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426FB" w14:textId="77777777" w:rsidR="0051128D" w:rsidRDefault="0051128D" w:rsidP="0051128D">
      <w:pPr>
        <w:jc w:val="center"/>
        <w:rPr>
          <w:b/>
          <w:sz w:val="6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"/>
        <w:gridCol w:w="362"/>
        <w:gridCol w:w="186"/>
        <w:gridCol w:w="797"/>
        <w:gridCol w:w="160"/>
        <w:gridCol w:w="160"/>
        <w:gridCol w:w="361"/>
        <w:gridCol w:w="185"/>
        <w:gridCol w:w="1108"/>
        <w:gridCol w:w="239"/>
        <w:gridCol w:w="187"/>
        <w:gridCol w:w="255"/>
        <w:gridCol w:w="185"/>
        <w:gridCol w:w="2365"/>
        <w:gridCol w:w="187"/>
        <w:gridCol w:w="187"/>
        <w:gridCol w:w="374"/>
        <w:gridCol w:w="187"/>
        <w:gridCol w:w="1870"/>
        <w:gridCol w:w="878"/>
      </w:tblGrid>
      <w:tr w:rsidR="0051128D" w:rsidRPr="0051128D" w14:paraId="08A74DAE" w14:textId="77777777" w:rsidTr="008F66D0">
        <w:tc>
          <w:tcPr>
            <w:tcW w:w="10485" w:type="dxa"/>
            <w:gridSpan w:val="20"/>
            <w:shd w:val="clear" w:color="auto" w:fill="C5E0B3" w:themeFill="accent6" w:themeFillTint="66"/>
            <w:vAlign w:val="center"/>
          </w:tcPr>
          <w:p w14:paraId="633879D8" w14:textId="77777777" w:rsidR="0051128D" w:rsidRPr="0051128D" w:rsidRDefault="0051128D" w:rsidP="00184C1D">
            <w:pPr>
              <w:rPr>
                <w:b/>
                <w:smallCaps/>
                <w:color w:val="000000" w:themeColor="text1"/>
                <w:sz w:val="22"/>
              </w:rPr>
            </w:pPr>
            <w:r w:rsidRPr="00184C1D">
              <w:rPr>
                <w:b/>
                <w:bCs/>
                <w:smallCaps/>
                <w:color w:val="000000" w:themeColor="text1"/>
              </w:rPr>
              <w:t>Finalidade de Preenchimento</w:t>
            </w:r>
          </w:p>
        </w:tc>
      </w:tr>
      <w:tr w:rsidR="0051128D" w:rsidRPr="0051128D" w14:paraId="323469A1" w14:textId="77777777" w:rsidTr="00256E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2"/>
        </w:trPr>
        <w:tc>
          <w:tcPr>
            <w:tcW w:w="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5BC981" w14:textId="77777777" w:rsidR="0051128D" w:rsidRPr="0051128D" w:rsidRDefault="0051128D" w:rsidP="00337272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505" w:type="dxa"/>
            <w:gridSpan w:val="4"/>
            <w:tcBorders>
              <w:right w:val="single" w:sz="4" w:space="0" w:color="auto"/>
            </w:tcBorders>
            <w:shd w:val="clear" w:color="auto" w:fill="FFFFFF"/>
          </w:tcPr>
          <w:p w14:paraId="7D4E23AA" w14:textId="77777777" w:rsidR="0051128D" w:rsidRPr="0051128D" w:rsidRDefault="0051128D" w:rsidP="00337272">
            <w:pPr>
              <w:jc w:val="center"/>
              <w:rPr>
                <w:bCs/>
                <w:color w:val="000000" w:themeColor="text1"/>
                <w:sz w:val="6"/>
              </w:rPr>
            </w:pPr>
          </w:p>
        </w:tc>
        <w:tc>
          <w:tcPr>
            <w:tcW w:w="1814" w:type="dxa"/>
            <w:gridSpan w:val="4"/>
            <w:tcBorders>
              <w:left w:val="single" w:sz="4" w:space="0" w:color="auto"/>
            </w:tcBorders>
            <w:shd w:val="clear" w:color="auto" w:fill="FFFFFF"/>
          </w:tcPr>
          <w:p w14:paraId="39BB2DBD" w14:textId="77777777" w:rsidR="0051128D" w:rsidRPr="0051128D" w:rsidRDefault="0051128D" w:rsidP="00337272">
            <w:pPr>
              <w:jc w:val="center"/>
              <w:rPr>
                <w:bCs/>
                <w:color w:val="000000" w:themeColor="text1"/>
                <w:sz w:val="6"/>
              </w:rPr>
            </w:pPr>
          </w:p>
        </w:tc>
        <w:tc>
          <w:tcPr>
            <w:tcW w:w="239" w:type="dxa"/>
            <w:tcBorders>
              <w:right w:val="single" w:sz="4" w:space="0" w:color="auto"/>
            </w:tcBorders>
            <w:shd w:val="clear" w:color="auto" w:fill="FFFFFF"/>
          </w:tcPr>
          <w:p w14:paraId="5CD68499" w14:textId="77777777" w:rsidR="0051128D" w:rsidRPr="0051128D" w:rsidRDefault="0051128D" w:rsidP="00337272">
            <w:pPr>
              <w:jc w:val="center"/>
              <w:rPr>
                <w:bCs/>
                <w:color w:val="000000" w:themeColor="text1"/>
                <w:sz w:val="6"/>
              </w:rPr>
            </w:pPr>
          </w:p>
        </w:tc>
        <w:tc>
          <w:tcPr>
            <w:tcW w:w="187" w:type="dxa"/>
            <w:tcBorders>
              <w:left w:val="single" w:sz="4" w:space="0" w:color="auto"/>
            </w:tcBorders>
            <w:shd w:val="clear" w:color="auto" w:fill="FFFFFF"/>
          </w:tcPr>
          <w:p w14:paraId="2CA9D2BA" w14:textId="77777777" w:rsidR="0051128D" w:rsidRPr="0051128D" w:rsidRDefault="0051128D" w:rsidP="00337272">
            <w:pPr>
              <w:jc w:val="center"/>
              <w:rPr>
                <w:bCs/>
                <w:color w:val="000000" w:themeColor="text1"/>
                <w:sz w:val="6"/>
              </w:rPr>
            </w:pPr>
          </w:p>
        </w:tc>
        <w:tc>
          <w:tcPr>
            <w:tcW w:w="2992" w:type="dxa"/>
            <w:gridSpan w:val="4"/>
            <w:tcBorders>
              <w:right w:val="single" w:sz="4" w:space="0" w:color="auto"/>
            </w:tcBorders>
            <w:shd w:val="clear" w:color="auto" w:fill="FFFFFF"/>
          </w:tcPr>
          <w:p w14:paraId="0A05E7B1" w14:textId="77777777" w:rsidR="0051128D" w:rsidRPr="0051128D" w:rsidRDefault="0051128D" w:rsidP="00337272">
            <w:pPr>
              <w:jc w:val="center"/>
              <w:rPr>
                <w:bCs/>
                <w:color w:val="000000" w:themeColor="text1"/>
                <w:sz w:val="6"/>
              </w:rPr>
            </w:pPr>
          </w:p>
        </w:tc>
        <w:tc>
          <w:tcPr>
            <w:tcW w:w="2618" w:type="dxa"/>
            <w:gridSpan w:val="4"/>
            <w:tcBorders>
              <w:left w:val="single" w:sz="4" w:space="0" w:color="auto"/>
            </w:tcBorders>
            <w:shd w:val="clear" w:color="auto" w:fill="FFFFFF"/>
          </w:tcPr>
          <w:p w14:paraId="1F9614AB" w14:textId="77777777" w:rsidR="0051128D" w:rsidRPr="0051128D" w:rsidRDefault="0051128D" w:rsidP="00337272">
            <w:pPr>
              <w:jc w:val="center"/>
              <w:rPr>
                <w:bCs/>
                <w:color w:val="000000" w:themeColor="text1"/>
                <w:sz w:val="6"/>
              </w:rPr>
            </w:pPr>
          </w:p>
        </w:tc>
        <w:tc>
          <w:tcPr>
            <w:tcW w:w="878" w:type="dxa"/>
            <w:tcBorders>
              <w:right w:val="single" w:sz="4" w:space="0" w:color="auto"/>
            </w:tcBorders>
            <w:shd w:val="clear" w:color="auto" w:fill="FFFFFF"/>
          </w:tcPr>
          <w:p w14:paraId="5BA3B3C5" w14:textId="77777777" w:rsidR="0051128D" w:rsidRPr="0051128D" w:rsidRDefault="0051128D" w:rsidP="00337272">
            <w:pPr>
              <w:jc w:val="center"/>
              <w:rPr>
                <w:bCs/>
                <w:color w:val="000000" w:themeColor="text1"/>
                <w:sz w:val="6"/>
              </w:rPr>
            </w:pPr>
          </w:p>
        </w:tc>
      </w:tr>
      <w:tr w:rsidR="0051128D" w:rsidRPr="0051128D" w14:paraId="01AD9EE0" w14:textId="77777777" w:rsidTr="00256E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5"/>
        </w:trPr>
        <w:tc>
          <w:tcPr>
            <w:tcW w:w="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50FE5" w14:textId="77777777" w:rsidR="0051128D" w:rsidRPr="0051128D" w:rsidRDefault="0051128D" w:rsidP="00337272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FF85D4" w14:textId="2A570BFA" w:rsidR="0051128D" w:rsidRPr="0051128D" w:rsidRDefault="0051128D" w:rsidP="00337272">
            <w:pPr>
              <w:jc w:val="center"/>
              <w:rPr>
                <w:bCs/>
                <w:color w:val="000000" w:themeColor="text1"/>
                <w:sz w:val="18"/>
              </w:rPr>
            </w:pPr>
          </w:p>
        </w:tc>
        <w:tc>
          <w:tcPr>
            <w:tcW w:w="1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BDF45A" w14:textId="77777777" w:rsidR="0051128D" w:rsidRPr="0051128D" w:rsidRDefault="0051128D" w:rsidP="00337272">
            <w:pPr>
              <w:jc w:val="center"/>
              <w:rPr>
                <w:bCs/>
                <w:color w:val="000000" w:themeColor="text1"/>
                <w:sz w:val="18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53EE79" w14:textId="77777777" w:rsidR="0051128D" w:rsidRPr="0051128D" w:rsidRDefault="0051128D" w:rsidP="00337272">
            <w:pPr>
              <w:pStyle w:val="Cabealho"/>
              <w:rPr>
                <w:bCs/>
                <w:color w:val="000000" w:themeColor="text1"/>
                <w:sz w:val="18"/>
              </w:rPr>
            </w:pPr>
            <w:r w:rsidRPr="0051128D">
              <w:rPr>
                <w:bCs/>
                <w:color w:val="000000" w:themeColor="text1"/>
                <w:sz w:val="18"/>
              </w:rPr>
              <w:t>Eleição</w:t>
            </w:r>
          </w:p>
        </w:tc>
        <w:tc>
          <w:tcPr>
            <w:tcW w:w="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F06042" w14:textId="77777777" w:rsidR="0051128D" w:rsidRPr="0051128D" w:rsidRDefault="0051128D" w:rsidP="00337272">
            <w:pPr>
              <w:jc w:val="center"/>
              <w:rPr>
                <w:bCs/>
                <w:color w:val="000000" w:themeColor="text1"/>
                <w:sz w:val="18"/>
              </w:rPr>
            </w:pPr>
          </w:p>
        </w:tc>
        <w:tc>
          <w:tcPr>
            <w:tcW w:w="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A9CF0B" w14:textId="77777777" w:rsidR="0051128D" w:rsidRPr="0051128D" w:rsidRDefault="0051128D" w:rsidP="00337272">
            <w:pPr>
              <w:jc w:val="center"/>
              <w:rPr>
                <w:bCs/>
                <w:color w:val="000000" w:themeColor="text1"/>
                <w:sz w:val="18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8B7A2" w14:textId="77777777" w:rsidR="0051128D" w:rsidRPr="0051128D" w:rsidRDefault="0051128D" w:rsidP="00337272">
            <w:pPr>
              <w:jc w:val="center"/>
              <w:rPr>
                <w:bCs/>
                <w:color w:val="000000" w:themeColor="text1"/>
                <w:sz w:val="18"/>
              </w:rPr>
            </w:pPr>
          </w:p>
        </w:tc>
        <w:tc>
          <w:tcPr>
            <w:tcW w:w="1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298524" w14:textId="77777777" w:rsidR="0051128D" w:rsidRPr="0051128D" w:rsidRDefault="0051128D" w:rsidP="00337272">
            <w:pPr>
              <w:jc w:val="center"/>
              <w:rPr>
                <w:bCs/>
                <w:color w:val="000000" w:themeColor="text1"/>
                <w:sz w:val="1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E56DE7" w14:textId="77777777" w:rsidR="0051128D" w:rsidRPr="0051128D" w:rsidRDefault="0051128D" w:rsidP="00337272">
            <w:pPr>
              <w:pStyle w:val="Cabealho"/>
              <w:rPr>
                <w:bCs/>
                <w:color w:val="000000" w:themeColor="text1"/>
                <w:sz w:val="18"/>
              </w:rPr>
            </w:pPr>
            <w:r w:rsidRPr="0051128D">
              <w:rPr>
                <w:bCs/>
                <w:color w:val="000000" w:themeColor="text1"/>
                <w:sz w:val="18"/>
              </w:rPr>
              <w:t>Nomeação</w:t>
            </w:r>
          </w:p>
        </w:tc>
        <w:tc>
          <w:tcPr>
            <w:tcW w:w="2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B5F6C1" w14:textId="77777777" w:rsidR="0051128D" w:rsidRPr="0051128D" w:rsidRDefault="0051128D" w:rsidP="00337272">
            <w:pPr>
              <w:jc w:val="center"/>
              <w:rPr>
                <w:bCs/>
                <w:color w:val="000000" w:themeColor="text1"/>
                <w:sz w:val="18"/>
              </w:rPr>
            </w:pPr>
          </w:p>
        </w:tc>
        <w:tc>
          <w:tcPr>
            <w:tcW w:w="1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C84C87" w14:textId="77777777" w:rsidR="0051128D" w:rsidRPr="0051128D" w:rsidRDefault="0051128D" w:rsidP="00337272">
            <w:pPr>
              <w:jc w:val="center"/>
              <w:rPr>
                <w:bCs/>
                <w:color w:val="000000" w:themeColor="text1"/>
                <w:sz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CA364" w14:textId="77777777" w:rsidR="0051128D" w:rsidRPr="0051128D" w:rsidRDefault="0051128D" w:rsidP="00337272">
            <w:pPr>
              <w:rPr>
                <w:bCs/>
                <w:color w:val="000000" w:themeColor="text1"/>
                <w:sz w:val="18"/>
              </w:rPr>
            </w:pPr>
          </w:p>
        </w:tc>
        <w:tc>
          <w:tcPr>
            <w:tcW w:w="1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85370D" w14:textId="77777777" w:rsidR="0051128D" w:rsidRPr="0051128D" w:rsidRDefault="0051128D" w:rsidP="00337272">
            <w:pPr>
              <w:rPr>
                <w:bCs/>
                <w:color w:val="000000" w:themeColor="text1"/>
                <w:sz w:val="18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DD427" w14:textId="77777777" w:rsidR="0051128D" w:rsidRPr="0051128D" w:rsidRDefault="0051128D" w:rsidP="00337272">
            <w:pPr>
              <w:rPr>
                <w:bCs/>
                <w:color w:val="000000" w:themeColor="text1"/>
                <w:sz w:val="18"/>
              </w:rPr>
            </w:pPr>
            <w:r w:rsidRPr="0051128D">
              <w:rPr>
                <w:bCs/>
                <w:color w:val="000000" w:themeColor="text1"/>
                <w:sz w:val="18"/>
              </w:rPr>
              <w:t>Transferência de Controle</w:t>
            </w:r>
          </w:p>
        </w:tc>
        <w:tc>
          <w:tcPr>
            <w:tcW w:w="1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E09B41" w14:textId="77777777" w:rsidR="0051128D" w:rsidRPr="0051128D" w:rsidRDefault="0051128D" w:rsidP="00337272">
            <w:pPr>
              <w:rPr>
                <w:bCs/>
                <w:color w:val="000000" w:themeColor="text1"/>
                <w:sz w:val="18"/>
              </w:rPr>
            </w:pPr>
          </w:p>
        </w:tc>
        <w:tc>
          <w:tcPr>
            <w:tcW w:w="1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B10A90" w14:textId="77777777" w:rsidR="0051128D" w:rsidRPr="0051128D" w:rsidRDefault="0051128D" w:rsidP="00337272">
            <w:pPr>
              <w:rPr>
                <w:bCs/>
                <w:color w:val="000000" w:themeColor="text1"/>
                <w:sz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F438D" w14:textId="77777777" w:rsidR="0051128D" w:rsidRPr="0051128D" w:rsidRDefault="0051128D" w:rsidP="00337272">
            <w:pPr>
              <w:rPr>
                <w:bCs/>
                <w:color w:val="000000" w:themeColor="text1"/>
                <w:sz w:val="18"/>
              </w:rPr>
            </w:pPr>
          </w:p>
        </w:tc>
        <w:tc>
          <w:tcPr>
            <w:tcW w:w="1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FF6133" w14:textId="77777777" w:rsidR="0051128D" w:rsidRPr="0051128D" w:rsidRDefault="0051128D" w:rsidP="00337272">
            <w:pPr>
              <w:rPr>
                <w:bCs/>
                <w:color w:val="000000" w:themeColor="text1"/>
                <w:sz w:val="18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40A75D" w14:textId="77777777" w:rsidR="0051128D" w:rsidRPr="0051128D" w:rsidRDefault="0051128D" w:rsidP="00337272">
            <w:pPr>
              <w:rPr>
                <w:bCs/>
                <w:color w:val="000000" w:themeColor="text1"/>
                <w:sz w:val="18"/>
              </w:rPr>
            </w:pPr>
            <w:r w:rsidRPr="0051128D">
              <w:rPr>
                <w:bCs/>
                <w:color w:val="000000" w:themeColor="text1"/>
                <w:sz w:val="18"/>
              </w:rPr>
              <w:t>Alteração de Dados</w:t>
            </w:r>
          </w:p>
        </w:tc>
        <w:tc>
          <w:tcPr>
            <w:tcW w:w="8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61595A" w14:textId="77777777" w:rsidR="0051128D" w:rsidRPr="0051128D" w:rsidRDefault="0051128D" w:rsidP="00337272">
            <w:pPr>
              <w:jc w:val="center"/>
              <w:rPr>
                <w:bCs/>
                <w:color w:val="000000" w:themeColor="text1"/>
              </w:rPr>
            </w:pPr>
          </w:p>
        </w:tc>
      </w:tr>
      <w:tr w:rsidR="0051128D" w:rsidRPr="0051128D" w14:paraId="0D4781AC" w14:textId="77777777" w:rsidTr="00256E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1"/>
        </w:trPr>
        <w:tc>
          <w:tcPr>
            <w:tcW w:w="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B4AE4B" w14:textId="77777777" w:rsidR="0051128D" w:rsidRPr="0051128D" w:rsidRDefault="0051128D" w:rsidP="00337272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505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8F78EC" w14:textId="77777777" w:rsidR="0051128D" w:rsidRPr="0051128D" w:rsidRDefault="0051128D" w:rsidP="00337272">
            <w:pPr>
              <w:jc w:val="center"/>
              <w:rPr>
                <w:bCs/>
                <w:color w:val="000000" w:themeColor="text1"/>
                <w:sz w:val="6"/>
              </w:rPr>
            </w:pPr>
          </w:p>
        </w:tc>
        <w:tc>
          <w:tcPr>
            <w:tcW w:w="1814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1EC216" w14:textId="77777777" w:rsidR="0051128D" w:rsidRPr="0051128D" w:rsidRDefault="0051128D" w:rsidP="00337272">
            <w:pPr>
              <w:jc w:val="center"/>
              <w:rPr>
                <w:bCs/>
                <w:color w:val="000000" w:themeColor="text1"/>
                <w:sz w:val="6"/>
              </w:rPr>
            </w:pPr>
          </w:p>
        </w:tc>
        <w:tc>
          <w:tcPr>
            <w:tcW w:w="23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08A35B" w14:textId="77777777" w:rsidR="0051128D" w:rsidRPr="0051128D" w:rsidRDefault="0051128D" w:rsidP="00337272">
            <w:pPr>
              <w:jc w:val="center"/>
              <w:rPr>
                <w:bCs/>
                <w:color w:val="000000" w:themeColor="text1"/>
                <w:sz w:val="6"/>
              </w:rPr>
            </w:pPr>
          </w:p>
        </w:tc>
        <w:tc>
          <w:tcPr>
            <w:tcW w:w="18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6F99F9" w14:textId="77777777" w:rsidR="0051128D" w:rsidRPr="0051128D" w:rsidRDefault="0051128D" w:rsidP="00337272">
            <w:pPr>
              <w:jc w:val="center"/>
              <w:rPr>
                <w:bCs/>
                <w:color w:val="000000" w:themeColor="text1"/>
                <w:sz w:val="6"/>
              </w:rPr>
            </w:pPr>
          </w:p>
        </w:tc>
        <w:tc>
          <w:tcPr>
            <w:tcW w:w="2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72BCF8" w14:textId="77777777" w:rsidR="0051128D" w:rsidRPr="0051128D" w:rsidRDefault="0051128D" w:rsidP="00337272">
            <w:pPr>
              <w:jc w:val="center"/>
              <w:rPr>
                <w:bCs/>
                <w:color w:val="000000" w:themeColor="text1"/>
                <w:sz w:val="6"/>
              </w:rPr>
            </w:pPr>
          </w:p>
        </w:tc>
        <w:tc>
          <w:tcPr>
            <w:tcW w:w="2618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C87C4B" w14:textId="77777777" w:rsidR="0051128D" w:rsidRPr="0051128D" w:rsidRDefault="0051128D" w:rsidP="00337272">
            <w:pPr>
              <w:jc w:val="center"/>
              <w:rPr>
                <w:bCs/>
                <w:color w:val="000000" w:themeColor="text1"/>
                <w:sz w:val="6"/>
              </w:rPr>
            </w:pPr>
          </w:p>
        </w:tc>
        <w:tc>
          <w:tcPr>
            <w:tcW w:w="8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550903" w14:textId="77777777" w:rsidR="0051128D" w:rsidRPr="0051128D" w:rsidRDefault="0051128D" w:rsidP="00337272">
            <w:pPr>
              <w:jc w:val="center"/>
              <w:rPr>
                <w:bCs/>
                <w:color w:val="000000" w:themeColor="text1"/>
                <w:sz w:val="6"/>
              </w:rPr>
            </w:pPr>
          </w:p>
        </w:tc>
      </w:tr>
    </w:tbl>
    <w:p w14:paraId="0B466533" w14:textId="77777777" w:rsidR="0051128D" w:rsidRPr="0051128D" w:rsidRDefault="0051128D" w:rsidP="0051128D">
      <w:pPr>
        <w:jc w:val="center"/>
        <w:rPr>
          <w:bCs/>
          <w:color w:val="000000" w:themeColor="text1"/>
          <w:sz w:val="4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85"/>
      </w:tblGrid>
      <w:tr w:rsidR="0051128D" w:rsidRPr="0051128D" w14:paraId="260F0940" w14:textId="77777777" w:rsidTr="005F79CF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6A51478" w14:textId="07E45586" w:rsidR="0051128D" w:rsidRPr="0051128D" w:rsidRDefault="0051128D" w:rsidP="00184C1D">
            <w:pPr>
              <w:rPr>
                <w:b/>
                <w:smallCaps/>
                <w:color w:val="000000" w:themeColor="text1"/>
                <w:sz w:val="22"/>
              </w:rPr>
            </w:pPr>
            <w:r w:rsidRPr="00184C1D">
              <w:rPr>
                <w:b/>
                <w:bCs/>
                <w:smallCaps/>
                <w:color w:val="000000" w:themeColor="text1"/>
              </w:rPr>
              <w:t>Identificação da</w:t>
            </w:r>
            <w:r w:rsidR="005F79CF">
              <w:rPr>
                <w:b/>
                <w:bCs/>
                <w:smallCaps/>
                <w:color w:val="000000" w:themeColor="text1"/>
              </w:rPr>
              <w:t>s</w:t>
            </w:r>
            <w:r w:rsidRPr="00184C1D">
              <w:rPr>
                <w:b/>
                <w:bCs/>
                <w:smallCaps/>
                <w:color w:val="000000" w:themeColor="text1"/>
              </w:rPr>
              <w:t xml:space="preserve"> Instituiç</w:t>
            </w:r>
            <w:r w:rsidR="005F79CF">
              <w:rPr>
                <w:b/>
                <w:bCs/>
                <w:smallCaps/>
                <w:color w:val="000000" w:themeColor="text1"/>
              </w:rPr>
              <w:t>ões</w:t>
            </w:r>
          </w:p>
        </w:tc>
      </w:tr>
      <w:tr w:rsidR="0047771C" w:rsidRPr="0051128D" w14:paraId="76DE1FA4" w14:textId="77777777" w:rsidTr="004777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E2A4EF" w14:textId="77777777" w:rsidR="0047771C" w:rsidRPr="0051128D" w:rsidRDefault="0047771C" w:rsidP="00337272">
            <w:pPr>
              <w:jc w:val="center"/>
              <w:rPr>
                <w:bCs/>
                <w:color w:val="000000" w:themeColor="text1"/>
                <w:sz w:val="4"/>
              </w:rPr>
            </w:pPr>
          </w:p>
        </w:tc>
      </w:tr>
      <w:tr w:rsidR="0047771C" w:rsidRPr="0051128D" w14:paraId="7B8E039D" w14:textId="77777777" w:rsidTr="005F79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8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270C6F9" w14:textId="341A53EB" w:rsidR="0047771C" w:rsidRPr="0051128D" w:rsidRDefault="0047771C" w:rsidP="00337272">
            <w:pPr>
              <w:pStyle w:val="Ttulo6"/>
              <w:rPr>
                <w:rFonts w:ascii="Arial" w:hAnsi="Arial" w:cs="Arial"/>
                <w:b/>
                <w:bCs/>
                <w:i/>
                <w:color w:val="000000" w:themeColor="text1"/>
                <w:sz w:val="16"/>
                <w:szCs w:val="16"/>
              </w:rPr>
            </w:pPr>
            <w:r w:rsidRPr="0051128D">
              <w:rPr>
                <w:rFonts w:ascii="Arial" w:hAnsi="Arial" w:cs="Arial"/>
                <w:b/>
                <w:bCs/>
                <w:i/>
                <w:color w:val="000000" w:themeColor="text1"/>
                <w:sz w:val="16"/>
                <w:szCs w:val="16"/>
              </w:rPr>
              <w:t>DENOMINAÇÃO</w:t>
            </w:r>
            <w:r w:rsidR="00FD7EAA">
              <w:rPr>
                <w:rFonts w:ascii="Arial" w:hAnsi="Arial" w:cs="Arial"/>
                <w:b/>
                <w:bCs/>
                <w:i/>
                <w:color w:val="000000" w:themeColor="text1"/>
                <w:sz w:val="16"/>
                <w:szCs w:val="16"/>
              </w:rPr>
              <w:t xml:space="preserve"> </w:t>
            </w:r>
            <w:r w:rsidR="00D62A5F">
              <w:rPr>
                <w:rFonts w:ascii="Arial" w:hAnsi="Arial" w:cs="Arial"/>
                <w:b/>
                <w:bCs/>
                <w:i/>
                <w:color w:val="000000" w:themeColor="text1"/>
                <w:sz w:val="16"/>
                <w:szCs w:val="16"/>
              </w:rPr>
              <w:t>COOPERATIVA</w:t>
            </w:r>
          </w:p>
        </w:tc>
      </w:tr>
      <w:tr w:rsidR="0047771C" w:rsidRPr="0051128D" w14:paraId="791F92DF" w14:textId="77777777" w:rsidTr="004777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2D90FA" w14:textId="26AB7415" w:rsidR="0047771C" w:rsidRPr="0051128D" w:rsidRDefault="00D23F16" w:rsidP="00337272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smallCaps/>
                <w:color w:val="FF0000"/>
              </w:rPr>
              <w:t>Cooperativa de Crédito Sicoob Engecred</w:t>
            </w:r>
            <w:r w:rsidR="00A5309A">
              <w:rPr>
                <w:bCs/>
                <w:smallCaps/>
                <w:color w:val="FF0000"/>
              </w:rPr>
              <w:t xml:space="preserve"> ltda</w:t>
            </w:r>
          </w:p>
        </w:tc>
      </w:tr>
      <w:tr w:rsidR="0047771C" w:rsidRPr="0051128D" w14:paraId="31C15AD6" w14:textId="77777777" w:rsidTr="004777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525CDD" w14:textId="77777777" w:rsidR="0047771C" w:rsidRPr="0051128D" w:rsidRDefault="0047771C" w:rsidP="00337272">
            <w:pPr>
              <w:jc w:val="center"/>
              <w:rPr>
                <w:bCs/>
                <w:color w:val="000000" w:themeColor="text1"/>
                <w:sz w:val="4"/>
              </w:rPr>
            </w:pPr>
          </w:p>
        </w:tc>
      </w:tr>
      <w:tr w:rsidR="0047771C" w:rsidRPr="0051128D" w14:paraId="175C7F8F" w14:textId="77777777" w:rsidTr="003615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1C68155" w14:textId="387CAA20" w:rsidR="0047771C" w:rsidRPr="003615E2" w:rsidRDefault="0047771C" w:rsidP="00337272">
            <w:pPr>
              <w:jc w:val="center"/>
              <w:rPr>
                <w:b/>
                <w:smallCaps/>
                <w:color w:val="000000" w:themeColor="text1"/>
                <w:sz w:val="16"/>
              </w:rPr>
            </w:pPr>
            <w:r w:rsidRPr="003615E2">
              <w:rPr>
                <w:b/>
                <w:smallCaps/>
                <w:color w:val="000000" w:themeColor="text1"/>
                <w:sz w:val="16"/>
              </w:rPr>
              <w:t>Órgão Estatutário/Contratual e Cargo</w:t>
            </w:r>
            <w:r w:rsidR="00FD7EAA" w:rsidRPr="003615E2">
              <w:rPr>
                <w:b/>
                <w:smallCaps/>
                <w:color w:val="000000" w:themeColor="text1"/>
                <w:sz w:val="16"/>
              </w:rPr>
              <w:t xml:space="preserve"> Pleiteado</w:t>
            </w:r>
          </w:p>
        </w:tc>
      </w:tr>
      <w:tr w:rsidR="0047771C" w:rsidRPr="0051128D" w14:paraId="6C979B11" w14:textId="77777777" w:rsidTr="004777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965715" w14:textId="6A5A995C" w:rsidR="0047771C" w:rsidRPr="0051128D" w:rsidRDefault="00A5309A" w:rsidP="00337272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smallCaps/>
                <w:color w:val="FF0000"/>
              </w:rPr>
              <w:t>Conselheiro(a) de Administração</w:t>
            </w:r>
          </w:p>
        </w:tc>
      </w:tr>
    </w:tbl>
    <w:p w14:paraId="0F24BE3C" w14:textId="77777777" w:rsidR="0051128D" w:rsidRDefault="0051128D" w:rsidP="0051128D">
      <w:pPr>
        <w:jc w:val="center"/>
        <w:rPr>
          <w:bCs/>
          <w:color w:val="000000" w:themeColor="text1"/>
          <w:sz w:val="4"/>
        </w:rPr>
      </w:pPr>
    </w:p>
    <w:tbl>
      <w:tblPr>
        <w:tblW w:w="10485" w:type="dxa"/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85"/>
      </w:tblGrid>
      <w:tr w:rsidR="00FD7EAA" w:rsidRPr="0051128D" w14:paraId="2A03524E" w14:textId="77777777" w:rsidTr="005F79CF">
        <w:trPr>
          <w:cantSplit/>
          <w:trHeight w:val="58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48B98E" w14:textId="419829A4" w:rsidR="00FD7EAA" w:rsidRPr="0051128D" w:rsidRDefault="00FD7EAA" w:rsidP="00F4147E">
            <w:pPr>
              <w:pStyle w:val="Ttulo6"/>
              <w:rPr>
                <w:rFonts w:ascii="Arial" w:hAnsi="Arial" w:cs="Arial"/>
                <w:b/>
                <w:bCs/>
                <w:i/>
                <w:color w:val="000000" w:themeColor="text1"/>
                <w:sz w:val="16"/>
                <w:szCs w:val="16"/>
              </w:rPr>
            </w:pPr>
            <w:r w:rsidRPr="0051128D">
              <w:rPr>
                <w:rFonts w:ascii="Arial" w:hAnsi="Arial" w:cs="Arial"/>
                <w:b/>
                <w:bCs/>
                <w:i/>
                <w:color w:val="000000" w:themeColor="text1"/>
                <w:sz w:val="16"/>
                <w:szCs w:val="16"/>
              </w:rPr>
              <w:t>DENOMINAÇÃO</w:t>
            </w:r>
            <w:r>
              <w:rPr>
                <w:rFonts w:ascii="Arial" w:hAnsi="Arial" w:cs="Arial"/>
                <w:b/>
                <w:bCs/>
                <w:i/>
                <w:color w:val="000000" w:themeColor="text1"/>
                <w:sz w:val="16"/>
                <w:szCs w:val="16"/>
              </w:rPr>
              <w:t xml:space="preserve"> CENTRAL</w:t>
            </w:r>
          </w:p>
        </w:tc>
      </w:tr>
      <w:tr w:rsidR="00FD7EAA" w:rsidRPr="0051128D" w14:paraId="34742178" w14:textId="77777777" w:rsidTr="00F4147E">
        <w:trPr>
          <w:cantSplit/>
          <w:trHeight w:val="54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794C62" w14:textId="2D89AB47" w:rsidR="00FD7EAA" w:rsidRPr="0051128D" w:rsidRDefault="00FD7EAA" w:rsidP="00F4147E">
            <w:pPr>
              <w:jc w:val="center"/>
              <w:rPr>
                <w:bCs/>
                <w:color w:val="000000" w:themeColor="text1"/>
              </w:rPr>
            </w:pPr>
            <w:r w:rsidRPr="0002196A">
              <w:rPr>
                <w:bCs/>
                <w:color w:val="000000" w:themeColor="text1"/>
              </w:rPr>
              <w:t>Central Sicoob Uni de Cooperativas de Crédito</w:t>
            </w:r>
          </w:p>
        </w:tc>
      </w:tr>
    </w:tbl>
    <w:p w14:paraId="308AEBD7" w14:textId="77777777" w:rsidR="00FD7EAA" w:rsidRDefault="00FD7EAA" w:rsidP="0051128D">
      <w:pPr>
        <w:jc w:val="center"/>
        <w:rPr>
          <w:bCs/>
          <w:color w:val="000000" w:themeColor="text1"/>
          <w:sz w:val="4"/>
        </w:rPr>
      </w:pPr>
    </w:p>
    <w:p w14:paraId="1573E131" w14:textId="77777777" w:rsidR="00953282" w:rsidRDefault="00953282" w:rsidP="0051128D">
      <w:pPr>
        <w:jc w:val="center"/>
        <w:rPr>
          <w:bCs/>
          <w:color w:val="000000" w:themeColor="text1"/>
          <w:sz w:val="4"/>
        </w:rPr>
      </w:pPr>
    </w:p>
    <w:tbl>
      <w:tblPr>
        <w:tblW w:w="10485" w:type="dxa"/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85"/>
      </w:tblGrid>
      <w:tr w:rsidR="00953282" w:rsidRPr="0051128D" w14:paraId="0427B023" w14:textId="77777777" w:rsidTr="00F4147E">
        <w:trPr>
          <w:cantSplit/>
          <w:trHeight w:val="58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4B80F16" w14:textId="00F005DF" w:rsidR="00953282" w:rsidRPr="0051128D" w:rsidRDefault="00953282" w:rsidP="00F4147E">
            <w:pPr>
              <w:pStyle w:val="Ttulo6"/>
              <w:rPr>
                <w:rFonts w:ascii="Arial" w:hAnsi="Arial" w:cs="Arial"/>
                <w:b/>
                <w:bCs/>
                <w:i/>
                <w:color w:val="000000" w:themeColor="text1"/>
                <w:sz w:val="16"/>
                <w:szCs w:val="16"/>
              </w:rPr>
            </w:pPr>
            <w:r w:rsidRPr="0051128D">
              <w:rPr>
                <w:rFonts w:ascii="Arial" w:hAnsi="Arial" w:cs="Arial"/>
                <w:b/>
                <w:bCs/>
                <w:i/>
                <w:color w:val="000000" w:themeColor="text1"/>
                <w:sz w:val="16"/>
                <w:szCs w:val="16"/>
              </w:rPr>
              <w:t>DENOMINAÇÃO</w:t>
            </w:r>
            <w:r>
              <w:rPr>
                <w:rFonts w:ascii="Arial" w:hAnsi="Arial" w:cs="Arial"/>
                <w:b/>
                <w:bCs/>
                <w:i/>
                <w:color w:val="000000" w:themeColor="text1"/>
                <w:sz w:val="16"/>
                <w:szCs w:val="16"/>
              </w:rPr>
              <w:t xml:space="preserve"> ÓRGÃO REGULADOR</w:t>
            </w:r>
          </w:p>
        </w:tc>
      </w:tr>
      <w:tr w:rsidR="00953282" w:rsidRPr="0051128D" w14:paraId="7C36711B" w14:textId="77777777" w:rsidTr="00F4147E">
        <w:trPr>
          <w:cantSplit/>
          <w:trHeight w:val="54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9CECD6" w14:textId="022D2AC3" w:rsidR="00953282" w:rsidRPr="0051128D" w:rsidRDefault="00953282" w:rsidP="00F4147E">
            <w:pPr>
              <w:jc w:val="center"/>
              <w:rPr>
                <w:bCs/>
                <w:color w:val="000000" w:themeColor="text1"/>
              </w:rPr>
            </w:pPr>
            <w:r w:rsidRPr="0002196A">
              <w:rPr>
                <w:bCs/>
                <w:color w:val="000000" w:themeColor="text1"/>
              </w:rPr>
              <w:t>Banco Central do Brasil – B</w:t>
            </w:r>
            <w:r w:rsidR="00DF1746" w:rsidRPr="0002196A">
              <w:rPr>
                <w:bCs/>
                <w:color w:val="000000" w:themeColor="text1"/>
              </w:rPr>
              <w:t>acen</w:t>
            </w:r>
          </w:p>
        </w:tc>
      </w:tr>
    </w:tbl>
    <w:p w14:paraId="4D4BD9A7" w14:textId="77777777" w:rsidR="00953282" w:rsidRDefault="00953282" w:rsidP="00953282">
      <w:pPr>
        <w:rPr>
          <w:bCs/>
          <w:color w:val="000000" w:themeColor="text1"/>
          <w:sz w:val="4"/>
        </w:rPr>
      </w:pPr>
    </w:p>
    <w:p w14:paraId="2F7A5BAA" w14:textId="77777777" w:rsidR="00953282" w:rsidRPr="0051128D" w:rsidRDefault="00953282" w:rsidP="0051128D">
      <w:pPr>
        <w:jc w:val="center"/>
        <w:rPr>
          <w:bCs/>
          <w:color w:val="000000" w:themeColor="text1"/>
          <w:sz w:val="4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85"/>
      </w:tblGrid>
      <w:tr w:rsidR="0051128D" w:rsidRPr="0051128D" w14:paraId="7121414E" w14:textId="77777777" w:rsidTr="0047771C">
        <w:tc>
          <w:tcPr>
            <w:tcW w:w="10485" w:type="dxa"/>
            <w:shd w:val="clear" w:color="auto" w:fill="C5E0B3" w:themeFill="accent6" w:themeFillTint="66"/>
          </w:tcPr>
          <w:p w14:paraId="0FA2BC5F" w14:textId="77777777" w:rsidR="0051128D" w:rsidRPr="0051128D" w:rsidRDefault="0051128D" w:rsidP="0051128D">
            <w:pPr>
              <w:rPr>
                <w:b/>
                <w:smallCaps/>
                <w:color w:val="000000" w:themeColor="text1"/>
                <w:sz w:val="22"/>
              </w:rPr>
            </w:pPr>
            <w:r w:rsidRPr="0051128D">
              <w:rPr>
                <w:b/>
                <w:bCs/>
                <w:smallCaps/>
                <w:color w:val="000000" w:themeColor="text1"/>
              </w:rPr>
              <w:t>Identificação do Declarante:</w:t>
            </w:r>
            <w:r w:rsidRPr="0051128D">
              <w:rPr>
                <w:b/>
                <w:smallCaps/>
                <w:color w:val="000000" w:themeColor="text1"/>
                <w:sz w:val="22"/>
              </w:rPr>
              <w:t xml:space="preserve"> </w:t>
            </w:r>
          </w:p>
        </w:tc>
      </w:tr>
    </w:tbl>
    <w:p w14:paraId="23D34167" w14:textId="77777777" w:rsidR="0051128D" w:rsidRPr="0051128D" w:rsidRDefault="0051128D" w:rsidP="0051128D">
      <w:pPr>
        <w:rPr>
          <w:color w:val="000000" w:themeColor="text1"/>
          <w:sz w:val="4"/>
        </w:rPr>
      </w:pPr>
    </w:p>
    <w:tbl>
      <w:tblPr>
        <w:tblW w:w="10485" w:type="dxa"/>
        <w:tblInd w:w="5" w:type="dxa"/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"/>
        <w:gridCol w:w="2932"/>
        <w:gridCol w:w="279"/>
        <w:gridCol w:w="6995"/>
      </w:tblGrid>
      <w:tr w:rsidR="0051128D" w:rsidRPr="0051128D" w14:paraId="1BCD28CA" w14:textId="77777777" w:rsidTr="0047771C">
        <w:tc>
          <w:tcPr>
            <w:tcW w:w="279" w:type="dxa"/>
            <w:tcBorders>
              <w:top w:val="single" w:sz="4" w:space="0" w:color="993300"/>
            </w:tcBorders>
            <w:shd w:val="clear" w:color="auto" w:fill="FFFFFF"/>
          </w:tcPr>
          <w:p w14:paraId="7A80CDD4" w14:textId="77777777" w:rsidR="0051128D" w:rsidRPr="0051128D" w:rsidRDefault="0051128D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3211" w:type="dxa"/>
            <w:gridSpan w:val="2"/>
            <w:tcBorders>
              <w:top w:val="single" w:sz="4" w:space="0" w:color="993300"/>
              <w:bottom w:val="single" w:sz="4" w:space="0" w:color="FF9900"/>
            </w:tcBorders>
            <w:shd w:val="clear" w:color="auto" w:fill="FFFFFF"/>
          </w:tcPr>
          <w:p w14:paraId="3A652DCF" w14:textId="77777777" w:rsidR="0051128D" w:rsidRPr="0051128D" w:rsidRDefault="0051128D" w:rsidP="00337272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6995" w:type="dxa"/>
            <w:tcBorders>
              <w:top w:val="single" w:sz="4" w:space="0" w:color="993300"/>
              <w:bottom w:val="single" w:sz="4" w:space="0" w:color="FF9900"/>
            </w:tcBorders>
            <w:shd w:val="clear" w:color="auto" w:fill="FFFFFF"/>
          </w:tcPr>
          <w:p w14:paraId="569B3856" w14:textId="77777777" w:rsidR="0051128D" w:rsidRPr="0051128D" w:rsidRDefault="0051128D" w:rsidP="00337272">
            <w:pPr>
              <w:rPr>
                <w:color w:val="000000" w:themeColor="text1"/>
                <w:sz w:val="6"/>
              </w:rPr>
            </w:pPr>
          </w:p>
        </w:tc>
      </w:tr>
      <w:tr w:rsidR="0047771C" w:rsidRPr="0051128D" w14:paraId="595C7256" w14:textId="77777777" w:rsidTr="0047771C">
        <w:tc>
          <w:tcPr>
            <w:tcW w:w="3211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28A2964A" w14:textId="77777777" w:rsidR="0047771C" w:rsidRPr="0051128D" w:rsidRDefault="0047771C" w:rsidP="00337272">
            <w:pPr>
              <w:jc w:val="right"/>
              <w:rPr>
                <w:smallCaps/>
                <w:color w:val="000000" w:themeColor="text1"/>
              </w:rPr>
            </w:pPr>
            <w:r>
              <w:rPr>
                <w:smallCaps/>
                <w:color w:val="000000" w:themeColor="text1"/>
              </w:rPr>
              <w:t>Nome:</w:t>
            </w:r>
          </w:p>
        </w:tc>
        <w:tc>
          <w:tcPr>
            <w:tcW w:w="7274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006C649C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</w:tr>
      <w:tr w:rsidR="0051128D" w:rsidRPr="0051128D" w14:paraId="57F4532D" w14:textId="77777777" w:rsidTr="0047771C">
        <w:tc>
          <w:tcPr>
            <w:tcW w:w="279" w:type="dxa"/>
            <w:shd w:val="clear" w:color="auto" w:fill="FFFFFF"/>
          </w:tcPr>
          <w:p w14:paraId="4A9B39E4" w14:textId="77777777" w:rsidR="0051128D" w:rsidRPr="0051128D" w:rsidRDefault="0051128D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3211" w:type="dxa"/>
            <w:gridSpan w:val="2"/>
            <w:tcBorders>
              <w:top w:val="single" w:sz="4" w:space="0" w:color="FF9900"/>
              <w:bottom w:val="single" w:sz="4" w:space="0" w:color="FF00FF"/>
            </w:tcBorders>
            <w:shd w:val="clear" w:color="auto" w:fill="FFFFFF"/>
          </w:tcPr>
          <w:p w14:paraId="4008AD4E" w14:textId="77777777" w:rsidR="0051128D" w:rsidRPr="0051128D" w:rsidRDefault="0051128D" w:rsidP="00337272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6995" w:type="dxa"/>
            <w:tcBorders>
              <w:top w:val="single" w:sz="4" w:space="0" w:color="FF9900"/>
              <w:bottom w:val="single" w:sz="4" w:space="0" w:color="FF00FF"/>
            </w:tcBorders>
            <w:shd w:val="clear" w:color="auto" w:fill="FFFFFF"/>
          </w:tcPr>
          <w:p w14:paraId="27ED5C22" w14:textId="77777777" w:rsidR="0051128D" w:rsidRPr="0051128D" w:rsidRDefault="0051128D" w:rsidP="00337272">
            <w:pPr>
              <w:rPr>
                <w:color w:val="000000" w:themeColor="text1"/>
                <w:sz w:val="6"/>
              </w:rPr>
            </w:pPr>
          </w:p>
        </w:tc>
      </w:tr>
      <w:tr w:rsidR="0047771C" w:rsidRPr="0051128D" w14:paraId="011A4CC1" w14:textId="77777777" w:rsidTr="0047771C">
        <w:tc>
          <w:tcPr>
            <w:tcW w:w="3211" w:type="dxa"/>
            <w:gridSpan w:val="2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5327C27C" w14:textId="77777777" w:rsidR="0047771C" w:rsidRPr="0051128D" w:rsidRDefault="0047771C" w:rsidP="00337272">
            <w:pPr>
              <w:jc w:val="right"/>
              <w:rPr>
                <w:smallCaps/>
                <w:color w:val="000000" w:themeColor="text1"/>
              </w:rPr>
            </w:pPr>
            <w:r>
              <w:rPr>
                <w:smallCaps/>
                <w:color w:val="000000" w:themeColor="text1"/>
              </w:rPr>
              <w:t>CPF:</w:t>
            </w:r>
          </w:p>
        </w:tc>
        <w:tc>
          <w:tcPr>
            <w:tcW w:w="7274" w:type="dxa"/>
            <w:gridSpan w:val="2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375CE06B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</w:tr>
      <w:tr w:rsidR="0051128D" w:rsidRPr="0051128D" w14:paraId="534486F1" w14:textId="77777777" w:rsidTr="0047771C">
        <w:tc>
          <w:tcPr>
            <w:tcW w:w="279" w:type="dxa"/>
            <w:shd w:val="clear" w:color="auto" w:fill="FFFFFF"/>
          </w:tcPr>
          <w:p w14:paraId="68FF4075" w14:textId="77777777" w:rsidR="0051128D" w:rsidRPr="0051128D" w:rsidRDefault="0051128D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3211" w:type="dxa"/>
            <w:gridSpan w:val="2"/>
            <w:tcBorders>
              <w:top w:val="single" w:sz="4" w:space="0" w:color="FF00FF"/>
              <w:bottom w:val="single" w:sz="4" w:space="0" w:color="FF9900"/>
            </w:tcBorders>
            <w:shd w:val="clear" w:color="auto" w:fill="FFFFFF"/>
          </w:tcPr>
          <w:p w14:paraId="2358B920" w14:textId="77777777" w:rsidR="0051128D" w:rsidRPr="0051128D" w:rsidRDefault="0051128D" w:rsidP="00337272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6995" w:type="dxa"/>
            <w:tcBorders>
              <w:top w:val="single" w:sz="4" w:space="0" w:color="FF00FF"/>
              <w:bottom w:val="single" w:sz="4" w:space="0" w:color="FF9900"/>
            </w:tcBorders>
            <w:shd w:val="clear" w:color="auto" w:fill="FFFFFF"/>
          </w:tcPr>
          <w:p w14:paraId="1DC2BFCB" w14:textId="77777777" w:rsidR="0051128D" w:rsidRPr="0051128D" w:rsidRDefault="0051128D" w:rsidP="00337272">
            <w:pPr>
              <w:rPr>
                <w:color w:val="000000" w:themeColor="text1"/>
                <w:sz w:val="6"/>
              </w:rPr>
            </w:pPr>
          </w:p>
        </w:tc>
      </w:tr>
      <w:tr w:rsidR="0047771C" w:rsidRPr="0051128D" w14:paraId="4D030B7D" w14:textId="77777777" w:rsidTr="0047771C">
        <w:tc>
          <w:tcPr>
            <w:tcW w:w="3211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06F9AE3C" w14:textId="77777777" w:rsidR="0047771C" w:rsidRPr="0051128D" w:rsidRDefault="0047771C" w:rsidP="00337272">
            <w:pPr>
              <w:jc w:val="right"/>
              <w:rPr>
                <w:smallCaps/>
                <w:color w:val="000000" w:themeColor="text1"/>
              </w:rPr>
            </w:pPr>
            <w:r w:rsidRPr="0051128D">
              <w:rPr>
                <w:smallCaps/>
                <w:color w:val="000000" w:themeColor="text1"/>
              </w:rPr>
              <w:t>Data de Nascimento:</w:t>
            </w:r>
          </w:p>
        </w:tc>
        <w:tc>
          <w:tcPr>
            <w:tcW w:w="7274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339DEFBE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</w:tr>
      <w:tr w:rsidR="0051128D" w:rsidRPr="0051128D" w14:paraId="091A013E" w14:textId="77777777" w:rsidTr="0047771C">
        <w:tc>
          <w:tcPr>
            <w:tcW w:w="279" w:type="dxa"/>
            <w:shd w:val="clear" w:color="auto" w:fill="FFFFFF"/>
          </w:tcPr>
          <w:p w14:paraId="08DC8E7C" w14:textId="77777777" w:rsidR="0051128D" w:rsidRPr="0051128D" w:rsidRDefault="0051128D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3211" w:type="dxa"/>
            <w:gridSpan w:val="2"/>
            <w:tcBorders>
              <w:top w:val="single" w:sz="4" w:space="0" w:color="FF9900"/>
              <w:bottom w:val="single" w:sz="4" w:space="0" w:color="FF00FF"/>
            </w:tcBorders>
            <w:shd w:val="clear" w:color="auto" w:fill="FFFFFF"/>
          </w:tcPr>
          <w:p w14:paraId="1052D6E2" w14:textId="77777777" w:rsidR="0051128D" w:rsidRPr="0051128D" w:rsidRDefault="0051128D" w:rsidP="00337272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6995" w:type="dxa"/>
            <w:tcBorders>
              <w:top w:val="single" w:sz="4" w:space="0" w:color="FF9900"/>
              <w:bottom w:val="single" w:sz="4" w:space="0" w:color="FF00FF"/>
            </w:tcBorders>
            <w:shd w:val="clear" w:color="auto" w:fill="FFFFFF"/>
          </w:tcPr>
          <w:p w14:paraId="550A598B" w14:textId="77777777" w:rsidR="0051128D" w:rsidRPr="0051128D" w:rsidRDefault="0051128D" w:rsidP="00337272">
            <w:pPr>
              <w:rPr>
                <w:color w:val="000000" w:themeColor="text1"/>
                <w:sz w:val="6"/>
              </w:rPr>
            </w:pPr>
          </w:p>
        </w:tc>
      </w:tr>
      <w:tr w:rsidR="0047771C" w:rsidRPr="0051128D" w14:paraId="41D3B69A" w14:textId="77777777" w:rsidTr="0047771C">
        <w:tc>
          <w:tcPr>
            <w:tcW w:w="3211" w:type="dxa"/>
            <w:gridSpan w:val="2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45AE4F89" w14:textId="77777777" w:rsidR="0047771C" w:rsidRPr="0051128D" w:rsidRDefault="0047771C" w:rsidP="00337272">
            <w:pPr>
              <w:jc w:val="right"/>
              <w:rPr>
                <w:smallCaps/>
                <w:color w:val="000000" w:themeColor="text1"/>
              </w:rPr>
            </w:pPr>
            <w:r w:rsidRPr="0051128D">
              <w:rPr>
                <w:smallCaps/>
                <w:color w:val="000000" w:themeColor="text1"/>
              </w:rPr>
              <w:t>Nome da Mãe:</w:t>
            </w:r>
          </w:p>
        </w:tc>
        <w:tc>
          <w:tcPr>
            <w:tcW w:w="7274" w:type="dxa"/>
            <w:gridSpan w:val="2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4B2E1475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</w:tr>
      <w:tr w:rsidR="0051128D" w:rsidRPr="0051128D" w14:paraId="5B68D35B" w14:textId="77777777" w:rsidTr="0047771C">
        <w:tc>
          <w:tcPr>
            <w:tcW w:w="279" w:type="dxa"/>
            <w:shd w:val="clear" w:color="auto" w:fill="FFFFFF"/>
          </w:tcPr>
          <w:p w14:paraId="72111393" w14:textId="77777777" w:rsidR="0051128D" w:rsidRPr="0051128D" w:rsidRDefault="0051128D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3211" w:type="dxa"/>
            <w:gridSpan w:val="2"/>
            <w:tcBorders>
              <w:top w:val="single" w:sz="4" w:space="0" w:color="FF00FF"/>
              <w:bottom w:val="single" w:sz="4" w:space="0" w:color="FF9900"/>
            </w:tcBorders>
            <w:shd w:val="clear" w:color="auto" w:fill="FFFFFF"/>
          </w:tcPr>
          <w:p w14:paraId="1428E23F" w14:textId="77777777" w:rsidR="0051128D" w:rsidRPr="0051128D" w:rsidRDefault="0051128D" w:rsidP="00337272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6995" w:type="dxa"/>
            <w:tcBorders>
              <w:top w:val="single" w:sz="4" w:space="0" w:color="FF00FF"/>
              <w:bottom w:val="single" w:sz="4" w:space="0" w:color="FF9900"/>
            </w:tcBorders>
            <w:shd w:val="clear" w:color="auto" w:fill="FFFFFF"/>
          </w:tcPr>
          <w:p w14:paraId="7F7C3777" w14:textId="77777777" w:rsidR="0051128D" w:rsidRPr="0051128D" w:rsidRDefault="0051128D" w:rsidP="00337272">
            <w:pPr>
              <w:rPr>
                <w:color w:val="000000" w:themeColor="text1"/>
                <w:sz w:val="6"/>
              </w:rPr>
            </w:pPr>
          </w:p>
        </w:tc>
      </w:tr>
      <w:tr w:rsidR="0047771C" w:rsidRPr="0051128D" w14:paraId="5EBA1175" w14:textId="77777777" w:rsidTr="0047771C">
        <w:tc>
          <w:tcPr>
            <w:tcW w:w="3211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5F811F1A" w14:textId="77777777" w:rsidR="0047771C" w:rsidRPr="0051128D" w:rsidRDefault="0047771C" w:rsidP="00337272">
            <w:pPr>
              <w:jc w:val="right"/>
              <w:rPr>
                <w:smallCaps/>
                <w:color w:val="000000" w:themeColor="text1"/>
              </w:rPr>
            </w:pPr>
            <w:r>
              <w:rPr>
                <w:smallCaps/>
                <w:color w:val="000000" w:themeColor="text1"/>
              </w:rPr>
              <w:t>Nome do Pai</w:t>
            </w:r>
            <w:r w:rsidRPr="0051128D">
              <w:rPr>
                <w:smallCaps/>
                <w:color w:val="000000" w:themeColor="text1"/>
              </w:rPr>
              <w:t>:</w:t>
            </w:r>
          </w:p>
        </w:tc>
        <w:tc>
          <w:tcPr>
            <w:tcW w:w="7274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77930880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</w:tr>
    </w:tbl>
    <w:p w14:paraId="3F50C8D0" w14:textId="77777777" w:rsidR="0051128D" w:rsidRPr="00184C1D" w:rsidRDefault="0051128D" w:rsidP="0051128D">
      <w:pPr>
        <w:rPr>
          <w:color w:val="000000" w:themeColor="text1"/>
          <w:sz w:val="10"/>
          <w:szCs w:val="10"/>
        </w:rPr>
      </w:pPr>
    </w:p>
    <w:p w14:paraId="1934B007" w14:textId="77777777" w:rsidR="0051128D" w:rsidRPr="0051128D" w:rsidRDefault="0051128D" w:rsidP="0051128D">
      <w:pPr>
        <w:rPr>
          <w:color w:val="000000" w:themeColor="text1"/>
          <w:sz w:val="6"/>
        </w:rPr>
      </w:pPr>
    </w:p>
    <w:tbl>
      <w:tblPr>
        <w:tblW w:w="1048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"/>
        <w:gridCol w:w="2487"/>
        <w:gridCol w:w="177"/>
        <w:gridCol w:w="217"/>
        <w:gridCol w:w="116"/>
        <w:gridCol w:w="61"/>
        <w:gridCol w:w="116"/>
        <w:gridCol w:w="4806"/>
        <w:gridCol w:w="394"/>
        <w:gridCol w:w="1717"/>
      </w:tblGrid>
      <w:tr w:rsidR="0051128D" w:rsidRPr="0051128D" w14:paraId="7AAF37EA" w14:textId="77777777" w:rsidTr="0047771C">
        <w:tc>
          <w:tcPr>
            <w:tcW w:w="10485" w:type="dxa"/>
            <w:gridSpan w:val="10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C5E0B3" w:themeFill="accent6" w:themeFillTint="66"/>
          </w:tcPr>
          <w:p w14:paraId="1551B591" w14:textId="77777777" w:rsidR="0051128D" w:rsidRPr="0051128D" w:rsidRDefault="0051128D" w:rsidP="00337272">
            <w:pPr>
              <w:rPr>
                <w:b/>
                <w:bCs/>
                <w:smallCaps/>
                <w:color w:val="000000" w:themeColor="text1"/>
              </w:rPr>
            </w:pPr>
            <w:r w:rsidRPr="0051128D">
              <w:rPr>
                <w:b/>
                <w:bCs/>
                <w:smallCaps/>
                <w:color w:val="000000" w:themeColor="text1"/>
              </w:rPr>
              <w:t>Dados Complementares:</w:t>
            </w:r>
          </w:p>
        </w:tc>
      </w:tr>
      <w:tr w:rsidR="0051128D" w:rsidRPr="0051128D" w14:paraId="5B7B5699" w14:textId="77777777" w:rsidTr="0047771C">
        <w:tc>
          <w:tcPr>
            <w:tcW w:w="394" w:type="dxa"/>
            <w:tcBorders>
              <w:top w:val="single" w:sz="4" w:space="0" w:color="993300"/>
            </w:tcBorders>
            <w:shd w:val="clear" w:color="auto" w:fill="FFFFFF"/>
          </w:tcPr>
          <w:p w14:paraId="2F010DB6" w14:textId="77777777" w:rsidR="0051128D" w:rsidRPr="0051128D" w:rsidRDefault="0051128D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2881" w:type="dxa"/>
            <w:gridSpan w:val="3"/>
            <w:tcBorders>
              <w:top w:val="single" w:sz="4" w:space="0" w:color="993300"/>
              <w:bottom w:val="single" w:sz="4" w:space="0" w:color="FF9900"/>
            </w:tcBorders>
            <w:shd w:val="clear" w:color="auto" w:fill="FFFFFF"/>
          </w:tcPr>
          <w:p w14:paraId="5677C2C7" w14:textId="77777777" w:rsidR="0051128D" w:rsidRPr="0051128D" w:rsidRDefault="0051128D" w:rsidP="00337272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7210" w:type="dxa"/>
            <w:gridSpan w:val="6"/>
            <w:tcBorders>
              <w:top w:val="single" w:sz="4" w:space="0" w:color="993300"/>
              <w:bottom w:val="single" w:sz="4" w:space="0" w:color="FF9900"/>
            </w:tcBorders>
            <w:shd w:val="clear" w:color="auto" w:fill="FFFFFF"/>
          </w:tcPr>
          <w:p w14:paraId="4B7826F5" w14:textId="77777777" w:rsidR="0051128D" w:rsidRPr="0051128D" w:rsidRDefault="0051128D" w:rsidP="00337272">
            <w:pPr>
              <w:rPr>
                <w:color w:val="000000" w:themeColor="text1"/>
                <w:sz w:val="6"/>
              </w:rPr>
            </w:pPr>
          </w:p>
        </w:tc>
      </w:tr>
      <w:tr w:rsidR="0047771C" w:rsidRPr="0051128D" w14:paraId="62EC5F83" w14:textId="77777777" w:rsidTr="0047771C">
        <w:tc>
          <w:tcPr>
            <w:tcW w:w="2881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25B6245E" w14:textId="77777777" w:rsidR="0047771C" w:rsidRPr="0051128D" w:rsidRDefault="0047771C" w:rsidP="00337272">
            <w:pPr>
              <w:jc w:val="right"/>
              <w:rPr>
                <w:smallCaps/>
                <w:color w:val="000000" w:themeColor="text1"/>
              </w:rPr>
            </w:pPr>
            <w:r w:rsidRPr="0051128D">
              <w:rPr>
                <w:smallCaps/>
                <w:color w:val="000000" w:themeColor="text1"/>
              </w:rPr>
              <w:t>Naturalidade:</w:t>
            </w:r>
          </w:p>
        </w:tc>
        <w:tc>
          <w:tcPr>
            <w:tcW w:w="7604" w:type="dxa"/>
            <w:gridSpan w:val="8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579DFC7E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</w:tr>
      <w:tr w:rsidR="0051128D" w:rsidRPr="0051128D" w14:paraId="30974F96" w14:textId="77777777" w:rsidTr="0047771C">
        <w:tc>
          <w:tcPr>
            <w:tcW w:w="394" w:type="dxa"/>
            <w:shd w:val="clear" w:color="auto" w:fill="FFFFFF"/>
          </w:tcPr>
          <w:p w14:paraId="21191A74" w14:textId="77777777" w:rsidR="0051128D" w:rsidRPr="0051128D" w:rsidRDefault="0051128D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2881" w:type="dxa"/>
            <w:gridSpan w:val="3"/>
            <w:tcBorders>
              <w:top w:val="single" w:sz="4" w:space="0" w:color="FF9900"/>
              <w:bottom w:val="single" w:sz="4" w:space="0" w:color="FF00FF"/>
            </w:tcBorders>
            <w:shd w:val="clear" w:color="auto" w:fill="FFFFFF"/>
          </w:tcPr>
          <w:p w14:paraId="5B18A343" w14:textId="77777777" w:rsidR="0051128D" w:rsidRPr="0051128D" w:rsidRDefault="0051128D" w:rsidP="00337272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7210" w:type="dxa"/>
            <w:gridSpan w:val="6"/>
            <w:tcBorders>
              <w:top w:val="single" w:sz="4" w:space="0" w:color="FF9900"/>
              <w:bottom w:val="single" w:sz="4" w:space="0" w:color="FF00FF"/>
            </w:tcBorders>
            <w:shd w:val="clear" w:color="auto" w:fill="FFFFFF"/>
          </w:tcPr>
          <w:p w14:paraId="5B3C3A59" w14:textId="77777777" w:rsidR="0051128D" w:rsidRPr="0051128D" w:rsidRDefault="0051128D" w:rsidP="00337272">
            <w:pPr>
              <w:rPr>
                <w:color w:val="000000" w:themeColor="text1"/>
                <w:sz w:val="6"/>
              </w:rPr>
            </w:pPr>
          </w:p>
        </w:tc>
      </w:tr>
      <w:tr w:rsidR="0047771C" w:rsidRPr="0051128D" w14:paraId="5D73FAC1" w14:textId="77777777" w:rsidTr="0047771C">
        <w:tc>
          <w:tcPr>
            <w:tcW w:w="2881" w:type="dxa"/>
            <w:gridSpan w:val="2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37D4EC82" w14:textId="769C8619" w:rsidR="0047771C" w:rsidRPr="0051128D" w:rsidRDefault="000557B7" w:rsidP="00337272">
            <w:pPr>
              <w:jc w:val="right"/>
              <w:rPr>
                <w:smallCaps/>
                <w:color w:val="000000" w:themeColor="text1"/>
              </w:rPr>
            </w:pPr>
            <w:r w:rsidRPr="0002196A">
              <w:rPr>
                <w:smallCaps/>
                <w:color w:val="000000" w:themeColor="text1"/>
              </w:rPr>
              <w:t>G</w:t>
            </w:r>
            <w:r w:rsidR="00F4057E" w:rsidRPr="0002196A">
              <w:rPr>
                <w:smallCaps/>
                <w:color w:val="000000" w:themeColor="text1"/>
              </w:rPr>
              <w:t>ênero</w:t>
            </w:r>
            <w:r w:rsidR="0047771C" w:rsidRPr="0002196A">
              <w:rPr>
                <w:smallCaps/>
                <w:color w:val="000000" w:themeColor="text1"/>
              </w:rPr>
              <w:t>:</w:t>
            </w:r>
          </w:p>
        </w:tc>
        <w:tc>
          <w:tcPr>
            <w:tcW w:w="7604" w:type="dxa"/>
            <w:gridSpan w:val="8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7E8207D9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</w:tr>
      <w:tr w:rsidR="0051128D" w:rsidRPr="0051128D" w14:paraId="25066875" w14:textId="77777777" w:rsidTr="0047771C">
        <w:tc>
          <w:tcPr>
            <w:tcW w:w="394" w:type="dxa"/>
            <w:shd w:val="clear" w:color="auto" w:fill="FFFFFF"/>
          </w:tcPr>
          <w:p w14:paraId="45679FBF" w14:textId="77777777" w:rsidR="0051128D" w:rsidRPr="0051128D" w:rsidRDefault="0051128D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2881" w:type="dxa"/>
            <w:gridSpan w:val="3"/>
            <w:tcBorders>
              <w:top w:val="single" w:sz="4" w:space="0" w:color="FF00FF"/>
              <w:bottom w:val="single" w:sz="4" w:space="0" w:color="FF9900"/>
            </w:tcBorders>
            <w:shd w:val="clear" w:color="auto" w:fill="FFFFFF"/>
          </w:tcPr>
          <w:p w14:paraId="33682FDD" w14:textId="77777777" w:rsidR="0051128D" w:rsidRPr="0051128D" w:rsidRDefault="0051128D" w:rsidP="00337272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7210" w:type="dxa"/>
            <w:gridSpan w:val="6"/>
            <w:tcBorders>
              <w:top w:val="single" w:sz="4" w:space="0" w:color="FF00FF"/>
              <w:bottom w:val="single" w:sz="4" w:space="0" w:color="FF9900"/>
            </w:tcBorders>
            <w:shd w:val="clear" w:color="auto" w:fill="FFFFFF"/>
          </w:tcPr>
          <w:p w14:paraId="3F010415" w14:textId="77777777" w:rsidR="0051128D" w:rsidRPr="0051128D" w:rsidRDefault="0051128D" w:rsidP="00337272">
            <w:pPr>
              <w:rPr>
                <w:color w:val="000000" w:themeColor="text1"/>
                <w:sz w:val="6"/>
              </w:rPr>
            </w:pPr>
          </w:p>
        </w:tc>
      </w:tr>
      <w:tr w:rsidR="0047771C" w:rsidRPr="0051128D" w14:paraId="00992F25" w14:textId="77777777" w:rsidTr="0047771C">
        <w:tc>
          <w:tcPr>
            <w:tcW w:w="2881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01E20748" w14:textId="77777777" w:rsidR="0047771C" w:rsidRPr="0051128D" w:rsidRDefault="0047771C" w:rsidP="00337272">
            <w:pPr>
              <w:jc w:val="right"/>
              <w:rPr>
                <w:smallCaps/>
                <w:color w:val="000000" w:themeColor="text1"/>
              </w:rPr>
            </w:pPr>
            <w:r w:rsidRPr="0051128D">
              <w:rPr>
                <w:smallCaps/>
                <w:color w:val="000000" w:themeColor="text1"/>
              </w:rPr>
              <w:t>Profissão:</w:t>
            </w:r>
          </w:p>
        </w:tc>
        <w:tc>
          <w:tcPr>
            <w:tcW w:w="7604" w:type="dxa"/>
            <w:gridSpan w:val="8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573E002A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</w:tr>
      <w:tr w:rsidR="0051128D" w:rsidRPr="0051128D" w14:paraId="0BCD14BC" w14:textId="77777777" w:rsidTr="0047771C">
        <w:trPr>
          <w:cantSplit/>
          <w:trHeight w:val="90"/>
        </w:trPr>
        <w:tc>
          <w:tcPr>
            <w:tcW w:w="394" w:type="dxa"/>
            <w:shd w:val="clear" w:color="auto" w:fill="FFFFFF"/>
          </w:tcPr>
          <w:p w14:paraId="0FB2476E" w14:textId="77777777" w:rsidR="0051128D" w:rsidRPr="0051128D" w:rsidRDefault="0051128D" w:rsidP="00337272">
            <w:pPr>
              <w:rPr>
                <w:color w:val="000000" w:themeColor="text1"/>
                <w:sz w:val="4"/>
              </w:rPr>
            </w:pPr>
          </w:p>
        </w:tc>
        <w:tc>
          <w:tcPr>
            <w:tcW w:w="2881" w:type="dxa"/>
            <w:gridSpan w:val="3"/>
            <w:tcBorders>
              <w:top w:val="single" w:sz="4" w:space="0" w:color="FF9900"/>
              <w:bottom w:val="single" w:sz="4" w:space="0" w:color="FF00FF"/>
            </w:tcBorders>
            <w:shd w:val="clear" w:color="auto" w:fill="FFFFFF"/>
            <w:vAlign w:val="center"/>
          </w:tcPr>
          <w:p w14:paraId="456B0826" w14:textId="77777777" w:rsidR="0051128D" w:rsidRPr="0051128D" w:rsidRDefault="0051128D" w:rsidP="00337272">
            <w:pPr>
              <w:jc w:val="right"/>
              <w:rPr>
                <w:color w:val="000000" w:themeColor="text1"/>
                <w:sz w:val="4"/>
              </w:rPr>
            </w:pPr>
          </w:p>
        </w:tc>
        <w:tc>
          <w:tcPr>
            <w:tcW w:w="177" w:type="dxa"/>
            <w:gridSpan w:val="2"/>
            <w:tcBorders>
              <w:top w:val="single" w:sz="4" w:space="0" w:color="FF9900"/>
              <w:bottom w:val="single" w:sz="4" w:space="0" w:color="FF00FF"/>
            </w:tcBorders>
            <w:shd w:val="clear" w:color="auto" w:fill="FFFFFF"/>
          </w:tcPr>
          <w:p w14:paraId="36248032" w14:textId="77777777" w:rsidR="0051128D" w:rsidRPr="0051128D" w:rsidRDefault="0051128D" w:rsidP="00337272">
            <w:pPr>
              <w:rPr>
                <w:color w:val="000000" w:themeColor="text1"/>
                <w:sz w:val="4"/>
              </w:rPr>
            </w:pPr>
          </w:p>
        </w:tc>
        <w:tc>
          <w:tcPr>
            <w:tcW w:w="5316" w:type="dxa"/>
            <w:gridSpan w:val="3"/>
            <w:tcBorders>
              <w:top w:val="single" w:sz="4" w:space="0" w:color="FF9900"/>
              <w:bottom w:val="single" w:sz="4" w:space="0" w:color="FF00FF"/>
            </w:tcBorders>
            <w:shd w:val="clear" w:color="auto" w:fill="FFFFFF"/>
          </w:tcPr>
          <w:p w14:paraId="3156CCFD" w14:textId="77777777" w:rsidR="0051128D" w:rsidRPr="0051128D" w:rsidRDefault="0051128D" w:rsidP="00337272">
            <w:pPr>
              <w:rPr>
                <w:color w:val="000000" w:themeColor="text1"/>
                <w:sz w:val="4"/>
              </w:rPr>
            </w:pPr>
          </w:p>
        </w:tc>
        <w:tc>
          <w:tcPr>
            <w:tcW w:w="1717" w:type="dxa"/>
            <w:tcBorders>
              <w:top w:val="single" w:sz="4" w:space="0" w:color="FF9900"/>
              <w:bottom w:val="single" w:sz="4" w:space="0" w:color="FF00FF"/>
            </w:tcBorders>
            <w:shd w:val="clear" w:color="auto" w:fill="FFFFFF"/>
          </w:tcPr>
          <w:p w14:paraId="6A02E30B" w14:textId="77777777" w:rsidR="0051128D" w:rsidRPr="0051128D" w:rsidRDefault="0051128D" w:rsidP="00337272">
            <w:pPr>
              <w:rPr>
                <w:color w:val="000000" w:themeColor="text1"/>
                <w:sz w:val="4"/>
              </w:rPr>
            </w:pPr>
          </w:p>
        </w:tc>
      </w:tr>
      <w:tr w:rsidR="0047771C" w:rsidRPr="0051128D" w14:paraId="4237E8CB" w14:textId="77777777" w:rsidTr="0047771C">
        <w:trPr>
          <w:cantSplit/>
          <w:trHeight w:val="90"/>
        </w:trPr>
        <w:tc>
          <w:tcPr>
            <w:tcW w:w="2881" w:type="dxa"/>
            <w:gridSpan w:val="2"/>
            <w:vMerge w:val="restart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  <w:vAlign w:val="center"/>
          </w:tcPr>
          <w:p w14:paraId="55A12DD0" w14:textId="77777777" w:rsidR="0047771C" w:rsidRPr="0051128D" w:rsidRDefault="0047771C" w:rsidP="00337272">
            <w:pPr>
              <w:jc w:val="right"/>
              <w:rPr>
                <w:smallCaps/>
                <w:color w:val="000000" w:themeColor="text1"/>
              </w:rPr>
            </w:pPr>
            <w:r w:rsidRPr="0051128D">
              <w:rPr>
                <w:smallCaps/>
                <w:color w:val="000000" w:themeColor="text1"/>
              </w:rPr>
              <w:t>Estado Civil:</w:t>
            </w:r>
          </w:p>
        </w:tc>
        <w:tc>
          <w:tcPr>
            <w:tcW w:w="177" w:type="dxa"/>
            <w:vMerge w:val="restart"/>
            <w:tcBorders>
              <w:top w:val="single" w:sz="4" w:space="0" w:color="FF00FF"/>
              <w:left w:val="single" w:sz="4" w:space="0" w:color="FF00FF"/>
              <w:bottom w:val="single" w:sz="4" w:space="0" w:color="FF00FF"/>
            </w:tcBorders>
            <w:shd w:val="clear" w:color="auto" w:fill="FFFFFF"/>
          </w:tcPr>
          <w:p w14:paraId="23676346" w14:textId="77777777" w:rsidR="0047771C" w:rsidRPr="0051128D" w:rsidRDefault="0047771C" w:rsidP="00337272">
            <w:pPr>
              <w:rPr>
                <w:color w:val="000000" w:themeColor="text1"/>
                <w:sz w:val="22"/>
              </w:rPr>
            </w:pPr>
          </w:p>
        </w:tc>
        <w:tc>
          <w:tcPr>
            <w:tcW w:w="5316" w:type="dxa"/>
            <w:gridSpan w:val="5"/>
            <w:tcBorders>
              <w:top w:val="single" w:sz="4" w:space="0" w:color="FF00FF"/>
            </w:tcBorders>
            <w:shd w:val="clear" w:color="auto" w:fill="FFFFFF"/>
          </w:tcPr>
          <w:p w14:paraId="50583EAF" w14:textId="77777777" w:rsidR="0047771C" w:rsidRPr="0051128D" w:rsidRDefault="0047771C" w:rsidP="00337272">
            <w:pPr>
              <w:rPr>
                <w:color w:val="000000" w:themeColor="text1"/>
                <w:sz w:val="8"/>
              </w:rPr>
            </w:pPr>
          </w:p>
        </w:tc>
        <w:tc>
          <w:tcPr>
            <w:tcW w:w="2111" w:type="dxa"/>
            <w:gridSpan w:val="2"/>
            <w:vMerge w:val="restart"/>
            <w:tcBorders>
              <w:top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646999A3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</w:tr>
      <w:tr w:rsidR="0047771C" w:rsidRPr="0051128D" w14:paraId="06040CA3" w14:textId="77777777" w:rsidTr="0047771C">
        <w:trPr>
          <w:cantSplit/>
          <w:trHeight w:val="90"/>
        </w:trPr>
        <w:tc>
          <w:tcPr>
            <w:tcW w:w="2881" w:type="dxa"/>
            <w:gridSpan w:val="2"/>
            <w:vMerge/>
            <w:tcBorders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75EA80C5" w14:textId="77777777" w:rsidR="0047771C" w:rsidRPr="0051128D" w:rsidRDefault="0047771C" w:rsidP="00337272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7" w:type="dxa"/>
            <w:vMerge/>
            <w:tcBorders>
              <w:left w:val="single" w:sz="4" w:space="0" w:color="FF00FF"/>
              <w:bottom w:val="single" w:sz="4" w:space="0" w:color="FF00FF"/>
              <w:right w:val="single" w:sz="4" w:space="0" w:color="auto"/>
            </w:tcBorders>
            <w:shd w:val="clear" w:color="auto" w:fill="FFFFFF"/>
          </w:tcPr>
          <w:p w14:paraId="405AFB47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66BA6A" w14:textId="77777777" w:rsidR="0047771C" w:rsidRPr="0051128D" w:rsidRDefault="0047771C" w:rsidP="00337272">
            <w:pPr>
              <w:rPr>
                <w:color w:val="000000" w:themeColor="text1"/>
                <w:sz w:val="16"/>
              </w:rPr>
            </w:pPr>
          </w:p>
        </w:tc>
        <w:tc>
          <w:tcPr>
            <w:tcW w:w="17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0A7CBA" w14:textId="77777777" w:rsidR="0047771C" w:rsidRPr="0051128D" w:rsidRDefault="0047771C" w:rsidP="00337272">
            <w:pPr>
              <w:rPr>
                <w:color w:val="000000" w:themeColor="text1"/>
                <w:sz w:val="16"/>
              </w:rPr>
            </w:pP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5FCE1A" w14:textId="77777777" w:rsidR="0047771C" w:rsidRPr="0051128D" w:rsidRDefault="0047771C" w:rsidP="00337272">
            <w:pPr>
              <w:rPr>
                <w:color w:val="000000" w:themeColor="text1"/>
                <w:sz w:val="16"/>
              </w:rPr>
            </w:pPr>
            <w:r w:rsidRPr="0051128D">
              <w:rPr>
                <w:color w:val="000000" w:themeColor="text1"/>
                <w:sz w:val="16"/>
              </w:rPr>
              <w:t>Casado – com separação de bens</w:t>
            </w:r>
          </w:p>
        </w:tc>
        <w:tc>
          <w:tcPr>
            <w:tcW w:w="2111" w:type="dxa"/>
            <w:gridSpan w:val="2"/>
            <w:vMerge/>
            <w:tcBorders>
              <w:left w:val="single" w:sz="4" w:space="0" w:color="auto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40728FD1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</w:tr>
      <w:tr w:rsidR="0047771C" w:rsidRPr="0051128D" w14:paraId="6EF3B817" w14:textId="77777777" w:rsidTr="0047771C">
        <w:trPr>
          <w:cantSplit/>
          <w:trHeight w:val="90"/>
        </w:trPr>
        <w:tc>
          <w:tcPr>
            <w:tcW w:w="2881" w:type="dxa"/>
            <w:gridSpan w:val="2"/>
            <w:vMerge/>
            <w:tcBorders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6465762C" w14:textId="77777777" w:rsidR="0047771C" w:rsidRPr="0051128D" w:rsidRDefault="0047771C" w:rsidP="00337272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7" w:type="dxa"/>
            <w:vMerge/>
            <w:tcBorders>
              <w:left w:val="single" w:sz="4" w:space="0" w:color="FF00FF"/>
              <w:bottom w:val="single" w:sz="4" w:space="0" w:color="FF00FF"/>
            </w:tcBorders>
            <w:shd w:val="clear" w:color="auto" w:fill="FFFFFF"/>
          </w:tcPr>
          <w:p w14:paraId="23734F3A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9B3245D" w14:textId="77777777" w:rsidR="0047771C" w:rsidRPr="0051128D" w:rsidRDefault="0047771C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177" w:type="dxa"/>
            <w:gridSpan w:val="2"/>
            <w:shd w:val="clear" w:color="auto" w:fill="FFFFFF"/>
          </w:tcPr>
          <w:p w14:paraId="0886B16C" w14:textId="77777777" w:rsidR="0047771C" w:rsidRPr="0051128D" w:rsidRDefault="0047771C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4806" w:type="dxa"/>
            <w:tcBorders>
              <w:bottom w:val="single" w:sz="4" w:space="0" w:color="auto"/>
            </w:tcBorders>
            <w:shd w:val="clear" w:color="auto" w:fill="FFFFFF"/>
          </w:tcPr>
          <w:p w14:paraId="3251211A" w14:textId="77777777" w:rsidR="0047771C" w:rsidRPr="0051128D" w:rsidRDefault="0047771C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2111" w:type="dxa"/>
            <w:gridSpan w:val="2"/>
            <w:vMerge/>
            <w:tcBorders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6D6FA401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</w:tr>
      <w:tr w:rsidR="0047771C" w:rsidRPr="0051128D" w14:paraId="2BD21CF2" w14:textId="77777777" w:rsidTr="0047771C">
        <w:trPr>
          <w:cantSplit/>
          <w:trHeight w:val="90"/>
        </w:trPr>
        <w:tc>
          <w:tcPr>
            <w:tcW w:w="2881" w:type="dxa"/>
            <w:gridSpan w:val="2"/>
            <w:vMerge/>
            <w:tcBorders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16EA42C5" w14:textId="77777777" w:rsidR="0047771C" w:rsidRPr="0051128D" w:rsidRDefault="0047771C" w:rsidP="00337272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7" w:type="dxa"/>
            <w:vMerge/>
            <w:tcBorders>
              <w:left w:val="single" w:sz="4" w:space="0" w:color="FF00FF"/>
              <w:bottom w:val="single" w:sz="4" w:space="0" w:color="FF00FF"/>
              <w:right w:val="single" w:sz="4" w:space="0" w:color="auto"/>
            </w:tcBorders>
            <w:shd w:val="clear" w:color="auto" w:fill="FFFFFF"/>
          </w:tcPr>
          <w:p w14:paraId="34102F26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ED8564" w14:textId="77777777" w:rsidR="0047771C" w:rsidRPr="0051128D" w:rsidRDefault="0047771C" w:rsidP="00337272">
            <w:pPr>
              <w:rPr>
                <w:color w:val="000000" w:themeColor="text1"/>
                <w:sz w:val="16"/>
              </w:rPr>
            </w:pPr>
          </w:p>
        </w:tc>
        <w:tc>
          <w:tcPr>
            <w:tcW w:w="17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233D33" w14:textId="77777777" w:rsidR="0047771C" w:rsidRPr="0051128D" w:rsidRDefault="0047771C" w:rsidP="00337272">
            <w:pPr>
              <w:rPr>
                <w:color w:val="000000" w:themeColor="text1"/>
                <w:sz w:val="16"/>
              </w:rPr>
            </w:pP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EF8858" w14:textId="77777777" w:rsidR="0047771C" w:rsidRPr="0051128D" w:rsidRDefault="0047771C" w:rsidP="00337272">
            <w:pPr>
              <w:rPr>
                <w:color w:val="000000" w:themeColor="text1"/>
                <w:sz w:val="16"/>
              </w:rPr>
            </w:pPr>
            <w:r w:rsidRPr="0051128D">
              <w:rPr>
                <w:color w:val="000000" w:themeColor="text1"/>
                <w:sz w:val="16"/>
              </w:rPr>
              <w:t>Casado – com comunhão parcial de bens</w:t>
            </w:r>
          </w:p>
        </w:tc>
        <w:tc>
          <w:tcPr>
            <w:tcW w:w="2111" w:type="dxa"/>
            <w:gridSpan w:val="2"/>
            <w:vMerge/>
            <w:tcBorders>
              <w:left w:val="single" w:sz="4" w:space="0" w:color="auto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3C4E885D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</w:tr>
      <w:tr w:rsidR="0047771C" w:rsidRPr="0051128D" w14:paraId="529830C1" w14:textId="77777777" w:rsidTr="0047771C">
        <w:trPr>
          <w:cantSplit/>
          <w:trHeight w:val="90"/>
        </w:trPr>
        <w:tc>
          <w:tcPr>
            <w:tcW w:w="2881" w:type="dxa"/>
            <w:gridSpan w:val="2"/>
            <w:vMerge/>
            <w:tcBorders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36AD3C7E" w14:textId="77777777" w:rsidR="0047771C" w:rsidRPr="0051128D" w:rsidRDefault="0047771C" w:rsidP="00337272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7" w:type="dxa"/>
            <w:vMerge/>
            <w:tcBorders>
              <w:left w:val="single" w:sz="4" w:space="0" w:color="FF00FF"/>
              <w:bottom w:val="single" w:sz="4" w:space="0" w:color="FF00FF"/>
            </w:tcBorders>
            <w:shd w:val="clear" w:color="auto" w:fill="FFFFFF"/>
          </w:tcPr>
          <w:p w14:paraId="2EF679AD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0A6BBC3" w14:textId="77777777" w:rsidR="0047771C" w:rsidRPr="0051128D" w:rsidRDefault="0047771C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177" w:type="dxa"/>
            <w:gridSpan w:val="2"/>
            <w:shd w:val="clear" w:color="auto" w:fill="FFFFFF"/>
          </w:tcPr>
          <w:p w14:paraId="577E007B" w14:textId="77777777" w:rsidR="0047771C" w:rsidRPr="0051128D" w:rsidRDefault="0047771C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48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7E543F4" w14:textId="77777777" w:rsidR="0047771C" w:rsidRPr="0051128D" w:rsidRDefault="0047771C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2111" w:type="dxa"/>
            <w:gridSpan w:val="2"/>
            <w:vMerge/>
            <w:tcBorders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516CB63D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</w:tr>
      <w:tr w:rsidR="0047771C" w:rsidRPr="0051128D" w14:paraId="490774FA" w14:textId="77777777" w:rsidTr="0047771C">
        <w:trPr>
          <w:cantSplit/>
          <w:trHeight w:val="90"/>
        </w:trPr>
        <w:tc>
          <w:tcPr>
            <w:tcW w:w="2881" w:type="dxa"/>
            <w:gridSpan w:val="2"/>
            <w:vMerge/>
            <w:tcBorders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339339DA" w14:textId="77777777" w:rsidR="0047771C" w:rsidRPr="0051128D" w:rsidRDefault="0047771C" w:rsidP="00337272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7" w:type="dxa"/>
            <w:vMerge/>
            <w:tcBorders>
              <w:left w:val="single" w:sz="4" w:space="0" w:color="FF00FF"/>
              <w:bottom w:val="single" w:sz="4" w:space="0" w:color="FF00FF"/>
              <w:right w:val="single" w:sz="4" w:space="0" w:color="auto"/>
            </w:tcBorders>
            <w:shd w:val="clear" w:color="auto" w:fill="FFFFFF"/>
          </w:tcPr>
          <w:p w14:paraId="321F1C97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88FC4" w14:textId="77777777" w:rsidR="0047771C" w:rsidRPr="0051128D" w:rsidRDefault="0047771C" w:rsidP="00337272">
            <w:pPr>
              <w:rPr>
                <w:color w:val="000000" w:themeColor="text1"/>
                <w:sz w:val="16"/>
              </w:rPr>
            </w:pPr>
          </w:p>
        </w:tc>
        <w:tc>
          <w:tcPr>
            <w:tcW w:w="17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D033E8" w14:textId="77777777" w:rsidR="0047771C" w:rsidRPr="0051128D" w:rsidRDefault="0047771C" w:rsidP="00337272">
            <w:pPr>
              <w:rPr>
                <w:color w:val="000000" w:themeColor="text1"/>
                <w:sz w:val="16"/>
              </w:rPr>
            </w:pP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644616" w14:textId="77777777" w:rsidR="0047771C" w:rsidRPr="0051128D" w:rsidRDefault="0047771C" w:rsidP="00337272">
            <w:pPr>
              <w:rPr>
                <w:color w:val="000000" w:themeColor="text1"/>
                <w:sz w:val="16"/>
              </w:rPr>
            </w:pPr>
            <w:r w:rsidRPr="0051128D">
              <w:rPr>
                <w:color w:val="000000" w:themeColor="text1"/>
                <w:sz w:val="16"/>
              </w:rPr>
              <w:t>Casado – com comunhão universal de bens</w:t>
            </w:r>
          </w:p>
        </w:tc>
        <w:tc>
          <w:tcPr>
            <w:tcW w:w="2111" w:type="dxa"/>
            <w:gridSpan w:val="2"/>
            <w:vMerge/>
            <w:tcBorders>
              <w:left w:val="single" w:sz="4" w:space="0" w:color="auto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0CE1AF1C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</w:tr>
      <w:tr w:rsidR="00B93920" w:rsidRPr="0051128D" w14:paraId="30CB13AA" w14:textId="77777777" w:rsidTr="00807E12">
        <w:trPr>
          <w:cantSplit/>
          <w:trHeight w:val="90"/>
        </w:trPr>
        <w:tc>
          <w:tcPr>
            <w:tcW w:w="2881" w:type="dxa"/>
            <w:gridSpan w:val="2"/>
            <w:vMerge/>
            <w:tcBorders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3E1F7050" w14:textId="77777777" w:rsidR="00B93920" w:rsidRPr="0051128D" w:rsidRDefault="00B93920" w:rsidP="00B93920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7" w:type="dxa"/>
            <w:vMerge/>
            <w:tcBorders>
              <w:left w:val="single" w:sz="4" w:space="0" w:color="FF00FF"/>
              <w:bottom w:val="single" w:sz="4" w:space="0" w:color="FF00FF"/>
            </w:tcBorders>
            <w:shd w:val="clear" w:color="auto" w:fill="FFFFFF"/>
          </w:tcPr>
          <w:p w14:paraId="57249091" w14:textId="77777777" w:rsidR="00B93920" w:rsidRPr="0051128D" w:rsidRDefault="00B93920" w:rsidP="00B93920">
            <w:pPr>
              <w:rPr>
                <w:color w:val="000000" w:themeColor="text1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0CAECE8" w14:textId="77777777" w:rsidR="00B93920" w:rsidRPr="0051128D" w:rsidRDefault="00B93920" w:rsidP="00B93920">
            <w:pPr>
              <w:rPr>
                <w:color w:val="000000" w:themeColor="text1"/>
                <w:sz w:val="6"/>
              </w:rPr>
            </w:pPr>
          </w:p>
        </w:tc>
        <w:tc>
          <w:tcPr>
            <w:tcW w:w="177" w:type="dxa"/>
            <w:gridSpan w:val="2"/>
            <w:shd w:val="clear" w:color="auto" w:fill="FFFFFF"/>
          </w:tcPr>
          <w:p w14:paraId="73EF5F23" w14:textId="77777777" w:rsidR="00B93920" w:rsidRPr="0051128D" w:rsidRDefault="00B93920" w:rsidP="00B93920">
            <w:pPr>
              <w:rPr>
                <w:color w:val="000000" w:themeColor="text1"/>
                <w:sz w:val="6"/>
              </w:rPr>
            </w:pPr>
          </w:p>
        </w:tc>
        <w:tc>
          <w:tcPr>
            <w:tcW w:w="48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21C045" w14:textId="5397DEA3" w:rsidR="00B93920" w:rsidRPr="0051128D" w:rsidRDefault="00B93920" w:rsidP="00B93920">
            <w:pPr>
              <w:rPr>
                <w:color w:val="000000" w:themeColor="text1"/>
                <w:sz w:val="6"/>
              </w:rPr>
            </w:pPr>
          </w:p>
        </w:tc>
        <w:tc>
          <w:tcPr>
            <w:tcW w:w="2111" w:type="dxa"/>
            <w:gridSpan w:val="2"/>
            <w:vMerge/>
            <w:tcBorders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46D9E8F7" w14:textId="77777777" w:rsidR="00B93920" w:rsidRPr="0051128D" w:rsidRDefault="00B93920" w:rsidP="00B93920">
            <w:pPr>
              <w:rPr>
                <w:color w:val="000000" w:themeColor="text1"/>
              </w:rPr>
            </w:pPr>
          </w:p>
        </w:tc>
      </w:tr>
      <w:tr w:rsidR="00B93920" w:rsidRPr="0051128D" w14:paraId="2FD18E80" w14:textId="77777777" w:rsidTr="00807E12">
        <w:trPr>
          <w:cantSplit/>
          <w:trHeight w:val="90"/>
        </w:trPr>
        <w:tc>
          <w:tcPr>
            <w:tcW w:w="2881" w:type="dxa"/>
            <w:gridSpan w:val="2"/>
            <w:vMerge/>
            <w:tcBorders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79BE229E" w14:textId="77777777" w:rsidR="00B93920" w:rsidRPr="0051128D" w:rsidRDefault="00B93920" w:rsidP="00B93920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7" w:type="dxa"/>
            <w:vMerge/>
            <w:tcBorders>
              <w:left w:val="single" w:sz="4" w:space="0" w:color="FF00FF"/>
              <w:bottom w:val="single" w:sz="4" w:space="0" w:color="FF00FF"/>
              <w:right w:val="single" w:sz="4" w:space="0" w:color="auto"/>
            </w:tcBorders>
            <w:shd w:val="clear" w:color="auto" w:fill="FFFFFF"/>
          </w:tcPr>
          <w:p w14:paraId="0E42FAA4" w14:textId="77777777" w:rsidR="00B93920" w:rsidRPr="0051128D" w:rsidRDefault="00B93920" w:rsidP="00B93920">
            <w:pPr>
              <w:rPr>
                <w:color w:val="000000" w:themeColor="text1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962724" w14:textId="77777777" w:rsidR="00B93920" w:rsidRPr="0051128D" w:rsidRDefault="00B93920" w:rsidP="00B93920">
            <w:pPr>
              <w:rPr>
                <w:color w:val="000000" w:themeColor="text1"/>
                <w:sz w:val="16"/>
              </w:rPr>
            </w:pPr>
          </w:p>
        </w:tc>
        <w:tc>
          <w:tcPr>
            <w:tcW w:w="17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686772" w14:textId="77777777" w:rsidR="00B93920" w:rsidRPr="0051128D" w:rsidRDefault="00B93920" w:rsidP="00B93920">
            <w:pPr>
              <w:rPr>
                <w:color w:val="000000" w:themeColor="text1"/>
                <w:sz w:val="16"/>
              </w:rPr>
            </w:pP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555250" w14:textId="09057581" w:rsidR="00B93920" w:rsidRPr="0051128D" w:rsidRDefault="00B93920" w:rsidP="00B93920">
            <w:pPr>
              <w:rPr>
                <w:color w:val="000000" w:themeColor="text1"/>
                <w:sz w:val="16"/>
              </w:rPr>
            </w:pPr>
            <w:r w:rsidRPr="000A4910">
              <w:rPr>
                <w:color w:val="000000" w:themeColor="text1"/>
                <w:sz w:val="16"/>
              </w:rPr>
              <w:t xml:space="preserve">União </w:t>
            </w:r>
            <w:r w:rsidR="00700307" w:rsidRPr="000A4910">
              <w:rPr>
                <w:color w:val="000000" w:themeColor="text1"/>
                <w:sz w:val="16"/>
              </w:rPr>
              <w:t>Estável</w:t>
            </w:r>
          </w:p>
        </w:tc>
        <w:tc>
          <w:tcPr>
            <w:tcW w:w="2111" w:type="dxa"/>
            <w:gridSpan w:val="2"/>
            <w:vMerge/>
            <w:tcBorders>
              <w:left w:val="single" w:sz="4" w:space="0" w:color="auto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79438EFE" w14:textId="77777777" w:rsidR="00B93920" w:rsidRPr="0051128D" w:rsidRDefault="00B93920" w:rsidP="00B93920">
            <w:pPr>
              <w:rPr>
                <w:color w:val="000000" w:themeColor="text1"/>
              </w:rPr>
            </w:pPr>
          </w:p>
        </w:tc>
      </w:tr>
      <w:tr w:rsidR="00B93920" w:rsidRPr="0051128D" w14:paraId="66FF142C" w14:textId="77777777" w:rsidTr="00807E12">
        <w:trPr>
          <w:cantSplit/>
          <w:trHeight w:val="90"/>
        </w:trPr>
        <w:tc>
          <w:tcPr>
            <w:tcW w:w="2881" w:type="dxa"/>
            <w:gridSpan w:val="2"/>
            <w:vMerge/>
            <w:tcBorders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15549174" w14:textId="77777777" w:rsidR="00B93920" w:rsidRPr="0051128D" w:rsidRDefault="00B93920" w:rsidP="00B93920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7" w:type="dxa"/>
            <w:vMerge/>
            <w:tcBorders>
              <w:left w:val="single" w:sz="4" w:space="0" w:color="FF00FF"/>
              <w:bottom w:val="single" w:sz="4" w:space="0" w:color="FF00FF"/>
            </w:tcBorders>
            <w:shd w:val="clear" w:color="auto" w:fill="FFFFFF"/>
          </w:tcPr>
          <w:p w14:paraId="685CD785" w14:textId="77777777" w:rsidR="00B93920" w:rsidRPr="0051128D" w:rsidRDefault="00B93920" w:rsidP="00B93920">
            <w:pPr>
              <w:rPr>
                <w:color w:val="000000" w:themeColor="text1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CC4F4FD" w14:textId="77777777" w:rsidR="00B93920" w:rsidRPr="0051128D" w:rsidRDefault="00B93920" w:rsidP="00B93920">
            <w:pPr>
              <w:rPr>
                <w:color w:val="000000" w:themeColor="text1"/>
                <w:sz w:val="6"/>
              </w:rPr>
            </w:pPr>
          </w:p>
        </w:tc>
        <w:tc>
          <w:tcPr>
            <w:tcW w:w="177" w:type="dxa"/>
            <w:gridSpan w:val="2"/>
            <w:shd w:val="clear" w:color="auto" w:fill="FFFFFF"/>
          </w:tcPr>
          <w:p w14:paraId="3AF7686D" w14:textId="77777777" w:rsidR="00B93920" w:rsidRPr="0051128D" w:rsidRDefault="00B93920" w:rsidP="00B93920">
            <w:pPr>
              <w:rPr>
                <w:color w:val="000000" w:themeColor="text1"/>
                <w:sz w:val="6"/>
              </w:rPr>
            </w:pPr>
          </w:p>
        </w:tc>
        <w:tc>
          <w:tcPr>
            <w:tcW w:w="48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6DE142" w14:textId="0444F706" w:rsidR="00B93920" w:rsidRPr="0051128D" w:rsidRDefault="00B93920" w:rsidP="00B93920">
            <w:pPr>
              <w:rPr>
                <w:color w:val="000000" w:themeColor="text1"/>
                <w:sz w:val="6"/>
              </w:rPr>
            </w:pPr>
          </w:p>
        </w:tc>
        <w:tc>
          <w:tcPr>
            <w:tcW w:w="2111" w:type="dxa"/>
            <w:gridSpan w:val="2"/>
            <w:vMerge/>
            <w:tcBorders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52677BA4" w14:textId="77777777" w:rsidR="00B93920" w:rsidRPr="0051128D" w:rsidRDefault="00B93920" w:rsidP="00B93920">
            <w:pPr>
              <w:rPr>
                <w:color w:val="000000" w:themeColor="text1"/>
              </w:rPr>
            </w:pPr>
          </w:p>
        </w:tc>
      </w:tr>
      <w:tr w:rsidR="00B93920" w:rsidRPr="0051128D" w14:paraId="24FEDA20" w14:textId="77777777" w:rsidTr="0047771C">
        <w:trPr>
          <w:cantSplit/>
          <w:trHeight w:val="90"/>
        </w:trPr>
        <w:tc>
          <w:tcPr>
            <w:tcW w:w="2881" w:type="dxa"/>
            <w:gridSpan w:val="2"/>
            <w:vMerge/>
            <w:tcBorders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62B5D4C4" w14:textId="77777777" w:rsidR="00B93920" w:rsidRPr="0051128D" w:rsidRDefault="00B93920" w:rsidP="00B93920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7" w:type="dxa"/>
            <w:vMerge/>
            <w:tcBorders>
              <w:left w:val="single" w:sz="4" w:space="0" w:color="FF00FF"/>
              <w:bottom w:val="single" w:sz="4" w:space="0" w:color="FF00FF"/>
              <w:right w:val="single" w:sz="4" w:space="0" w:color="auto"/>
            </w:tcBorders>
            <w:shd w:val="clear" w:color="auto" w:fill="FFFFFF"/>
          </w:tcPr>
          <w:p w14:paraId="74B05BE9" w14:textId="77777777" w:rsidR="00B93920" w:rsidRPr="0051128D" w:rsidRDefault="00B93920" w:rsidP="00B93920">
            <w:pPr>
              <w:rPr>
                <w:color w:val="000000" w:themeColor="text1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2EB63" w14:textId="77777777" w:rsidR="00B93920" w:rsidRPr="0051128D" w:rsidRDefault="00B93920" w:rsidP="00B93920">
            <w:pPr>
              <w:rPr>
                <w:color w:val="000000" w:themeColor="text1"/>
                <w:sz w:val="16"/>
              </w:rPr>
            </w:pPr>
          </w:p>
        </w:tc>
        <w:tc>
          <w:tcPr>
            <w:tcW w:w="17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CD049D" w14:textId="77777777" w:rsidR="00B93920" w:rsidRPr="0051128D" w:rsidRDefault="00B93920" w:rsidP="00B93920">
            <w:pPr>
              <w:rPr>
                <w:color w:val="000000" w:themeColor="text1"/>
                <w:sz w:val="16"/>
              </w:rPr>
            </w:pP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36D818" w14:textId="77777777" w:rsidR="00B93920" w:rsidRPr="0051128D" w:rsidRDefault="00B93920" w:rsidP="00B93920">
            <w:pPr>
              <w:rPr>
                <w:color w:val="000000" w:themeColor="text1"/>
                <w:sz w:val="16"/>
              </w:rPr>
            </w:pPr>
            <w:r w:rsidRPr="0051128D">
              <w:rPr>
                <w:color w:val="000000" w:themeColor="text1"/>
                <w:sz w:val="16"/>
              </w:rPr>
              <w:t>Separado Judicialmente</w:t>
            </w:r>
          </w:p>
        </w:tc>
        <w:tc>
          <w:tcPr>
            <w:tcW w:w="2111" w:type="dxa"/>
            <w:gridSpan w:val="2"/>
            <w:vMerge/>
            <w:tcBorders>
              <w:left w:val="single" w:sz="4" w:space="0" w:color="auto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030D017D" w14:textId="77777777" w:rsidR="00B93920" w:rsidRPr="0051128D" w:rsidRDefault="00B93920" w:rsidP="00B93920">
            <w:pPr>
              <w:rPr>
                <w:color w:val="000000" w:themeColor="text1"/>
              </w:rPr>
            </w:pPr>
          </w:p>
        </w:tc>
      </w:tr>
      <w:tr w:rsidR="00B93920" w:rsidRPr="0051128D" w14:paraId="588687B1" w14:textId="77777777" w:rsidTr="0047771C">
        <w:trPr>
          <w:cantSplit/>
          <w:trHeight w:val="90"/>
        </w:trPr>
        <w:tc>
          <w:tcPr>
            <w:tcW w:w="2881" w:type="dxa"/>
            <w:gridSpan w:val="2"/>
            <w:vMerge/>
            <w:tcBorders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6002BC91" w14:textId="77777777" w:rsidR="00B93920" w:rsidRPr="0051128D" w:rsidRDefault="00B93920" w:rsidP="00B93920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7" w:type="dxa"/>
            <w:vMerge/>
            <w:tcBorders>
              <w:left w:val="single" w:sz="4" w:space="0" w:color="FF00FF"/>
              <w:bottom w:val="single" w:sz="4" w:space="0" w:color="FF00FF"/>
            </w:tcBorders>
            <w:shd w:val="clear" w:color="auto" w:fill="FFFFFF"/>
          </w:tcPr>
          <w:p w14:paraId="6408E755" w14:textId="77777777" w:rsidR="00B93920" w:rsidRPr="0051128D" w:rsidRDefault="00B93920" w:rsidP="00B93920">
            <w:pPr>
              <w:rPr>
                <w:color w:val="000000" w:themeColor="text1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49F8DDB" w14:textId="77777777" w:rsidR="00B93920" w:rsidRPr="0051128D" w:rsidRDefault="00B93920" w:rsidP="00B93920">
            <w:pPr>
              <w:rPr>
                <w:color w:val="000000" w:themeColor="text1"/>
                <w:sz w:val="6"/>
              </w:rPr>
            </w:pPr>
          </w:p>
        </w:tc>
        <w:tc>
          <w:tcPr>
            <w:tcW w:w="177" w:type="dxa"/>
            <w:gridSpan w:val="2"/>
            <w:shd w:val="clear" w:color="auto" w:fill="FFFFFF"/>
          </w:tcPr>
          <w:p w14:paraId="3811EC91" w14:textId="77777777" w:rsidR="00B93920" w:rsidRPr="0051128D" w:rsidRDefault="00B93920" w:rsidP="00B93920">
            <w:pPr>
              <w:rPr>
                <w:color w:val="000000" w:themeColor="text1"/>
                <w:sz w:val="6"/>
              </w:rPr>
            </w:pPr>
          </w:p>
        </w:tc>
        <w:tc>
          <w:tcPr>
            <w:tcW w:w="48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2AD40A2" w14:textId="77777777" w:rsidR="00B93920" w:rsidRPr="0051128D" w:rsidRDefault="00B93920" w:rsidP="00B93920">
            <w:pPr>
              <w:rPr>
                <w:color w:val="000000" w:themeColor="text1"/>
                <w:sz w:val="6"/>
              </w:rPr>
            </w:pPr>
          </w:p>
        </w:tc>
        <w:tc>
          <w:tcPr>
            <w:tcW w:w="2111" w:type="dxa"/>
            <w:gridSpan w:val="2"/>
            <w:vMerge/>
            <w:tcBorders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6B95450A" w14:textId="77777777" w:rsidR="00B93920" w:rsidRPr="0051128D" w:rsidRDefault="00B93920" w:rsidP="00B93920">
            <w:pPr>
              <w:rPr>
                <w:color w:val="000000" w:themeColor="text1"/>
              </w:rPr>
            </w:pPr>
          </w:p>
        </w:tc>
      </w:tr>
      <w:tr w:rsidR="00B93920" w:rsidRPr="0051128D" w14:paraId="66D82439" w14:textId="77777777" w:rsidTr="0047771C">
        <w:trPr>
          <w:cantSplit/>
          <w:trHeight w:val="90"/>
        </w:trPr>
        <w:tc>
          <w:tcPr>
            <w:tcW w:w="2881" w:type="dxa"/>
            <w:gridSpan w:val="2"/>
            <w:vMerge/>
            <w:tcBorders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3C108344" w14:textId="77777777" w:rsidR="00B93920" w:rsidRPr="0051128D" w:rsidRDefault="00B93920" w:rsidP="00B93920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7" w:type="dxa"/>
            <w:vMerge/>
            <w:tcBorders>
              <w:left w:val="single" w:sz="4" w:space="0" w:color="FF00FF"/>
              <w:bottom w:val="single" w:sz="4" w:space="0" w:color="FF00FF"/>
              <w:right w:val="single" w:sz="4" w:space="0" w:color="auto"/>
            </w:tcBorders>
            <w:shd w:val="clear" w:color="auto" w:fill="FFFFFF"/>
          </w:tcPr>
          <w:p w14:paraId="6088AC1B" w14:textId="77777777" w:rsidR="00B93920" w:rsidRPr="0051128D" w:rsidRDefault="00B93920" w:rsidP="00B93920">
            <w:pPr>
              <w:rPr>
                <w:color w:val="000000" w:themeColor="text1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3F70EE" w14:textId="77777777" w:rsidR="00B93920" w:rsidRPr="0051128D" w:rsidRDefault="00B93920" w:rsidP="00B93920">
            <w:pPr>
              <w:rPr>
                <w:color w:val="000000" w:themeColor="text1"/>
                <w:sz w:val="16"/>
              </w:rPr>
            </w:pPr>
          </w:p>
        </w:tc>
        <w:tc>
          <w:tcPr>
            <w:tcW w:w="17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DC5497" w14:textId="77777777" w:rsidR="00B93920" w:rsidRPr="0051128D" w:rsidRDefault="00B93920" w:rsidP="00B93920">
            <w:pPr>
              <w:rPr>
                <w:color w:val="000000" w:themeColor="text1"/>
                <w:sz w:val="16"/>
              </w:rPr>
            </w:pP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6280D" w14:textId="77777777" w:rsidR="00B93920" w:rsidRPr="0051128D" w:rsidRDefault="00B93920" w:rsidP="00B93920">
            <w:pPr>
              <w:rPr>
                <w:color w:val="000000" w:themeColor="text1"/>
                <w:sz w:val="16"/>
              </w:rPr>
            </w:pPr>
            <w:r w:rsidRPr="0051128D">
              <w:rPr>
                <w:color w:val="000000" w:themeColor="text1"/>
                <w:sz w:val="16"/>
              </w:rPr>
              <w:t>Solteiro</w:t>
            </w:r>
          </w:p>
        </w:tc>
        <w:tc>
          <w:tcPr>
            <w:tcW w:w="2111" w:type="dxa"/>
            <w:gridSpan w:val="2"/>
            <w:vMerge/>
            <w:tcBorders>
              <w:left w:val="single" w:sz="4" w:space="0" w:color="auto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0E5B7D07" w14:textId="77777777" w:rsidR="00B93920" w:rsidRPr="0051128D" w:rsidRDefault="00B93920" w:rsidP="00B93920">
            <w:pPr>
              <w:rPr>
                <w:color w:val="000000" w:themeColor="text1"/>
              </w:rPr>
            </w:pPr>
          </w:p>
        </w:tc>
      </w:tr>
      <w:tr w:rsidR="00B93920" w:rsidRPr="0051128D" w14:paraId="782F5BA1" w14:textId="77777777" w:rsidTr="0047771C">
        <w:trPr>
          <w:cantSplit/>
          <w:trHeight w:val="90"/>
        </w:trPr>
        <w:tc>
          <w:tcPr>
            <w:tcW w:w="2881" w:type="dxa"/>
            <w:gridSpan w:val="2"/>
            <w:vMerge/>
            <w:tcBorders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0CF27EC5" w14:textId="77777777" w:rsidR="00B93920" w:rsidRPr="0051128D" w:rsidRDefault="00B93920" w:rsidP="00B93920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7" w:type="dxa"/>
            <w:vMerge/>
            <w:tcBorders>
              <w:left w:val="single" w:sz="4" w:space="0" w:color="FF00FF"/>
              <w:bottom w:val="single" w:sz="4" w:space="0" w:color="FF00FF"/>
            </w:tcBorders>
            <w:shd w:val="clear" w:color="auto" w:fill="FFFFFF"/>
          </w:tcPr>
          <w:p w14:paraId="4DF5F9CC" w14:textId="77777777" w:rsidR="00B93920" w:rsidRPr="0051128D" w:rsidRDefault="00B93920" w:rsidP="00B93920">
            <w:pPr>
              <w:rPr>
                <w:color w:val="000000" w:themeColor="text1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07CE3B8" w14:textId="77777777" w:rsidR="00B93920" w:rsidRPr="0051128D" w:rsidRDefault="00B93920" w:rsidP="00B93920">
            <w:pPr>
              <w:rPr>
                <w:color w:val="000000" w:themeColor="text1"/>
                <w:sz w:val="6"/>
              </w:rPr>
            </w:pPr>
          </w:p>
        </w:tc>
        <w:tc>
          <w:tcPr>
            <w:tcW w:w="177" w:type="dxa"/>
            <w:gridSpan w:val="2"/>
            <w:shd w:val="clear" w:color="auto" w:fill="FFFFFF"/>
          </w:tcPr>
          <w:p w14:paraId="0238F72B" w14:textId="77777777" w:rsidR="00B93920" w:rsidRPr="0051128D" w:rsidRDefault="00B93920" w:rsidP="00B93920">
            <w:pPr>
              <w:rPr>
                <w:color w:val="000000" w:themeColor="text1"/>
                <w:sz w:val="6"/>
              </w:rPr>
            </w:pPr>
          </w:p>
        </w:tc>
        <w:tc>
          <w:tcPr>
            <w:tcW w:w="48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E6EE0B2" w14:textId="77777777" w:rsidR="00B93920" w:rsidRPr="0051128D" w:rsidRDefault="00B93920" w:rsidP="00B93920">
            <w:pPr>
              <w:rPr>
                <w:color w:val="000000" w:themeColor="text1"/>
                <w:sz w:val="6"/>
              </w:rPr>
            </w:pPr>
          </w:p>
        </w:tc>
        <w:tc>
          <w:tcPr>
            <w:tcW w:w="2111" w:type="dxa"/>
            <w:gridSpan w:val="2"/>
            <w:vMerge/>
            <w:tcBorders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5EAEEFB8" w14:textId="77777777" w:rsidR="00B93920" w:rsidRPr="0051128D" w:rsidRDefault="00B93920" w:rsidP="00B93920">
            <w:pPr>
              <w:rPr>
                <w:color w:val="000000" w:themeColor="text1"/>
              </w:rPr>
            </w:pPr>
          </w:p>
        </w:tc>
      </w:tr>
      <w:tr w:rsidR="00B93920" w:rsidRPr="0051128D" w14:paraId="4F349EFC" w14:textId="77777777" w:rsidTr="0047771C">
        <w:trPr>
          <w:cantSplit/>
          <w:trHeight w:val="90"/>
        </w:trPr>
        <w:tc>
          <w:tcPr>
            <w:tcW w:w="2881" w:type="dxa"/>
            <w:gridSpan w:val="2"/>
            <w:vMerge/>
            <w:tcBorders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4BDB1E02" w14:textId="77777777" w:rsidR="00B93920" w:rsidRPr="0051128D" w:rsidRDefault="00B93920" w:rsidP="00B93920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7" w:type="dxa"/>
            <w:vMerge/>
            <w:tcBorders>
              <w:left w:val="single" w:sz="4" w:space="0" w:color="FF00FF"/>
              <w:bottom w:val="single" w:sz="4" w:space="0" w:color="FF00FF"/>
              <w:right w:val="single" w:sz="4" w:space="0" w:color="auto"/>
            </w:tcBorders>
            <w:shd w:val="clear" w:color="auto" w:fill="FFFFFF"/>
          </w:tcPr>
          <w:p w14:paraId="301B0992" w14:textId="77777777" w:rsidR="00B93920" w:rsidRPr="0051128D" w:rsidRDefault="00B93920" w:rsidP="00B93920">
            <w:pPr>
              <w:rPr>
                <w:color w:val="000000" w:themeColor="text1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4AED86" w14:textId="77777777" w:rsidR="00B93920" w:rsidRPr="0051128D" w:rsidRDefault="00B93920" w:rsidP="00B93920">
            <w:pPr>
              <w:rPr>
                <w:color w:val="000000" w:themeColor="text1"/>
                <w:sz w:val="16"/>
              </w:rPr>
            </w:pPr>
          </w:p>
        </w:tc>
        <w:tc>
          <w:tcPr>
            <w:tcW w:w="17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86EC19" w14:textId="77777777" w:rsidR="00B93920" w:rsidRPr="0051128D" w:rsidRDefault="00B93920" w:rsidP="00B93920">
            <w:pPr>
              <w:rPr>
                <w:color w:val="000000" w:themeColor="text1"/>
                <w:sz w:val="16"/>
              </w:rPr>
            </w:pP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1C3A53" w14:textId="77777777" w:rsidR="00B93920" w:rsidRPr="0051128D" w:rsidRDefault="00B93920" w:rsidP="00B93920">
            <w:pPr>
              <w:rPr>
                <w:color w:val="000000" w:themeColor="text1"/>
                <w:sz w:val="16"/>
              </w:rPr>
            </w:pPr>
            <w:r w:rsidRPr="0051128D">
              <w:rPr>
                <w:color w:val="000000" w:themeColor="text1"/>
                <w:sz w:val="16"/>
              </w:rPr>
              <w:t>Viúvo</w:t>
            </w:r>
          </w:p>
        </w:tc>
        <w:tc>
          <w:tcPr>
            <w:tcW w:w="2111" w:type="dxa"/>
            <w:gridSpan w:val="2"/>
            <w:vMerge/>
            <w:tcBorders>
              <w:left w:val="single" w:sz="4" w:space="0" w:color="auto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31F64151" w14:textId="77777777" w:rsidR="00B93920" w:rsidRPr="0051128D" w:rsidRDefault="00B93920" w:rsidP="00B93920">
            <w:pPr>
              <w:rPr>
                <w:color w:val="000000" w:themeColor="text1"/>
              </w:rPr>
            </w:pPr>
          </w:p>
        </w:tc>
      </w:tr>
      <w:tr w:rsidR="00B93920" w:rsidRPr="0051128D" w14:paraId="41BE0CEF" w14:textId="77777777" w:rsidTr="0047771C">
        <w:trPr>
          <w:cantSplit/>
          <w:trHeight w:val="90"/>
        </w:trPr>
        <w:tc>
          <w:tcPr>
            <w:tcW w:w="2881" w:type="dxa"/>
            <w:gridSpan w:val="2"/>
            <w:vMerge/>
            <w:tcBorders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30C40C3B" w14:textId="77777777" w:rsidR="00B93920" w:rsidRPr="0051128D" w:rsidRDefault="00B93920" w:rsidP="00B93920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7" w:type="dxa"/>
            <w:vMerge/>
            <w:tcBorders>
              <w:left w:val="single" w:sz="4" w:space="0" w:color="FF00FF"/>
              <w:bottom w:val="single" w:sz="4" w:space="0" w:color="FF00FF"/>
            </w:tcBorders>
            <w:shd w:val="clear" w:color="auto" w:fill="FFFFFF"/>
          </w:tcPr>
          <w:p w14:paraId="6C15EF60" w14:textId="77777777" w:rsidR="00B93920" w:rsidRPr="0051128D" w:rsidRDefault="00B93920" w:rsidP="00B93920">
            <w:pPr>
              <w:rPr>
                <w:color w:val="000000" w:themeColor="text1"/>
              </w:rPr>
            </w:pPr>
          </w:p>
        </w:tc>
        <w:tc>
          <w:tcPr>
            <w:tcW w:w="5316" w:type="dxa"/>
            <w:gridSpan w:val="5"/>
            <w:tcBorders>
              <w:bottom w:val="single" w:sz="4" w:space="0" w:color="FF00FF"/>
            </w:tcBorders>
            <w:shd w:val="clear" w:color="auto" w:fill="FFFFFF"/>
          </w:tcPr>
          <w:p w14:paraId="208D1BB4" w14:textId="77777777" w:rsidR="00B93920" w:rsidRPr="0051128D" w:rsidRDefault="00B93920" w:rsidP="00B93920">
            <w:pPr>
              <w:rPr>
                <w:color w:val="000000" w:themeColor="text1"/>
                <w:sz w:val="8"/>
              </w:rPr>
            </w:pPr>
          </w:p>
        </w:tc>
        <w:tc>
          <w:tcPr>
            <w:tcW w:w="2111" w:type="dxa"/>
            <w:gridSpan w:val="2"/>
            <w:vMerge/>
            <w:tcBorders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606C9C89" w14:textId="77777777" w:rsidR="00B93920" w:rsidRPr="0051128D" w:rsidRDefault="00B93920" w:rsidP="00B93920">
            <w:pPr>
              <w:rPr>
                <w:color w:val="000000" w:themeColor="text1"/>
              </w:rPr>
            </w:pPr>
          </w:p>
        </w:tc>
      </w:tr>
      <w:tr w:rsidR="00B93920" w:rsidRPr="0051128D" w14:paraId="29CF9CBD" w14:textId="77777777" w:rsidTr="0047771C">
        <w:tc>
          <w:tcPr>
            <w:tcW w:w="394" w:type="dxa"/>
            <w:shd w:val="clear" w:color="auto" w:fill="FFFFFF"/>
          </w:tcPr>
          <w:p w14:paraId="33030C82" w14:textId="77777777" w:rsidR="00B93920" w:rsidRPr="0051128D" w:rsidRDefault="00B93920" w:rsidP="00B93920">
            <w:pPr>
              <w:rPr>
                <w:color w:val="000000" w:themeColor="text1"/>
                <w:sz w:val="6"/>
              </w:rPr>
            </w:pPr>
          </w:p>
        </w:tc>
        <w:tc>
          <w:tcPr>
            <w:tcW w:w="2881" w:type="dxa"/>
            <w:gridSpan w:val="3"/>
            <w:tcBorders>
              <w:top w:val="single" w:sz="4" w:space="0" w:color="FF00FF"/>
              <w:bottom w:val="single" w:sz="4" w:space="0" w:color="FF9900"/>
            </w:tcBorders>
            <w:shd w:val="clear" w:color="auto" w:fill="FFFFFF"/>
          </w:tcPr>
          <w:p w14:paraId="1703AF58" w14:textId="77777777" w:rsidR="00B93920" w:rsidRPr="0051128D" w:rsidRDefault="00B93920" w:rsidP="00B93920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7210" w:type="dxa"/>
            <w:gridSpan w:val="6"/>
            <w:tcBorders>
              <w:bottom w:val="single" w:sz="4" w:space="0" w:color="FF9900"/>
            </w:tcBorders>
            <w:shd w:val="clear" w:color="auto" w:fill="FFFFFF"/>
          </w:tcPr>
          <w:p w14:paraId="036A8DD3" w14:textId="77777777" w:rsidR="00B93920" w:rsidRPr="0051128D" w:rsidRDefault="00B93920" w:rsidP="00B93920">
            <w:pPr>
              <w:rPr>
                <w:color w:val="000000" w:themeColor="text1"/>
                <w:sz w:val="6"/>
              </w:rPr>
            </w:pPr>
          </w:p>
        </w:tc>
      </w:tr>
      <w:tr w:rsidR="00B93920" w:rsidRPr="0051128D" w14:paraId="0B2D5AE6" w14:textId="77777777" w:rsidTr="0047771C">
        <w:tc>
          <w:tcPr>
            <w:tcW w:w="2881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1CBCC445" w14:textId="77777777" w:rsidR="00B93920" w:rsidRPr="0051128D" w:rsidRDefault="00B93920" w:rsidP="00B93920">
            <w:pPr>
              <w:jc w:val="right"/>
              <w:rPr>
                <w:smallCaps/>
                <w:color w:val="000000" w:themeColor="text1"/>
              </w:rPr>
            </w:pPr>
            <w:r w:rsidRPr="0051128D">
              <w:rPr>
                <w:smallCaps/>
                <w:color w:val="000000" w:themeColor="text1"/>
              </w:rPr>
              <w:t>Nome do Cônjuge:</w:t>
            </w:r>
          </w:p>
        </w:tc>
        <w:tc>
          <w:tcPr>
            <w:tcW w:w="7604" w:type="dxa"/>
            <w:gridSpan w:val="8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10C25B18" w14:textId="77777777" w:rsidR="00B93920" w:rsidRPr="0051128D" w:rsidRDefault="00B93920" w:rsidP="00B93920">
            <w:pPr>
              <w:rPr>
                <w:color w:val="000000" w:themeColor="text1"/>
              </w:rPr>
            </w:pPr>
          </w:p>
        </w:tc>
      </w:tr>
      <w:tr w:rsidR="00B93920" w:rsidRPr="0051128D" w14:paraId="7253D2C3" w14:textId="77777777" w:rsidTr="0047771C">
        <w:tc>
          <w:tcPr>
            <w:tcW w:w="2881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6604DF5A" w14:textId="77777777" w:rsidR="00B93920" w:rsidRPr="0051128D" w:rsidRDefault="00B93920" w:rsidP="00B93920">
            <w:pPr>
              <w:jc w:val="right"/>
              <w:rPr>
                <w:smallCaps/>
                <w:color w:val="000000" w:themeColor="text1"/>
              </w:rPr>
            </w:pPr>
            <w:proofErr w:type="spellStart"/>
            <w:r>
              <w:rPr>
                <w:smallCaps/>
                <w:color w:val="000000" w:themeColor="text1"/>
              </w:rPr>
              <w:t>cpf</w:t>
            </w:r>
            <w:proofErr w:type="spellEnd"/>
            <w:r>
              <w:rPr>
                <w:smallCaps/>
                <w:color w:val="000000" w:themeColor="text1"/>
              </w:rPr>
              <w:t>:</w:t>
            </w:r>
          </w:p>
        </w:tc>
        <w:tc>
          <w:tcPr>
            <w:tcW w:w="7604" w:type="dxa"/>
            <w:gridSpan w:val="8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63F96991" w14:textId="77777777" w:rsidR="00B93920" w:rsidRPr="0051128D" w:rsidRDefault="00B93920" w:rsidP="00B93920">
            <w:pPr>
              <w:rPr>
                <w:color w:val="000000" w:themeColor="text1"/>
              </w:rPr>
            </w:pPr>
          </w:p>
        </w:tc>
      </w:tr>
      <w:tr w:rsidR="00B93920" w:rsidRPr="0051128D" w14:paraId="20D4CCB5" w14:textId="77777777" w:rsidTr="0047771C">
        <w:tc>
          <w:tcPr>
            <w:tcW w:w="394" w:type="dxa"/>
            <w:shd w:val="clear" w:color="auto" w:fill="FFFFFF"/>
          </w:tcPr>
          <w:p w14:paraId="14C9830C" w14:textId="77777777" w:rsidR="00B93920" w:rsidRPr="0051128D" w:rsidRDefault="00B93920" w:rsidP="00B93920">
            <w:pPr>
              <w:rPr>
                <w:color w:val="000000" w:themeColor="text1"/>
                <w:sz w:val="6"/>
              </w:rPr>
            </w:pPr>
          </w:p>
        </w:tc>
        <w:tc>
          <w:tcPr>
            <w:tcW w:w="2881" w:type="dxa"/>
            <w:gridSpan w:val="3"/>
            <w:tcBorders>
              <w:top w:val="single" w:sz="4" w:space="0" w:color="FF9900"/>
              <w:bottom w:val="single" w:sz="4" w:space="0" w:color="FF00FF"/>
            </w:tcBorders>
            <w:shd w:val="clear" w:color="auto" w:fill="FFFFFF"/>
          </w:tcPr>
          <w:p w14:paraId="11B50EBF" w14:textId="77777777" w:rsidR="00B93920" w:rsidRPr="0051128D" w:rsidRDefault="00B93920" w:rsidP="00B93920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7210" w:type="dxa"/>
            <w:gridSpan w:val="6"/>
            <w:tcBorders>
              <w:top w:val="single" w:sz="4" w:space="0" w:color="FF9900"/>
              <w:bottom w:val="single" w:sz="4" w:space="0" w:color="FF00FF"/>
            </w:tcBorders>
            <w:shd w:val="clear" w:color="auto" w:fill="FFFFFF"/>
          </w:tcPr>
          <w:p w14:paraId="6A036F61" w14:textId="77777777" w:rsidR="00B93920" w:rsidRPr="0051128D" w:rsidRDefault="00B93920" w:rsidP="00B93920">
            <w:pPr>
              <w:rPr>
                <w:color w:val="000000" w:themeColor="text1"/>
                <w:sz w:val="6"/>
              </w:rPr>
            </w:pPr>
          </w:p>
        </w:tc>
      </w:tr>
    </w:tbl>
    <w:p w14:paraId="1EBE07E2" w14:textId="77777777" w:rsidR="0051128D" w:rsidRPr="0051128D" w:rsidRDefault="0051128D" w:rsidP="0051128D">
      <w:pPr>
        <w:rPr>
          <w:color w:val="000000" w:themeColor="text1"/>
          <w:sz w:val="6"/>
          <w:szCs w:val="6"/>
        </w:rPr>
      </w:pPr>
    </w:p>
    <w:p w14:paraId="7B41318E" w14:textId="77777777" w:rsidR="0051128D" w:rsidRPr="00184C1D" w:rsidRDefault="0051128D" w:rsidP="0051128D">
      <w:pPr>
        <w:pStyle w:val="Cabealho"/>
        <w:rPr>
          <w:color w:val="000000" w:themeColor="text1"/>
          <w:sz w:val="10"/>
          <w:szCs w:val="10"/>
        </w:rPr>
      </w:pPr>
    </w:p>
    <w:tbl>
      <w:tblPr>
        <w:tblW w:w="10485" w:type="dxa"/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2630"/>
        <w:gridCol w:w="430"/>
        <w:gridCol w:w="1682"/>
        <w:gridCol w:w="430"/>
        <w:gridCol w:w="1683"/>
        <w:gridCol w:w="430"/>
        <w:gridCol w:w="2770"/>
      </w:tblGrid>
      <w:tr w:rsidR="0051128D" w:rsidRPr="0051128D" w14:paraId="017D129E" w14:textId="77777777" w:rsidTr="0047771C">
        <w:tc>
          <w:tcPr>
            <w:tcW w:w="10485" w:type="dxa"/>
            <w:gridSpan w:val="8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C5E0B3" w:themeFill="accent6" w:themeFillTint="66"/>
          </w:tcPr>
          <w:p w14:paraId="0F17073B" w14:textId="77777777" w:rsidR="0051128D" w:rsidRPr="0051128D" w:rsidRDefault="0051128D" w:rsidP="00337272">
            <w:pPr>
              <w:rPr>
                <w:b/>
                <w:bCs/>
                <w:smallCaps/>
                <w:color w:val="000000" w:themeColor="text1"/>
              </w:rPr>
            </w:pPr>
            <w:r w:rsidRPr="0051128D">
              <w:rPr>
                <w:b/>
                <w:bCs/>
                <w:smallCaps/>
                <w:color w:val="000000" w:themeColor="text1"/>
              </w:rPr>
              <w:t>Documentos:</w:t>
            </w:r>
          </w:p>
        </w:tc>
      </w:tr>
      <w:tr w:rsidR="0051128D" w:rsidRPr="0051128D" w14:paraId="12F6B8E7" w14:textId="77777777" w:rsidTr="0047771C">
        <w:tc>
          <w:tcPr>
            <w:tcW w:w="430" w:type="dxa"/>
            <w:tcBorders>
              <w:top w:val="single" w:sz="4" w:space="0" w:color="993300"/>
            </w:tcBorders>
            <w:shd w:val="clear" w:color="auto" w:fill="FFFFFF"/>
          </w:tcPr>
          <w:p w14:paraId="363FE302" w14:textId="77777777" w:rsidR="0051128D" w:rsidRPr="0051128D" w:rsidRDefault="0051128D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993300"/>
              <w:bottom w:val="single" w:sz="4" w:space="0" w:color="FF00FF"/>
            </w:tcBorders>
            <w:shd w:val="clear" w:color="auto" w:fill="FFFFFF"/>
          </w:tcPr>
          <w:p w14:paraId="4BF492A0" w14:textId="77777777" w:rsidR="0051128D" w:rsidRPr="0051128D" w:rsidRDefault="0051128D" w:rsidP="00337272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6995" w:type="dxa"/>
            <w:gridSpan w:val="5"/>
            <w:tcBorders>
              <w:top w:val="single" w:sz="4" w:space="0" w:color="993300"/>
              <w:bottom w:val="single" w:sz="4" w:space="0" w:color="FF00FF"/>
            </w:tcBorders>
            <w:shd w:val="clear" w:color="auto" w:fill="FFFFFF"/>
          </w:tcPr>
          <w:p w14:paraId="00A9F3B3" w14:textId="77777777" w:rsidR="0051128D" w:rsidRPr="0051128D" w:rsidRDefault="0051128D" w:rsidP="00337272">
            <w:pPr>
              <w:rPr>
                <w:color w:val="000000" w:themeColor="text1"/>
                <w:sz w:val="6"/>
              </w:rPr>
            </w:pPr>
          </w:p>
        </w:tc>
      </w:tr>
      <w:tr w:rsidR="0047771C" w:rsidRPr="0051128D" w14:paraId="699E1B81" w14:textId="77777777" w:rsidTr="0047771C">
        <w:tc>
          <w:tcPr>
            <w:tcW w:w="3060" w:type="dxa"/>
            <w:gridSpan w:val="2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1E20231A" w14:textId="77777777" w:rsidR="0047771C" w:rsidRPr="0051128D" w:rsidRDefault="0047771C" w:rsidP="00337272">
            <w:pPr>
              <w:jc w:val="right"/>
              <w:rPr>
                <w:smallCaps/>
                <w:color w:val="000000" w:themeColor="text1"/>
              </w:rPr>
            </w:pPr>
            <w:r w:rsidRPr="0051128D">
              <w:rPr>
                <w:smallCaps/>
                <w:color w:val="000000" w:themeColor="text1"/>
              </w:rPr>
              <w:t>Título Eleitoral:</w:t>
            </w:r>
          </w:p>
        </w:tc>
        <w:tc>
          <w:tcPr>
            <w:tcW w:w="7425" w:type="dxa"/>
            <w:gridSpan w:val="6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51EF6FBA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</w:tr>
      <w:tr w:rsidR="0051128D" w:rsidRPr="0051128D" w14:paraId="043D3C40" w14:textId="77777777" w:rsidTr="0047771C">
        <w:tc>
          <w:tcPr>
            <w:tcW w:w="430" w:type="dxa"/>
            <w:shd w:val="clear" w:color="auto" w:fill="FFFFFF"/>
          </w:tcPr>
          <w:p w14:paraId="71921FCB" w14:textId="77777777" w:rsidR="0051128D" w:rsidRPr="0051128D" w:rsidRDefault="0051128D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FF00FF"/>
              <w:bottom w:val="single" w:sz="4" w:space="0" w:color="99CC00"/>
            </w:tcBorders>
            <w:shd w:val="clear" w:color="auto" w:fill="FFFFFF"/>
          </w:tcPr>
          <w:p w14:paraId="0DDA9939" w14:textId="77777777" w:rsidR="0051128D" w:rsidRPr="0051128D" w:rsidRDefault="0051128D" w:rsidP="00337272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6995" w:type="dxa"/>
            <w:gridSpan w:val="5"/>
            <w:tcBorders>
              <w:top w:val="single" w:sz="4" w:space="0" w:color="FF00FF"/>
              <w:bottom w:val="single" w:sz="4" w:space="0" w:color="99CC00"/>
            </w:tcBorders>
            <w:shd w:val="clear" w:color="auto" w:fill="FFFFFF"/>
          </w:tcPr>
          <w:p w14:paraId="1634D788" w14:textId="77777777" w:rsidR="0051128D" w:rsidRPr="0051128D" w:rsidRDefault="0051128D" w:rsidP="00337272">
            <w:pPr>
              <w:rPr>
                <w:color w:val="000000" w:themeColor="text1"/>
                <w:sz w:val="6"/>
              </w:rPr>
            </w:pPr>
          </w:p>
        </w:tc>
      </w:tr>
      <w:tr w:rsidR="0047771C" w:rsidRPr="0051128D" w14:paraId="50B060CB" w14:textId="77777777" w:rsidTr="0047771C">
        <w:tc>
          <w:tcPr>
            <w:tcW w:w="3060" w:type="dxa"/>
            <w:gridSpan w:val="2"/>
            <w:tcBorders>
              <w:top w:val="single" w:sz="4" w:space="0" w:color="99CC00"/>
              <w:left w:val="single" w:sz="4" w:space="0" w:color="99CC00"/>
              <w:bottom w:val="single" w:sz="4" w:space="0" w:color="99CC00"/>
              <w:right w:val="single" w:sz="4" w:space="0" w:color="99CC00"/>
            </w:tcBorders>
            <w:shd w:val="clear" w:color="auto" w:fill="FFFFFF"/>
            <w:vAlign w:val="center"/>
          </w:tcPr>
          <w:p w14:paraId="3C3D0D6F" w14:textId="77777777" w:rsidR="0047771C" w:rsidRPr="0051128D" w:rsidRDefault="0047771C" w:rsidP="00337272">
            <w:pPr>
              <w:jc w:val="center"/>
              <w:rPr>
                <w:b/>
                <w:bCs/>
                <w:smallCaps/>
                <w:color w:val="000000" w:themeColor="text1"/>
                <w:sz w:val="20"/>
              </w:rPr>
            </w:pPr>
            <w:r w:rsidRPr="0051128D">
              <w:rPr>
                <w:b/>
                <w:bCs/>
                <w:smallCaps/>
                <w:color w:val="000000" w:themeColor="text1"/>
                <w:sz w:val="20"/>
              </w:rPr>
              <w:t>Tipo de Documento</w:t>
            </w:r>
          </w:p>
        </w:tc>
        <w:tc>
          <w:tcPr>
            <w:tcW w:w="2112" w:type="dxa"/>
            <w:gridSpan w:val="2"/>
            <w:tcBorders>
              <w:top w:val="single" w:sz="4" w:space="0" w:color="99CC00"/>
              <w:left w:val="single" w:sz="4" w:space="0" w:color="99CC00"/>
              <w:bottom w:val="single" w:sz="4" w:space="0" w:color="99CC00"/>
              <w:right w:val="single" w:sz="4" w:space="0" w:color="99CC00"/>
            </w:tcBorders>
            <w:shd w:val="clear" w:color="auto" w:fill="FFFFFF"/>
            <w:vAlign w:val="center"/>
          </w:tcPr>
          <w:p w14:paraId="0D393F48" w14:textId="77777777" w:rsidR="0047771C" w:rsidRPr="0051128D" w:rsidRDefault="0047771C" w:rsidP="00337272">
            <w:pPr>
              <w:jc w:val="center"/>
              <w:rPr>
                <w:b/>
                <w:bCs/>
                <w:smallCaps/>
                <w:color w:val="000000" w:themeColor="text1"/>
                <w:sz w:val="20"/>
              </w:rPr>
            </w:pPr>
            <w:r w:rsidRPr="0051128D">
              <w:rPr>
                <w:b/>
                <w:bCs/>
                <w:smallCaps/>
                <w:color w:val="000000" w:themeColor="text1"/>
                <w:sz w:val="20"/>
              </w:rPr>
              <w:t>Número</w:t>
            </w:r>
          </w:p>
        </w:tc>
        <w:tc>
          <w:tcPr>
            <w:tcW w:w="2113" w:type="dxa"/>
            <w:gridSpan w:val="2"/>
            <w:tcBorders>
              <w:top w:val="single" w:sz="4" w:space="0" w:color="99CC00"/>
              <w:left w:val="single" w:sz="4" w:space="0" w:color="99CC00"/>
              <w:bottom w:val="single" w:sz="4" w:space="0" w:color="99CC00"/>
              <w:right w:val="single" w:sz="4" w:space="0" w:color="99CC00"/>
            </w:tcBorders>
            <w:shd w:val="clear" w:color="auto" w:fill="FFFFFF"/>
            <w:vAlign w:val="center"/>
          </w:tcPr>
          <w:p w14:paraId="683D6C78" w14:textId="77777777" w:rsidR="0047771C" w:rsidRPr="0051128D" w:rsidRDefault="0047771C" w:rsidP="00337272">
            <w:pPr>
              <w:jc w:val="center"/>
              <w:rPr>
                <w:b/>
                <w:bCs/>
                <w:smallCaps/>
                <w:color w:val="000000" w:themeColor="text1"/>
                <w:sz w:val="20"/>
              </w:rPr>
            </w:pPr>
            <w:r w:rsidRPr="0051128D">
              <w:rPr>
                <w:b/>
                <w:bCs/>
                <w:smallCaps/>
                <w:color w:val="000000" w:themeColor="text1"/>
                <w:sz w:val="20"/>
              </w:rPr>
              <w:t>Órgão Expedidor</w:t>
            </w:r>
          </w:p>
        </w:tc>
        <w:tc>
          <w:tcPr>
            <w:tcW w:w="3200" w:type="dxa"/>
            <w:gridSpan w:val="2"/>
            <w:tcBorders>
              <w:top w:val="single" w:sz="4" w:space="0" w:color="99CC00"/>
              <w:left w:val="single" w:sz="4" w:space="0" w:color="99CC00"/>
              <w:bottom w:val="single" w:sz="4" w:space="0" w:color="99CC00"/>
              <w:right w:val="single" w:sz="4" w:space="0" w:color="99CC00"/>
            </w:tcBorders>
            <w:shd w:val="clear" w:color="auto" w:fill="FFFFFF"/>
            <w:vAlign w:val="center"/>
          </w:tcPr>
          <w:p w14:paraId="17772418" w14:textId="77777777" w:rsidR="0047771C" w:rsidRPr="0051128D" w:rsidRDefault="0047771C" w:rsidP="00337272">
            <w:pPr>
              <w:jc w:val="center"/>
              <w:rPr>
                <w:b/>
                <w:bCs/>
                <w:smallCaps/>
                <w:color w:val="000000" w:themeColor="text1"/>
                <w:sz w:val="20"/>
              </w:rPr>
            </w:pPr>
            <w:r w:rsidRPr="0051128D">
              <w:rPr>
                <w:b/>
                <w:bCs/>
                <w:smallCaps/>
                <w:color w:val="000000" w:themeColor="text1"/>
                <w:sz w:val="20"/>
              </w:rPr>
              <w:t>Data Expedição</w:t>
            </w:r>
          </w:p>
        </w:tc>
      </w:tr>
      <w:tr w:rsidR="0051128D" w:rsidRPr="0051128D" w14:paraId="05D7EE50" w14:textId="77777777" w:rsidTr="0047771C">
        <w:tc>
          <w:tcPr>
            <w:tcW w:w="430" w:type="dxa"/>
            <w:shd w:val="clear" w:color="auto" w:fill="FFFFFF"/>
          </w:tcPr>
          <w:p w14:paraId="197E2ECE" w14:textId="77777777" w:rsidR="0051128D" w:rsidRPr="0051128D" w:rsidRDefault="0051128D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99CC00"/>
            </w:tcBorders>
            <w:shd w:val="clear" w:color="auto" w:fill="FFFFFF"/>
          </w:tcPr>
          <w:p w14:paraId="18D64D42" w14:textId="77777777" w:rsidR="0051128D" w:rsidRPr="0051128D" w:rsidRDefault="0051128D" w:rsidP="005C17AD">
            <w:pPr>
              <w:rPr>
                <w:color w:val="000000" w:themeColor="text1"/>
                <w:sz w:val="6"/>
              </w:rPr>
            </w:pPr>
          </w:p>
        </w:tc>
        <w:tc>
          <w:tcPr>
            <w:tcW w:w="2112" w:type="dxa"/>
            <w:gridSpan w:val="2"/>
            <w:tcBorders>
              <w:top w:val="single" w:sz="4" w:space="0" w:color="99CC00"/>
            </w:tcBorders>
            <w:shd w:val="clear" w:color="auto" w:fill="FFFFFF"/>
          </w:tcPr>
          <w:p w14:paraId="705EAE32" w14:textId="77777777" w:rsidR="0051128D" w:rsidRPr="0051128D" w:rsidRDefault="0051128D" w:rsidP="00337272">
            <w:pPr>
              <w:jc w:val="center"/>
              <w:rPr>
                <w:color w:val="000000" w:themeColor="text1"/>
                <w:sz w:val="6"/>
              </w:rPr>
            </w:pPr>
          </w:p>
        </w:tc>
        <w:tc>
          <w:tcPr>
            <w:tcW w:w="2113" w:type="dxa"/>
            <w:gridSpan w:val="2"/>
            <w:tcBorders>
              <w:top w:val="single" w:sz="4" w:space="0" w:color="99CC00"/>
            </w:tcBorders>
            <w:shd w:val="clear" w:color="auto" w:fill="FFFFFF"/>
          </w:tcPr>
          <w:p w14:paraId="7B4DB078" w14:textId="77777777" w:rsidR="0051128D" w:rsidRPr="0051128D" w:rsidRDefault="0051128D" w:rsidP="00337272">
            <w:pPr>
              <w:jc w:val="center"/>
              <w:rPr>
                <w:color w:val="000000" w:themeColor="text1"/>
                <w:sz w:val="6"/>
              </w:rPr>
            </w:pPr>
          </w:p>
        </w:tc>
        <w:tc>
          <w:tcPr>
            <w:tcW w:w="2770" w:type="dxa"/>
            <w:tcBorders>
              <w:top w:val="single" w:sz="4" w:space="0" w:color="99CC00"/>
            </w:tcBorders>
            <w:shd w:val="clear" w:color="auto" w:fill="FFFFFF"/>
          </w:tcPr>
          <w:p w14:paraId="6E77D29E" w14:textId="77777777" w:rsidR="0051128D" w:rsidRPr="0051128D" w:rsidRDefault="0051128D" w:rsidP="00337272">
            <w:pPr>
              <w:jc w:val="center"/>
              <w:rPr>
                <w:color w:val="000000" w:themeColor="text1"/>
                <w:sz w:val="6"/>
              </w:rPr>
            </w:pPr>
          </w:p>
        </w:tc>
      </w:tr>
      <w:tr w:rsidR="0047771C" w:rsidRPr="0051128D" w14:paraId="39E5B58C" w14:textId="77777777" w:rsidTr="0047771C">
        <w:tc>
          <w:tcPr>
            <w:tcW w:w="3060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47DE30BA" w14:textId="77777777" w:rsidR="0047771C" w:rsidRPr="0051128D" w:rsidRDefault="0047771C" w:rsidP="00337272">
            <w:pPr>
              <w:jc w:val="right"/>
              <w:rPr>
                <w:smallCaps/>
                <w:color w:val="000000" w:themeColor="text1"/>
              </w:rPr>
            </w:pPr>
            <w:r w:rsidRPr="0051128D">
              <w:rPr>
                <w:smallCaps/>
                <w:color w:val="000000" w:themeColor="text1"/>
              </w:rPr>
              <w:t>Carteira de Identidade:</w:t>
            </w:r>
          </w:p>
        </w:tc>
        <w:tc>
          <w:tcPr>
            <w:tcW w:w="2112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32003C38" w14:textId="77777777" w:rsidR="0047771C" w:rsidRPr="0051128D" w:rsidRDefault="0047771C" w:rsidP="0033727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13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4E12F25B" w14:textId="77777777" w:rsidR="0047771C" w:rsidRPr="0051128D" w:rsidRDefault="0047771C" w:rsidP="0033727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200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47E867DF" w14:textId="77777777" w:rsidR="0047771C" w:rsidRPr="0051128D" w:rsidRDefault="0047771C" w:rsidP="00337272">
            <w:pPr>
              <w:jc w:val="center"/>
              <w:rPr>
                <w:color w:val="000000" w:themeColor="text1"/>
              </w:rPr>
            </w:pPr>
          </w:p>
        </w:tc>
      </w:tr>
      <w:tr w:rsidR="0047771C" w:rsidRPr="0051128D" w14:paraId="5830365E" w14:textId="77777777" w:rsidTr="0047771C">
        <w:tc>
          <w:tcPr>
            <w:tcW w:w="3060" w:type="dxa"/>
            <w:gridSpan w:val="2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0BEB2899" w14:textId="6E0BFFDB" w:rsidR="0047771C" w:rsidRPr="0051128D" w:rsidRDefault="005C17AD" w:rsidP="00337272">
            <w:pPr>
              <w:jc w:val="right"/>
              <w:rPr>
                <w:smallCaps/>
                <w:color w:val="000000" w:themeColor="text1"/>
              </w:rPr>
            </w:pPr>
            <w:r w:rsidRPr="0051128D">
              <w:rPr>
                <w:smallCaps/>
                <w:color w:val="000000" w:themeColor="text1"/>
              </w:rPr>
              <w:t>Carteira de Motorista:</w:t>
            </w:r>
          </w:p>
        </w:tc>
        <w:tc>
          <w:tcPr>
            <w:tcW w:w="2112" w:type="dxa"/>
            <w:gridSpan w:val="2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57812B14" w14:textId="77777777" w:rsidR="0047771C" w:rsidRPr="0051128D" w:rsidRDefault="0047771C" w:rsidP="0033727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13" w:type="dxa"/>
            <w:gridSpan w:val="2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115E92A2" w14:textId="77777777" w:rsidR="0047771C" w:rsidRPr="0051128D" w:rsidRDefault="0047771C" w:rsidP="0033727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200" w:type="dxa"/>
            <w:gridSpan w:val="2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742C07B2" w14:textId="77777777" w:rsidR="0047771C" w:rsidRPr="0051128D" w:rsidRDefault="0047771C" w:rsidP="00337272">
            <w:pPr>
              <w:jc w:val="center"/>
              <w:rPr>
                <w:color w:val="000000" w:themeColor="text1"/>
              </w:rPr>
            </w:pPr>
          </w:p>
        </w:tc>
      </w:tr>
    </w:tbl>
    <w:p w14:paraId="4CA293FB" w14:textId="77777777" w:rsidR="004A17AE" w:rsidRDefault="004A17AE" w:rsidP="0051128D">
      <w:pPr>
        <w:rPr>
          <w:color w:val="000000" w:themeColor="text1"/>
          <w:sz w:val="10"/>
          <w:szCs w:val="10"/>
        </w:rPr>
      </w:pPr>
    </w:p>
    <w:p w14:paraId="1413EA3D" w14:textId="77777777" w:rsidR="004A17AE" w:rsidRPr="00184C1D" w:rsidRDefault="004A17AE" w:rsidP="0051128D">
      <w:pPr>
        <w:rPr>
          <w:color w:val="000000" w:themeColor="text1"/>
          <w:sz w:val="10"/>
          <w:szCs w:val="10"/>
        </w:rPr>
      </w:pPr>
    </w:p>
    <w:tbl>
      <w:tblPr>
        <w:tblW w:w="10485" w:type="dxa"/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2630"/>
        <w:gridCol w:w="430"/>
        <w:gridCol w:w="1682"/>
        <w:gridCol w:w="430"/>
        <w:gridCol w:w="2138"/>
        <w:gridCol w:w="430"/>
        <w:gridCol w:w="2315"/>
      </w:tblGrid>
      <w:tr w:rsidR="0051128D" w:rsidRPr="0051128D" w14:paraId="3FA7B9C3" w14:textId="77777777" w:rsidTr="0047771C">
        <w:tc>
          <w:tcPr>
            <w:tcW w:w="10485" w:type="dxa"/>
            <w:gridSpan w:val="8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C5E0B3" w:themeFill="accent6" w:themeFillTint="66"/>
          </w:tcPr>
          <w:p w14:paraId="5B0DE8C5" w14:textId="43EB0A5E" w:rsidR="0051128D" w:rsidRPr="0051128D" w:rsidRDefault="0051128D" w:rsidP="00337272">
            <w:pPr>
              <w:rPr>
                <w:b/>
                <w:bCs/>
                <w:smallCaps/>
                <w:color w:val="000000" w:themeColor="text1"/>
              </w:rPr>
            </w:pPr>
            <w:r w:rsidRPr="0051128D">
              <w:rPr>
                <w:b/>
                <w:bCs/>
                <w:smallCaps/>
                <w:color w:val="000000" w:themeColor="text1"/>
              </w:rPr>
              <w:t xml:space="preserve">Dados </w:t>
            </w:r>
            <w:r w:rsidR="00906675">
              <w:rPr>
                <w:b/>
                <w:bCs/>
                <w:smallCaps/>
                <w:color w:val="000000" w:themeColor="text1"/>
              </w:rPr>
              <w:t>Eletrônicos</w:t>
            </w:r>
            <w:r w:rsidRPr="0051128D">
              <w:rPr>
                <w:b/>
                <w:bCs/>
                <w:smallCaps/>
                <w:color w:val="000000" w:themeColor="text1"/>
              </w:rPr>
              <w:t>:</w:t>
            </w:r>
          </w:p>
        </w:tc>
      </w:tr>
      <w:tr w:rsidR="0051128D" w:rsidRPr="0051128D" w14:paraId="457CF002" w14:textId="77777777" w:rsidTr="0047771C">
        <w:tc>
          <w:tcPr>
            <w:tcW w:w="430" w:type="dxa"/>
            <w:tcBorders>
              <w:top w:val="single" w:sz="4" w:space="0" w:color="993300"/>
            </w:tcBorders>
            <w:shd w:val="clear" w:color="auto" w:fill="FFFFFF"/>
          </w:tcPr>
          <w:p w14:paraId="208E52C5" w14:textId="77777777" w:rsidR="0051128D" w:rsidRPr="0051128D" w:rsidRDefault="0051128D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993300"/>
              <w:bottom w:val="single" w:sz="4" w:space="0" w:color="99CC00"/>
            </w:tcBorders>
            <w:shd w:val="clear" w:color="auto" w:fill="FFFFFF"/>
          </w:tcPr>
          <w:p w14:paraId="0F0A1CBF" w14:textId="77777777" w:rsidR="0051128D" w:rsidRPr="0051128D" w:rsidRDefault="0051128D" w:rsidP="00337272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6995" w:type="dxa"/>
            <w:gridSpan w:val="5"/>
            <w:tcBorders>
              <w:top w:val="single" w:sz="4" w:space="0" w:color="993300"/>
              <w:bottom w:val="single" w:sz="4" w:space="0" w:color="99CC00"/>
            </w:tcBorders>
            <w:shd w:val="clear" w:color="auto" w:fill="FFFFFF"/>
          </w:tcPr>
          <w:p w14:paraId="11FD8250" w14:textId="77777777" w:rsidR="0051128D" w:rsidRPr="0051128D" w:rsidRDefault="0051128D" w:rsidP="00337272">
            <w:pPr>
              <w:rPr>
                <w:color w:val="000000" w:themeColor="text1"/>
                <w:sz w:val="6"/>
              </w:rPr>
            </w:pPr>
          </w:p>
        </w:tc>
      </w:tr>
      <w:tr w:rsidR="0047771C" w:rsidRPr="0051128D" w14:paraId="073382F0" w14:textId="77777777" w:rsidTr="0047771C">
        <w:tc>
          <w:tcPr>
            <w:tcW w:w="3060" w:type="dxa"/>
            <w:gridSpan w:val="2"/>
            <w:tcBorders>
              <w:top w:val="single" w:sz="4" w:space="0" w:color="99CC00"/>
              <w:left w:val="single" w:sz="4" w:space="0" w:color="99CC00"/>
              <w:bottom w:val="single" w:sz="4" w:space="0" w:color="99CC00"/>
              <w:right w:val="single" w:sz="4" w:space="0" w:color="99CC00"/>
            </w:tcBorders>
            <w:shd w:val="clear" w:color="auto" w:fill="FFFFFF"/>
            <w:vAlign w:val="center"/>
          </w:tcPr>
          <w:p w14:paraId="6510585D" w14:textId="77777777" w:rsidR="0047771C" w:rsidRPr="0051128D" w:rsidRDefault="0047771C" w:rsidP="00337272">
            <w:pPr>
              <w:jc w:val="center"/>
              <w:rPr>
                <w:b/>
                <w:bCs/>
                <w:smallCaps/>
                <w:color w:val="000000" w:themeColor="text1"/>
                <w:sz w:val="20"/>
              </w:rPr>
            </w:pPr>
            <w:r w:rsidRPr="0051128D">
              <w:rPr>
                <w:b/>
                <w:bCs/>
                <w:smallCaps/>
                <w:color w:val="000000" w:themeColor="text1"/>
                <w:sz w:val="20"/>
              </w:rPr>
              <w:t>Tipo Telefone Contato</w:t>
            </w:r>
          </w:p>
        </w:tc>
        <w:tc>
          <w:tcPr>
            <w:tcW w:w="2112" w:type="dxa"/>
            <w:gridSpan w:val="2"/>
            <w:tcBorders>
              <w:top w:val="single" w:sz="4" w:space="0" w:color="99CC00"/>
              <w:left w:val="single" w:sz="4" w:space="0" w:color="99CC00"/>
              <w:bottom w:val="single" w:sz="4" w:space="0" w:color="99CC00"/>
              <w:right w:val="single" w:sz="4" w:space="0" w:color="99CC00"/>
            </w:tcBorders>
            <w:shd w:val="clear" w:color="auto" w:fill="FFFFFF"/>
            <w:vAlign w:val="center"/>
          </w:tcPr>
          <w:p w14:paraId="3F1AC73F" w14:textId="77777777" w:rsidR="0047771C" w:rsidRPr="0051128D" w:rsidRDefault="0047771C" w:rsidP="00337272">
            <w:pPr>
              <w:jc w:val="center"/>
              <w:rPr>
                <w:b/>
                <w:bCs/>
                <w:smallCaps/>
                <w:color w:val="000000" w:themeColor="text1"/>
                <w:sz w:val="20"/>
              </w:rPr>
            </w:pPr>
            <w:r w:rsidRPr="0051128D">
              <w:rPr>
                <w:b/>
                <w:bCs/>
                <w:smallCaps/>
                <w:color w:val="000000" w:themeColor="text1"/>
                <w:sz w:val="20"/>
              </w:rPr>
              <w:t>DDD</w:t>
            </w:r>
          </w:p>
        </w:tc>
        <w:tc>
          <w:tcPr>
            <w:tcW w:w="2568" w:type="dxa"/>
            <w:gridSpan w:val="2"/>
            <w:tcBorders>
              <w:top w:val="single" w:sz="4" w:space="0" w:color="99CC00"/>
              <w:left w:val="single" w:sz="4" w:space="0" w:color="99CC00"/>
              <w:bottom w:val="single" w:sz="4" w:space="0" w:color="99CC00"/>
              <w:right w:val="single" w:sz="4" w:space="0" w:color="99CC00"/>
            </w:tcBorders>
            <w:shd w:val="clear" w:color="auto" w:fill="FFFFFF"/>
            <w:vAlign w:val="center"/>
          </w:tcPr>
          <w:p w14:paraId="015A7F1A" w14:textId="77777777" w:rsidR="0047771C" w:rsidRPr="0051128D" w:rsidRDefault="0047771C" w:rsidP="00337272">
            <w:pPr>
              <w:jc w:val="center"/>
              <w:rPr>
                <w:b/>
                <w:bCs/>
                <w:smallCaps/>
                <w:color w:val="000000" w:themeColor="text1"/>
                <w:sz w:val="20"/>
              </w:rPr>
            </w:pPr>
            <w:r w:rsidRPr="0051128D">
              <w:rPr>
                <w:b/>
                <w:bCs/>
                <w:smallCaps/>
                <w:color w:val="000000" w:themeColor="text1"/>
                <w:sz w:val="20"/>
              </w:rPr>
              <w:t>Número</w:t>
            </w:r>
          </w:p>
        </w:tc>
        <w:tc>
          <w:tcPr>
            <w:tcW w:w="2745" w:type="dxa"/>
            <w:gridSpan w:val="2"/>
            <w:tcBorders>
              <w:top w:val="single" w:sz="4" w:space="0" w:color="99CC00"/>
              <w:left w:val="single" w:sz="4" w:space="0" w:color="99CC00"/>
              <w:bottom w:val="single" w:sz="4" w:space="0" w:color="99CC00"/>
              <w:right w:val="single" w:sz="4" w:space="0" w:color="99CC00"/>
            </w:tcBorders>
            <w:shd w:val="clear" w:color="auto" w:fill="FFFFFF"/>
            <w:vAlign w:val="center"/>
          </w:tcPr>
          <w:p w14:paraId="07CAB94D" w14:textId="77777777" w:rsidR="0047771C" w:rsidRPr="0051128D" w:rsidRDefault="0047771C" w:rsidP="00337272">
            <w:pPr>
              <w:jc w:val="center"/>
              <w:rPr>
                <w:b/>
                <w:bCs/>
                <w:smallCaps/>
                <w:color w:val="000000" w:themeColor="text1"/>
                <w:sz w:val="20"/>
              </w:rPr>
            </w:pPr>
            <w:r w:rsidRPr="0051128D">
              <w:rPr>
                <w:b/>
                <w:bCs/>
                <w:smallCaps/>
                <w:color w:val="000000" w:themeColor="text1"/>
                <w:sz w:val="20"/>
              </w:rPr>
              <w:t>Ramal</w:t>
            </w:r>
          </w:p>
        </w:tc>
      </w:tr>
      <w:tr w:rsidR="0051128D" w:rsidRPr="0051128D" w14:paraId="37620DB3" w14:textId="77777777" w:rsidTr="0047771C">
        <w:tc>
          <w:tcPr>
            <w:tcW w:w="430" w:type="dxa"/>
            <w:shd w:val="clear" w:color="auto" w:fill="FFFFFF"/>
          </w:tcPr>
          <w:p w14:paraId="5E32E67F" w14:textId="77777777" w:rsidR="0051128D" w:rsidRPr="0051128D" w:rsidRDefault="0051128D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99CC00"/>
              <w:bottom w:val="single" w:sz="4" w:space="0" w:color="FF9900"/>
            </w:tcBorders>
            <w:shd w:val="clear" w:color="auto" w:fill="FFFFFF"/>
          </w:tcPr>
          <w:p w14:paraId="61C18C42" w14:textId="77777777" w:rsidR="0051128D" w:rsidRPr="0051128D" w:rsidRDefault="0051128D" w:rsidP="00337272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2112" w:type="dxa"/>
            <w:gridSpan w:val="2"/>
            <w:tcBorders>
              <w:top w:val="single" w:sz="4" w:space="0" w:color="99CC00"/>
              <w:bottom w:val="single" w:sz="4" w:space="0" w:color="FF9900"/>
            </w:tcBorders>
            <w:shd w:val="clear" w:color="auto" w:fill="FFFFFF"/>
          </w:tcPr>
          <w:p w14:paraId="592EBAB5" w14:textId="77777777" w:rsidR="0051128D" w:rsidRPr="0051128D" w:rsidRDefault="0051128D" w:rsidP="00337272">
            <w:pPr>
              <w:jc w:val="center"/>
              <w:rPr>
                <w:color w:val="000000" w:themeColor="text1"/>
                <w:sz w:val="6"/>
              </w:rPr>
            </w:pPr>
          </w:p>
        </w:tc>
        <w:tc>
          <w:tcPr>
            <w:tcW w:w="2568" w:type="dxa"/>
            <w:gridSpan w:val="2"/>
            <w:tcBorders>
              <w:top w:val="single" w:sz="4" w:space="0" w:color="99CC00"/>
              <w:bottom w:val="single" w:sz="4" w:space="0" w:color="FF9900"/>
            </w:tcBorders>
            <w:shd w:val="clear" w:color="auto" w:fill="FFFFFF"/>
          </w:tcPr>
          <w:p w14:paraId="70BD9FD2" w14:textId="77777777" w:rsidR="0051128D" w:rsidRPr="0051128D" w:rsidRDefault="0051128D" w:rsidP="00337272">
            <w:pPr>
              <w:jc w:val="center"/>
              <w:rPr>
                <w:color w:val="000000" w:themeColor="text1"/>
                <w:sz w:val="6"/>
              </w:rPr>
            </w:pPr>
          </w:p>
        </w:tc>
        <w:tc>
          <w:tcPr>
            <w:tcW w:w="2315" w:type="dxa"/>
            <w:tcBorders>
              <w:top w:val="single" w:sz="4" w:space="0" w:color="99CC00"/>
              <w:bottom w:val="single" w:sz="4" w:space="0" w:color="FF9900"/>
            </w:tcBorders>
            <w:shd w:val="clear" w:color="auto" w:fill="FFFFFF"/>
          </w:tcPr>
          <w:p w14:paraId="35A934F9" w14:textId="77777777" w:rsidR="0051128D" w:rsidRPr="0051128D" w:rsidRDefault="0051128D" w:rsidP="00337272">
            <w:pPr>
              <w:jc w:val="center"/>
              <w:rPr>
                <w:color w:val="000000" w:themeColor="text1"/>
                <w:sz w:val="6"/>
              </w:rPr>
            </w:pPr>
          </w:p>
        </w:tc>
      </w:tr>
      <w:tr w:rsidR="0047771C" w:rsidRPr="0051128D" w14:paraId="6618EA1C" w14:textId="77777777" w:rsidTr="0047771C">
        <w:tc>
          <w:tcPr>
            <w:tcW w:w="3060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47B44C51" w14:textId="77777777" w:rsidR="0047771C" w:rsidRPr="0051128D" w:rsidRDefault="0047771C" w:rsidP="00337272">
            <w:pPr>
              <w:jc w:val="right"/>
              <w:rPr>
                <w:smallCaps/>
                <w:color w:val="000000" w:themeColor="text1"/>
              </w:rPr>
            </w:pPr>
            <w:r w:rsidRPr="0051128D">
              <w:rPr>
                <w:smallCaps/>
                <w:color w:val="000000" w:themeColor="text1"/>
              </w:rPr>
              <w:t>Celular:</w:t>
            </w:r>
          </w:p>
        </w:tc>
        <w:tc>
          <w:tcPr>
            <w:tcW w:w="2112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6AE0936B" w14:textId="77777777" w:rsidR="0047771C" w:rsidRPr="0051128D" w:rsidRDefault="0047771C" w:rsidP="0033727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68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44846176" w14:textId="77777777" w:rsidR="0047771C" w:rsidRPr="0051128D" w:rsidRDefault="0047771C" w:rsidP="0033727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259BD3CB" w14:textId="77777777" w:rsidR="0047771C" w:rsidRPr="0051128D" w:rsidRDefault="0047771C" w:rsidP="00337272">
            <w:pPr>
              <w:jc w:val="center"/>
              <w:rPr>
                <w:color w:val="000000" w:themeColor="text1"/>
              </w:rPr>
            </w:pPr>
          </w:p>
        </w:tc>
      </w:tr>
      <w:tr w:rsidR="0051128D" w:rsidRPr="0051128D" w14:paraId="78BD3DCB" w14:textId="77777777" w:rsidTr="0047771C">
        <w:tc>
          <w:tcPr>
            <w:tcW w:w="430" w:type="dxa"/>
            <w:shd w:val="clear" w:color="auto" w:fill="FFFFFF"/>
          </w:tcPr>
          <w:p w14:paraId="64DA2C6E" w14:textId="77777777" w:rsidR="0051128D" w:rsidRPr="0051128D" w:rsidRDefault="0051128D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FF9900"/>
              <w:bottom w:val="single" w:sz="4" w:space="0" w:color="FF00FF"/>
            </w:tcBorders>
            <w:shd w:val="clear" w:color="auto" w:fill="FFFFFF"/>
          </w:tcPr>
          <w:p w14:paraId="20E76642" w14:textId="77777777" w:rsidR="0051128D" w:rsidRPr="0051128D" w:rsidRDefault="0051128D" w:rsidP="00337272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2112" w:type="dxa"/>
            <w:gridSpan w:val="2"/>
            <w:tcBorders>
              <w:top w:val="single" w:sz="4" w:space="0" w:color="FF9900"/>
              <w:bottom w:val="single" w:sz="4" w:space="0" w:color="FF00FF"/>
            </w:tcBorders>
            <w:shd w:val="clear" w:color="auto" w:fill="FFFFFF"/>
          </w:tcPr>
          <w:p w14:paraId="684AB3D6" w14:textId="77777777" w:rsidR="0051128D" w:rsidRPr="0051128D" w:rsidRDefault="0051128D" w:rsidP="00337272">
            <w:pPr>
              <w:jc w:val="center"/>
              <w:rPr>
                <w:color w:val="000000" w:themeColor="text1"/>
                <w:sz w:val="6"/>
              </w:rPr>
            </w:pPr>
          </w:p>
        </w:tc>
        <w:tc>
          <w:tcPr>
            <w:tcW w:w="2568" w:type="dxa"/>
            <w:gridSpan w:val="2"/>
            <w:tcBorders>
              <w:top w:val="single" w:sz="4" w:space="0" w:color="FF9900"/>
              <w:bottom w:val="single" w:sz="4" w:space="0" w:color="FF00FF"/>
            </w:tcBorders>
            <w:shd w:val="clear" w:color="auto" w:fill="FFFFFF"/>
          </w:tcPr>
          <w:p w14:paraId="14E20BFC" w14:textId="77777777" w:rsidR="0051128D" w:rsidRPr="0051128D" w:rsidRDefault="0051128D" w:rsidP="00337272">
            <w:pPr>
              <w:jc w:val="center"/>
              <w:rPr>
                <w:color w:val="000000" w:themeColor="text1"/>
                <w:sz w:val="6"/>
              </w:rPr>
            </w:pPr>
          </w:p>
        </w:tc>
        <w:tc>
          <w:tcPr>
            <w:tcW w:w="2315" w:type="dxa"/>
            <w:tcBorders>
              <w:top w:val="single" w:sz="4" w:space="0" w:color="FF9900"/>
              <w:bottom w:val="single" w:sz="4" w:space="0" w:color="FF00FF"/>
            </w:tcBorders>
            <w:shd w:val="clear" w:color="auto" w:fill="FFFFFF"/>
          </w:tcPr>
          <w:p w14:paraId="3EF283F6" w14:textId="77777777" w:rsidR="0051128D" w:rsidRPr="0051128D" w:rsidRDefault="0051128D" w:rsidP="00337272">
            <w:pPr>
              <w:jc w:val="center"/>
              <w:rPr>
                <w:color w:val="000000" w:themeColor="text1"/>
                <w:sz w:val="6"/>
              </w:rPr>
            </w:pPr>
          </w:p>
        </w:tc>
      </w:tr>
      <w:tr w:rsidR="0047771C" w:rsidRPr="0051128D" w14:paraId="5AE91B81" w14:textId="77777777" w:rsidTr="0047771C">
        <w:tc>
          <w:tcPr>
            <w:tcW w:w="3060" w:type="dxa"/>
            <w:gridSpan w:val="2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0EF89540" w14:textId="1EC02F9C" w:rsidR="0047771C" w:rsidRPr="0051128D" w:rsidRDefault="003C2E5F" w:rsidP="00337272">
            <w:pPr>
              <w:jc w:val="right"/>
              <w:rPr>
                <w:smallCaps/>
                <w:color w:val="000000" w:themeColor="text1"/>
              </w:rPr>
            </w:pPr>
            <w:r>
              <w:rPr>
                <w:smallCaps/>
                <w:color w:val="000000" w:themeColor="text1"/>
              </w:rPr>
              <w:lastRenderedPageBreak/>
              <w:t>E-mail:</w:t>
            </w:r>
          </w:p>
        </w:tc>
        <w:tc>
          <w:tcPr>
            <w:tcW w:w="2112" w:type="dxa"/>
            <w:gridSpan w:val="2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71827F81" w14:textId="77777777" w:rsidR="0047771C" w:rsidRPr="0051128D" w:rsidRDefault="0047771C" w:rsidP="0033727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68" w:type="dxa"/>
            <w:gridSpan w:val="2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36626E1A" w14:textId="77777777" w:rsidR="0047771C" w:rsidRPr="0051128D" w:rsidRDefault="0047771C" w:rsidP="0033727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7926A732" w14:textId="77777777" w:rsidR="0047771C" w:rsidRPr="0051128D" w:rsidRDefault="0047771C" w:rsidP="00337272">
            <w:pPr>
              <w:jc w:val="center"/>
              <w:rPr>
                <w:color w:val="000000" w:themeColor="text1"/>
              </w:rPr>
            </w:pPr>
          </w:p>
        </w:tc>
      </w:tr>
      <w:tr w:rsidR="0051128D" w:rsidRPr="0051128D" w14:paraId="02D81BAB" w14:textId="77777777" w:rsidTr="0047771C">
        <w:tc>
          <w:tcPr>
            <w:tcW w:w="430" w:type="dxa"/>
            <w:shd w:val="clear" w:color="auto" w:fill="FFFFFF"/>
          </w:tcPr>
          <w:p w14:paraId="3BD104E5" w14:textId="77777777" w:rsidR="0051128D" w:rsidRPr="0051128D" w:rsidRDefault="0051128D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FF00FF"/>
              <w:bottom w:val="single" w:sz="4" w:space="0" w:color="FF9900"/>
            </w:tcBorders>
            <w:shd w:val="clear" w:color="auto" w:fill="FFFFFF"/>
          </w:tcPr>
          <w:p w14:paraId="5CB5A7A5" w14:textId="77777777" w:rsidR="0051128D" w:rsidRPr="0051128D" w:rsidRDefault="0051128D" w:rsidP="00337272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2112" w:type="dxa"/>
            <w:gridSpan w:val="2"/>
            <w:tcBorders>
              <w:top w:val="single" w:sz="4" w:space="0" w:color="FF00FF"/>
              <w:bottom w:val="single" w:sz="4" w:space="0" w:color="FF9900"/>
            </w:tcBorders>
            <w:shd w:val="clear" w:color="auto" w:fill="FFFFFF"/>
          </w:tcPr>
          <w:p w14:paraId="3FED58B5" w14:textId="77777777" w:rsidR="0051128D" w:rsidRPr="0051128D" w:rsidRDefault="0051128D" w:rsidP="00337272">
            <w:pPr>
              <w:jc w:val="center"/>
              <w:rPr>
                <w:color w:val="000000" w:themeColor="text1"/>
                <w:sz w:val="6"/>
              </w:rPr>
            </w:pPr>
          </w:p>
        </w:tc>
        <w:tc>
          <w:tcPr>
            <w:tcW w:w="2568" w:type="dxa"/>
            <w:gridSpan w:val="2"/>
            <w:tcBorders>
              <w:top w:val="single" w:sz="4" w:space="0" w:color="FF00FF"/>
              <w:bottom w:val="single" w:sz="4" w:space="0" w:color="FF9900"/>
            </w:tcBorders>
            <w:shd w:val="clear" w:color="auto" w:fill="FFFFFF"/>
          </w:tcPr>
          <w:p w14:paraId="0F70E396" w14:textId="77777777" w:rsidR="0051128D" w:rsidRPr="0051128D" w:rsidRDefault="0051128D" w:rsidP="00337272">
            <w:pPr>
              <w:jc w:val="center"/>
              <w:rPr>
                <w:color w:val="000000" w:themeColor="text1"/>
                <w:sz w:val="6"/>
              </w:rPr>
            </w:pPr>
          </w:p>
        </w:tc>
        <w:tc>
          <w:tcPr>
            <w:tcW w:w="2315" w:type="dxa"/>
            <w:tcBorders>
              <w:top w:val="single" w:sz="4" w:space="0" w:color="FF00FF"/>
              <w:bottom w:val="single" w:sz="4" w:space="0" w:color="FF9900"/>
            </w:tcBorders>
            <w:shd w:val="clear" w:color="auto" w:fill="FFFFFF"/>
          </w:tcPr>
          <w:p w14:paraId="78D79E12" w14:textId="77777777" w:rsidR="0051128D" w:rsidRPr="0051128D" w:rsidRDefault="0051128D" w:rsidP="00337272">
            <w:pPr>
              <w:jc w:val="center"/>
              <w:rPr>
                <w:color w:val="000000" w:themeColor="text1"/>
                <w:sz w:val="6"/>
              </w:rPr>
            </w:pPr>
          </w:p>
        </w:tc>
      </w:tr>
      <w:tr w:rsidR="0047771C" w:rsidRPr="0051128D" w14:paraId="1401416E" w14:textId="77777777" w:rsidTr="0047771C">
        <w:tc>
          <w:tcPr>
            <w:tcW w:w="3060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37AA1DCD" w14:textId="77777777" w:rsidR="0047771C" w:rsidRPr="0051128D" w:rsidRDefault="0047771C" w:rsidP="00337272">
            <w:pPr>
              <w:jc w:val="right"/>
              <w:rPr>
                <w:smallCaps/>
                <w:color w:val="000000" w:themeColor="text1"/>
              </w:rPr>
            </w:pPr>
            <w:r w:rsidRPr="0051128D">
              <w:rPr>
                <w:smallCaps/>
                <w:color w:val="000000" w:themeColor="text1"/>
              </w:rPr>
              <w:t>Comercial – Fone:</w:t>
            </w:r>
          </w:p>
        </w:tc>
        <w:tc>
          <w:tcPr>
            <w:tcW w:w="2112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14462189" w14:textId="77777777" w:rsidR="0047771C" w:rsidRPr="0051128D" w:rsidRDefault="0047771C" w:rsidP="0033727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68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61814A00" w14:textId="77777777" w:rsidR="0047771C" w:rsidRPr="0051128D" w:rsidRDefault="0047771C" w:rsidP="0033727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3800DBE9" w14:textId="77777777" w:rsidR="0047771C" w:rsidRPr="0051128D" w:rsidRDefault="0047771C" w:rsidP="00337272">
            <w:pPr>
              <w:jc w:val="center"/>
              <w:rPr>
                <w:color w:val="000000" w:themeColor="text1"/>
              </w:rPr>
            </w:pPr>
          </w:p>
        </w:tc>
      </w:tr>
    </w:tbl>
    <w:p w14:paraId="0F37CCE4" w14:textId="77777777" w:rsidR="00EA62EE" w:rsidRPr="00EA62EE" w:rsidRDefault="00EA62EE" w:rsidP="00EA62EE">
      <w:pPr>
        <w:rPr>
          <w:sz w:val="6"/>
          <w:szCs w:val="6"/>
        </w:rPr>
      </w:pPr>
    </w:p>
    <w:tbl>
      <w:tblPr>
        <w:tblW w:w="10490" w:type="dxa"/>
        <w:tblInd w:w="-5" w:type="dxa"/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2112"/>
        <w:gridCol w:w="2568"/>
        <w:gridCol w:w="2750"/>
      </w:tblGrid>
      <w:tr w:rsidR="0047771C" w:rsidRPr="0051128D" w14:paraId="04AC0A22" w14:textId="77777777" w:rsidTr="004A17AE">
        <w:tc>
          <w:tcPr>
            <w:tcW w:w="3060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6ABBF595" w14:textId="77777777" w:rsidR="0047771C" w:rsidRPr="0051128D" w:rsidRDefault="0047771C" w:rsidP="00337272">
            <w:pPr>
              <w:jc w:val="right"/>
              <w:rPr>
                <w:smallCaps/>
                <w:color w:val="000000" w:themeColor="text1"/>
              </w:rPr>
            </w:pPr>
            <w:r w:rsidRPr="0051128D">
              <w:rPr>
                <w:smallCaps/>
                <w:color w:val="000000" w:themeColor="text1"/>
              </w:rPr>
              <w:t>Contato (recado):</w:t>
            </w:r>
          </w:p>
        </w:tc>
        <w:tc>
          <w:tcPr>
            <w:tcW w:w="2112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47C93C28" w14:textId="77777777" w:rsidR="0047771C" w:rsidRPr="0051128D" w:rsidRDefault="0047771C" w:rsidP="0033727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68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0E159B02" w14:textId="77777777" w:rsidR="0047771C" w:rsidRPr="0051128D" w:rsidRDefault="0047771C" w:rsidP="0033727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750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6DE85259" w14:textId="77777777" w:rsidR="0047771C" w:rsidRPr="0051128D" w:rsidRDefault="0047771C" w:rsidP="00337272">
            <w:pPr>
              <w:jc w:val="center"/>
              <w:rPr>
                <w:color w:val="000000" w:themeColor="text1"/>
              </w:rPr>
            </w:pPr>
          </w:p>
        </w:tc>
      </w:tr>
      <w:tr w:rsidR="0047771C" w:rsidRPr="0051128D" w14:paraId="59AAED11" w14:textId="77777777" w:rsidTr="004A17AE">
        <w:tc>
          <w:tcPr>
            <w:tcW w:w="3060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16F3B99E" w14:textId="77777777" w:rsidR="0047771C" w:rsidRPr="0051128D" w:rsidRDefault="0047771C" w:rsidP="00337272">
            <w:pPr>
              <w:jc w:val="right"/>
              <w:rPr>
                <w:smallCaps/>
                <w:color w:val="000000" w:themeColor="text1"/>
              </w:rPr>
            </w:pPr>
            <w:r w:rsidRPr="0051128D">
              <w:rPr>
                <w:smallCaps/>
                <w:color w:val="000000" w:themeColor="text1"/>
              </w:rPr>
              <w:t>Residencial – Fone:</w:t>
            </w:r>
          </w:p>
        </w:tc>
        <w:tc>
          <w:tcPr>
            <w:tcW w:w="2112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1F24A337" w14:textId="77777777" w:rsidR="0047771C" w:rsidRPr="0051128D" w:rsidRDefault="0047771C" w:rsidP="0033727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68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5B962D07" w14:textId="77777777" w:rsidR="0047771C" w:rsidRPr="0051128D" w:rsidRDefault="0047771C" w:rsidP="0033727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750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2B4A3A4A" w14:textId="77777777" w:rsidR="0047771C" w:rsidRPr="0051128D" w:rsidRDefault="0047771C" w:rsidP="00337272">
            <w:pPr>
              <w:jc w:val="center"/>
              <w:rPr>
                <w:color w:val="000000" w:themeColor="text1"/>
              </w:rPr>
            </w:pPr>
          </w:p>
        </w:tc>
      </w:tr>
    </w:tbl>
    <w:p w14:paraId="0D558A42" w14:textId="77777777" w:rsidR="00EA62EE" w:rsidRDefault="00EA62EE" w:rsidP="00EA62EE">
      <w:pPr>
        <w:rPr>
          <w:color w:val="000000" w:themeColor="text1"/>
          <w:sz w:val="6"/>
        </w:rPr>
      </w:pPr>
    </w:p>
    <w:p w14:paraId="7E42F349" w14:textId="77777777" w:rsidR="003C2E5F" w:rsidRPr="0051128D" w:rsidRDefault="003C2E5F" w:rsidP="00EA62EE">
      <w:pPr>
        <w:rPr>
          <w:color w:val="000000" w:themeColor="text1"/>
          <w:sz w:val="6"/>
        </w:rPr>
      </w:pPr>
    </w:p>
    <w:tbl>
      <w:tblPr>
        <w:tblW w:w="10485" w:type="dxa"/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2630"/>
        <w:gridCol w:w="430"/>
        <w:gridCol w:w="6995"/>
      </w:tblGrid>
      <w:tr w:rsidR="00EA62EE" w:rsidRPr="0051128D" w14:paraId="61F9469D" w14:textId="77777777" w:rsidTr="0047771C">
        <w:tc>
          <w:tcPr>
            <w:tcW w:w="10485" w:type="dxa"/>
            <w:gridSpan w:val="4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C5E0B3" w:themeFill="accent6" w:themeFillTint="66"/>
          </w:tcPr>
          <w:p w14:paraId="25A5BABA" w14:textId="2213F19F" w:rsidR="00EA62EE" w:rsidRPr="0051128D" w:rsidRDefault="00EA62EE" w:rsidP="00337272">
            <w:pPr>
              <w:rPr>
                <w:b/>
                <w:bCs/>
                <w:smallCaps/>
                <w:color w:val="000000" w:themeColor="text1"/>
              </w:rPr>
            </w:pPr>
            <w:r w:rsidRPr="0051128D">
              <w:rPr>
                <w:b/>
                <w:bCs/>
                <w:smallCaps/>
                <w:color w:val="000000" w:themeColor="text1"/>
              </w:rPr>
              <w:t xml:space="preserve">Dados de Endereço </w:t>
            </w:r>
            <w:r w:rsidR="006B77FD">
              <w:rPr>
                <w:b/>
                <w:bCs/>
                <w:smallCaps/>
                <w:color w:val="000000" w:themeColor="text1"/>
              </w:rPr>
              <w:t>de Residência</w:t>
            </w:r>
            <w:r w:rsidRPr="0051128D">
              <w:rPr>
                <w:b/>
                <w:bCs/>
                <w:smallCaps/>
                <w:color w:val="000000" w:themeColor="text1"/>
              </w:rPr>
              <w:t>:</w:t>
            </w:r>
          </w:p>
        </w:tc>
      </w:tr>
      <w:tr w:rsidR="00EA62EE" w:rsidRPr="0051128D" w14:paraId="3B9C46CE" w14:textId="77777777" w:rsidTr="0047771C">
        <w:tc>
          <w:tcPr>
            <w:tcW w:w="430" w:type="dxa"/>
            <w:tcBorders>
              <w:top w:val="single" w:sz="4" w:space="0" w:color="993300"/>
            </w:tcBorders>
            <w:shd w:val="clear" w:color="auto" w:fill="FFFFFF"/>
          </w:tcPr>
          <w:p w14:paraId="3316D518" w14:textId="77777777" w:rsidR="00EA62EE" w:rsidRPr="0051128D" w:rsidRDefault="00EA62EE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993300"/>
              <w:bottom w:val="single" w:sz="4" w:space="0" w:color="FF9900"/>
            </w:tcBorders>
            <w:shd w:val="clear" w:color="auto" w:fill="FFFFFF"/>
          </w:tcPr>
          <w:p w14:paraId="0DF9CE51" w14:textId="77777777" w:rsidR="00EA62EE" w:rsidRPr="0051128D" w:rsidRDefault="00EA62EE" w:rsidP="00337272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6995" w:type="dxa"/>
            <w:tcBorders>
              <w:top w:val="single" w:sz="4" w:space="0" w:color="993300"/>
              <w:bottom w:val="single" w:sz="4" w:space="0" w:color="FF9900"/>
            </w:tcBorders>
            <w:shd w:val="clear" w:color="auto" w:fill="FFFFFF"/>
          </w:tcPr>
          <w:p w14:paraId="436CAFAD" w14:textId="77777777" w:rsidR="00EA62EE" w:rsidRPr="0051128D" w:rsidRDefault="00EA62EE" w:rsidP="00337272">
            <w:pPr>
              <w:rPr>
                <w:color w:val="000000" w:themeColor="text1"/>
                <w:sz w:val="6"/>
              </w:rPr>
            </w:pPr>
          </w:p>
        </w:tc>
      </w:tr>
      <w:tr w:rsidR="0047771C" w:rsidRPr="0051128D" w14:paraId="133D8905" w14:textId="77777777" w:rsidTr="0047771C">
        <w:tc>
          <w:tcPr>
            <w:tcW w:w="3060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75552732" w14:textId="77777777" w:rsidR="0047771C" w:rsidRPr="0051128D" w:rsidRDefault="0047771C" w:rsidP="00337272">
            <w:pPr>
              <w:jc w:val="right"/>
              <w:rPr>
                <w:smallCaps/>
                <w:color w:val="000000" w:themeColor="text1"/>
              </w:rPr>
            </w:pPr>
            <w:r w:rsidRPr="0051128D">
              <w:rPr>
                <w:smallCaps/>
                <w:color w:val="000000" w:themeColor="text1"/>
              </w:rPr>
              <w:t>Endereço:</w:t>
            </w:r>
          </w:p>
        </w:tc>
        <w:tc>
          <w:tcPr>
            <w:tcW w:w="7425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5ECDAB9D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</w:tr>
      <w:tr w:rsidR="00EA62EE" w:rsidRPr="0051128D" w14:paraId="28A37798" w14:textId="77777777" w:rsidTr="0047771C">
        <w:tc>
          <w:tcPr>
            <w:tcW w:w="430" w:type="dxa"/>
            <w:shd w:val="clear" w:color="auto" w:fill="FFFFFF"/>
          </w:tcPr>
          <w:p w14:paraId="3ABE3645" w14:textId="77777777" w:rsidR="00EA62EE" w:rsidRPr="0051128D" w:rsidRDefault="00EA62EE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FF9900"/>
              <w:bottom w:val="single" w:sz="4" w:space="0" w:color="FF00FF"/>
            </w:tcBorders>
            <w:shd w:val="clear" w:color="auto" w:fill="FFFFFF"/>
          </w:tcPr>
          <w:p w14:paraId="2E34CA69" w14:textId="77777777" w:rsidR="00EA62EE" w:rsidRPr="0051128D" w:rsidRDefault="00EA62EE" w:rsidP="00337272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6995" w:type="dxa"/>
            <w:tcBorders>
              <w:top w:val="single" w:sz="4" w:space="0" w:color="FF9900"/>
              <w:bottom w:val="single" w:sz="4" w:space="0" w:color="FF00FF"/>
            </w:tcBorders>
            <w:shd w:val="clear" w:color="auto" w:fill="FFFFFF"/>
          </w:tcPr>
          <w:p w14:paraId="3A45F3B7" w14:textId="77777777" w:rsidR="00EA62EE" w:rsidRPr="0051128D" w:rsidRDefault="00EA62EE" w:rsidP="00337272">
            <w:pPr>
              <w:rPr>
                <w:color w:val="000000" w:themeColor="text1"/>
                <w:sz w:val="6"/>
              </w:rPr>
            </w:pPr>
          </w:p>
        </w:tc>
      </w:tr>
      <w:tr w:rsidR="0047771C" w:rsidRPr="0051128D" w14:paraId="7DEA3365" w14:textId="77777777" w:rsidTr="0047771C">
        <w:tc>
          <w:tcPr>
            <w:tcW w:w="3060" w:type="dxa"/>
            <w:gridSpan w:val="2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222FB9F8" w14:textId="77777777" w:rsidR="0047771C" w:rsidRPr="0051128D" w:rsidRDefault="0047771C" w:rsidP="00337272">
            <w:pPr>
              <w:jc w:val="right"/>
              <w:rPr>
                <w:smallCaps/>
                <w:color w:val="000000" w:themeColor="text1"/>
              </w:rPr>
            </w:pPr>
            <w:r w:rsidRPr="0051128D">
              <w:rPr>
                <w:smallCaps/>
                <w:color w:val="000000" w:themeColor="text1"/>
              </w:rPr>
              <w:t>Complemento:</w:t>
            </w:r>
          </w:p>
        </w:tc>
        <w:tc>
          <w:tcPr>
            <w:tcW w:w="7425" w:type="dxa"/>
            <w:gridSpan w:val="2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1BFE17F8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</w:tr>
      <w:tr w:rsidR="00EA62EE" w:rsidRPr="0051128D" w14:paraId="597B9952" w14:textId="77777777" w:rsidTr="0047771C">
        <w:tc>
          <w:tcPr>
            <w:tcW w:w="430" w:type="dxa"/>
            <w:shd w:val="clear" w:color="auto" w:fill="FFFFFF"/>
          </w:tcPr>
          <w:p w14:paraId="1CC2B3A3" w14:textId="77777777" w:rsidR="00EA62EE" w:rsidRPr="0051128D" w:rsidRDefault="00EA62EE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FF00FF"/>
              <w:bottom w:val="single" w:sz="4" w:space="0" w:color="FF9900"/>
            </w:tcBorders>
            <w:shd w:val="clear" w:color="auto" w:fill="FFFFFF"/>
          </w:tcPr>
          <w:p w14:paraId="7472371F" w14:textId="77777777" w:rsidR="00EA62EE" w:rsidRPr="0051128D" w:rsidRDefault="00EA62EE" w:rsidP="00337272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6995" w:type="dxa"/>
            <w:tcBorders>
              <w:top w:val="single" w:sz="4" w:space="0" w:color="FF00FF"/>
              <w:bottom w:val="single" w:sz="4" w:space="0" w:color="FF9900"/>
            </w:tcBorders>
            <w:shd w:val="clear" w:color="auto" w:fill="FFFFFF"/>
          </w:tcPr>
          <w:p w14:paraId="5CB9A854" w14:textId="77777777" w:rsidR="00EA62EE" w:rsidRPr="0051128D" w:rsidRDefault="00EA62EE" w:rsidP="00337272">
            <w:pPr>
              <w:rPr>
                <w:color w:val="000000" w:themeColor="text1"/>
                <w:sz w:val="6"/>
              </w:rPr>
            </w:pPr>
          </w:p>
        </w:tc>
      </w:tr>
      <w:tr w:rsidR="0047771C" w:rsidRPr="0051128D" w14:paraId="2DC886AC" w14:textId="77777777" w:rsidTr="0047771C">
        <w:tc>
          <w:tcPr>
            <w:tcW w:w="3060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75B5D3D3" w14:textId="77777777" w:rsidR="0047771C" w:rsidRPr="0051128D" w:rsidRDefault="0047771C" w:rsidP="00337272">
            <w:pPr>
              <w:jc w:val="right"/>
              <w:rPr>
                <w:smallCaps/>
                <w:color w:val="000000" w:themeColor="text1"/>
              </w:rPr>
            </w:pPr>
            <w:r w:rsidRPr="0051128D">
              <w:rPr>
                <w:smallCaps/>
                <w:color w:val="000000" w:themeColor="text1"/>
              </w:rPr>
              <w:t>CEP:</w:t>
            </w:r>
          </w:p>
        </w:tc>
        <w:tc>
          <w:tcPr>
            <w:tcW w:w="7425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5B8C3B37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</w:tr>
      <w:tr w:rsidR="00EA62EE" w:rsidRPr="0051128D" w14:paraId="15473AE9" w14:textId="77777777" w:rsidTr="0047771C">
        <w:tc>
          <w:tcPr>
            <w:tcW w:w="430" w:type="dxa"/>
            <w:shd w:val="clear" w:color="auto" w:fill="FFFFFF"/>
          </w:tcPr>
          <w:p w14:paraId="00E33839" w14:textId="77777777" w:rsidR="00EA62EE" w:rsidRPr="0051128D" w:rsidRDefault="00EA62EE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FF9900"/>
              <w:bottom w:val="single" w:sz="4" w:space="0" w:color="FF00FF"/>
            </w:tcBorders>
            <w:shd w:val="clear" w:color="auto" w:fill="FFFFFF"/>
          </w:tcPr>
          <w:p w14:paraId="27F09DFA" w14:textId="77777777" w:rsidR="00EA62EE" w:rsidRPr="0051128D" w:rsidRDefault="00EA62EE" w:rsidP="00337272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6995" w:type="dxa"/>
            <w:tcBorders>
              <w:top w:val="single" w:sz="4" w:space="0" w:color="FF9900"/>
              <w:bottom w:val="single" w:sz="4" w:space="0" w:color="FF00FF"/>
            </w:tcBorders>
            <w:shd w:val="clear" w:color="auto" w:fill="FFFFFF"/>
          </w:tcPr>
          <w:p w14:paraId="54E94D4C" w14:textId="77777777" w:rsidR="00EA62EE" w:rsidRPr="0051128D" w:rsidRDefault="00EA62EE" w:rsidP="00337272">
            <w:pPr>
              <w:rPr>
                <w:color w:val="000000" w:themeColor="text1"/>
                <w:sz w:val="6"/>
              </w:rPr>
            </w:pPr>
          </w:p>
        </w:tc>
      </w:tr>
      <w:tr w:rsidR="0047771C" w:rsidRPr="0051128D" w14:paraId="6343FCDB" w14:textId="77777777" w:rsidTr="0047771C">
        <w:tc>
          <w:tcPr>
            <w:tcW w:w="3060" w:type="dxa"/>
            <w:gridSpan w:val="2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68ABB3CA" w14:textId="77777777" w:rsidR="0047771C" w:rsidRPr="0051128D" w:rsidRDefault="0047771C" w:rsidP="00337272">
            <w:pPr>
              <w:jc w:val="right"/>
              <w:rPr>
                <w:smallCaps/>
                <w:color w:val="000000" w:themeColor="text1"/>
              </w:rPr>
            </w:pPr>
            <w:r w:rsidRPr="0051128D">
              <w:rPr>
                <w:smallCaps/>
                <w:color w:val="000000" w:themeColor="text1"/>
              </w:rPr>
              <w:t>País:</w:t>
            </w:r>
          </w:p>
        </w:tc>
        <w:tc>
          <w:tcPr>
            <w:tcW w:w="7425" w:type="dxa"/>
            <w:gridSpan w:val="2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1E1D4099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</w:tr>
      <w:tr w:rsidR="00EA62EE" w:rsidRPr="0051128D" w14:paraId="26C432D8" w14:textId="77777777" w:rsidTr="0047771C">
        <w:tc>
          <w:tcPr>
            <w:tcW w:w="430" w:type="dxa"/>
            <w:shd w:val="clear" w:color="auto" w:fill="FFFFFF"/>
          </w:tcPr>
          <w:p w14:paraId="42483E24" w14:textId="77777777" w:rsidR="00EA62EE" w:rsidRPr="0051128D" w:rsidRDefault="00EA62EE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FF00FF"/>
              <w:bottom w:val="single" w:sz="4" w:space="0" w:color="FF9900"/>
            </w:tcBorders>
            <w:shd w:val="clear" w:color="auto" w:fill="FFFFFF"/>
          </w:tcPr>
          <w:p w14:paraId="6884CA16" w14:textId="77777777" w:rsidR="00EA62EE" w:rsidRPr="0051128D" w:rsidRDefault="00EA62EE" w:rsidP="00337272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6995" w:type="dxa"/>
            <w:tcBorders>
              <w:top w:val="single" w:sz="4" w:space="0" w:color="FF00FF"/>
              <w:bottom w:val="single" w:sz="4" w:space="0" w:color="FF9900"/>
            </w:tcBorders>
            <w:shd w:val="clear" w:color="auto" w:fill="FFFFFF"/>
          </w:tcPr>
          <w:p w14:paraId="4949941F" w14:textId="77777777" w:rsidR="00EA62EE" w:rsidRPr="0051128D" w:rsidRDefault="00EA62EE" w:rsidP="00337272">
            <w:pPr>
              <w:rPr>
                <w:color w:val="000000" w:themeColor="text1"/>
                <w:sz w:val="6"/>
              </w:rPr>
            </w:pPr>
          </w:p>
        </w:tc>
      </w:tr>
      <w:tr w:rsidR="0047771C" w:rsidRPr="0051128D" w14:paraId="272CDF1C" w14:textId="77777777" w:rsidTr="0047771C">
        <w:tc>
          <w:tcPr>
            <w:tcW w:w="3060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4FDF4A2E" w14:textId="77777777" w:rsidR="0047771C" w:rsidRPr="0051128D" w:rsidRDefault="0047771C" w:rsidP="00337272">
            <w:pPr>
              <w:jc w:val="right"/>
              <w:rPr>
                <w:smallCaps/>
                <w:color w:val="000000" w:themeColor="text1"/>
              </w:rPr>
            </w:pPr>
            <w:r w:rsidRPr="0051128D">
              <w:rPr>
                <w:smallCaps/>
                <w:color w:val="000000" w:themeColor="text1"/>
              </w:rPr>
              <w:t>UF (Estado):</w:t>
            </w:r>
          </w:p>
        </w:tc>
        <w:tc>
          <w:tcPr>
            <w:tcW w:w="7425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442DAC04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</w:tr>
      <w:tr w:rsidR="00EA62EE" w:rsidRPr="0051128D" w14:paraId="2F780019" w14:textId="77777777" w:rsidTr="0047771C">
        <w:tc>
          <w:tcPr>
            <w:tcW w:w="430" w:type="dxa"/>
            <w:shd w:val="clear" w:color="auto" w:fill="FFFFFF"/>
          </w:tcPr>
          <w:p w14:paraId="7F77FDD9" w14:textId="77777777" w:rsidR="00EA62EE" w:rsidRPr="0051128D" w:rsidRDefault="00EA62EE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FF9900"/>
              <w:bottom w:val="single" w:sz="4" w:space="0" w:color="FF00FF"/>
            </w:tcBorders>
            <w:shd w:val="clear" w:color="auto" w:fill="FFFFFF"/>
          </w:tcPr>
          <w:p w14:paraId="39527561" w14:textId="77777777" w:rsidR="00EA62EE" w:rsidRPr="0051128D" w:rsidRDefault="00EA62EE" w:rsidP="00337272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6995" w:type="dxa"/>
            <w:tcBorders>
              <w:top w:val="single" w:sz="4" w:space="0" w:color="FF9900"/>
              <w:bottom w:val="single" w:sz="4" w:space="0" w:color="FF00FF"/>
            </w:tcBorders>
            <w:shd w:val="clear" w:color="auto" w:fill="FFFFFF"/>
          </w:tcPr>
          <w:p w14:paraId="2B6DD458" w14:textId="77777777" w:rsidR="00EA62EE" w:rsidRPr="0051128D" w:rsidRDefault="00EA62EE" w:rsidP="00337272">
            <w:pPr>
              <w:rPr>
                <w:color w:val="000000" w:themeColor="text1"/>
                <w:sz w:val="6"/>
              </w:rPr>
            </w:pPr>
          </w:p>
        </w:tc>
      </w:tr>
      <w:tr w:rsidR="0047771C" w:rsidRPr="0051128D" w14:paraId="485EE389" w14:textId="77777777" w:rsidTr="0047771C">
        <w:tc>
          <w:tcPr>
            <w:tcW w:w="3060" w:type="dxa"/>
            <w:gridSpan w:val="2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29A8878A" w14:textId="77777777" w:rsidR="0047771C" w:rsidRPr="0051128D" w:rsidRDefault="0047771C" w:rsidP="00337272">
            <w:pPr>
              <w:jc w:val="right"/>
              <w:rPr>
                <w:smallCaps/>
                <w:color w:val="000000" w:themeColor="text1"/>
              </w:rPr>
            </w:pPr>
            <w:r w:rsidRPr="0051128D">
              <w:rPr>
                <w:smallCaps/>
                <w:color w:val="000000" w:themeColor="text1"/>
              </w:rPr>
              <w:t>Município:</w:t>
            </w:r>
          </w:p>
        </w:tc>
        <w:tc>
          <w:tcPr>
            <w:tcW w:w="7425" w:type="dxa"/>
            <w:gridSpan w:val="2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41648569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</w:tr>
      <w:tr w:rsidR="00EA62EE" w:rsidRPr="0051128D" w14:paraId="315A7355" w14:textId="77777777" w:rsidTr="0047771C">
        <w:tc>
          <w:tcPr>
            <w:tcW w:w="430" w:type="dxa"/>
            <w:shd w:val="clear" w:color="auto" w:fill="FFFFFF"/>
          </w:tcPr>
          <w:p w14:paraId="7B4BE92A" w14:textId="77777777" w:rsidR="00EA62EE" w:rsidRPr="0051128D" w:rsidRDefault="00EA62EE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FF00FF"/>
              <w:bottom w:val="single" w:sz="4" w:space="0" w:color="FF9900"/>
            </w:tcBorders>
            <w:shd w:val="clear" w:color="auto" w:fill="FFFFFF"/>
          </w:tcPr>
          <w:p w14:paraId="2A3CEDC4" w14:textId="77777777" w:rsidR="00EA62EE" w:rsidRPr="0051128D" w:rsidRDefault="00EA62EE" w:rsidP="00337272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6995" w:type="dxa"/>
            <w:tcBorders>
              <w:top w:val="single" w:sz="4" w:space="0" w:color="FF00FF"/>
              <w:bottom w:val="single" w:sz="4" w:space="0" w:color="FF9900"/>
            </w:tcBorders>
            <w:shd w:val="clear" w:color="auto" w:fill="FFFFFF"/>
          </w:tcPr>
          <w:p w14:paraId="7E7A3544" w14:textId="77777777" w:rsidR="00EA62EE" w:rsidRPr="0051128D" w:rsidRDefault="00EA62EE" w:rsidP="00337272">
            <w:pPr>
              <w:rPr>
                <w:color w:val="000000" w:themeColor="text1"/>
                <w:sz w:val="6"/>
              </w:rPr>
            </w:pPr>
          </w:p>
        </w:tc>
      </w:tr>
      <w:tr w:rsidR="0047771C" w:rsidRPr="0051128D" w14:paraId="535D7CEA" w14:textId="77777777" w:rsidTr="0047771C">
        <w:tc>
          <w:tcPr>
            <w:tcW w:w="3060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760740A5" w14:textId="77777777" w:rsidR="0047771C" w:rsidRPr="0051128D" w:rsidRDefault="0047771C" w:rsidP="00337272">
            <w:pPr>
              <w:jc w:val="right"/>
              <w:rPr>
                <w:smallCaps/>
                <w:color w:val="000000" w:themeColor="text1"/>
              </w:rPr>
            </w:pPr>
            <w:r w:rsidRPr="0051128D">
              <w:rPr>
                <w:smallCaps/>
                <w:color w:val="000000" w:themeColor="text1"/>
              </w:rPr>
              <w:t>Bairro:</w:t>
            </w:r>
          </w:p>
        </w:tc>
        <w:tc>
          <w:tcPr>
            <w:tcW w:w="7425" w:type="dxa"/>
            <w:gridSpan w:val="2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0F47DFB3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</w:tr>
      <w:tr w:rsidR="00EA62EE" w:rsidRPr="0051128D" w14:paraId="01172207" w14:textId="77777777" w:rsidTr="0047771C">
        <w:tc>
          <w:tcPr>
            <w:tcW w:w="430" w:type="dxa"/>
            <w:shd w:val="clear" w:color="auto" w:fill="FFFFFF"/>
          </w:tcPr>
          <w:p w14:paraId="448E0143" w14:textId="77777777" w:rsidR="00EA62EE" w:rsidRPr="0051128D" w:rsidRDefault="00EA62EE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FF9900"/>
              <w:bottom w:val="single" w:sz="4" w:space="0" w:color="FF00FF"/>
            </w:tcBorders>
            <w:shd w:val="clear" w:color="auto" w:fill="FFFFFF"/>
          </w:tcPr>
          <w:p w14:paraId="16D34288" w14:textId="77777777" w:rsidR="00EA62EE" w:rsidRPr="0051128D" w:rsidRDefault="00EA62EE" w:rsidP="00337272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6995" w:type="dxa"/>
            <w:tcBorders>
              <w:top w:val="single" w:sz="4" w:space="0" w:color="FF9900"/>
              <w:bottom w:val="single" w:sz="4" w:space="0" w:color="FF00FF"/>
            </w:tcBorders>
            <w:shd w:val="clear" w:color="auto" w:fill="FFFFFF"/>
          </w:tcPr>
          <w:p w14:paraId="41AC110E" w14:textId="77777777" w:rsidR="00EA62EE" w:rsidRPr="0051128D" w:rsidRDefault="00EA62EE" w:rsidP="00337272">
            <w:pPr>
              <w:rPr>
                <w:color w:val="000000" w:themeColor="text1"/>
                <w:sz w:val="6"/>
              </w:rPr>
            </w:pPr>
          </w:p>
        </w:tc>
      </w:tr>
      <w:tr w:rsidR="0047771C" w:rsidRPr="0051128D" w14:paraId="3541D485" w14:textId="77777777" w:rsidTr="0047771C">
        <w:tc>
          <w:tcPr>
            <w:tcW w:w="3060" w:type="dxa"/>
            <w:gridSpan w:val="2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6F811525" w14:textId="77777777" w:rsidR="0047771C" w:rsidRPr="0051128D" w:rsidRDefault="0047771C" w:rsidP="00337272">
            <w:pPr>
              <w:jc w:val="right"/>
              <w:rPr>
                <w:smallCaps/>
                <w:color w:val="000000" w:themeColor="text1"/>
              </w:rPr>
            </w:pPr>
            <w:r w:rsidRPr="0051128D">
              <w:rPr>
                <w:smallCaps/>
                <w:color w:val="000000" w:themeColor="text1"/>
              </w:rPr>
              <w:t>Caixa Postal:</w:t>
            </w:r>
          </w:p>
        </w:tc>
        <w:tc>
          <w:tcPr>
            <w:tcW w:w="7425" w:type="dxa"/>
            <w:gridSpan w:val="2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46152BE5" w14:textId="77777777" w:rsidR="0047771C" w:rsidRPr="0051128D" w:rsidRDefault="0047771C" w:rsidP="00337272">
            <w:pPr>
              <w:rPr>
                <w:color w:val="000000" w:themeColor="text1"/>
              </w:rPr>
            </w:pPr>
          </w:p>
        </w:tc>
      </w:tr>
      <w:tr w:rsidR="00EA62EE" w:rsidRPr="0051128D" w14:paraId="38493EE4" w14:textId="77777777" w:rsidTr="0047771C">
        <w:tc>
          <w:tcPr>
            <w:tcW w:w="430" w:type="dxa"/>
            <w:shd w:val="clear" w:color="auto" w:fill="FFFFFF"/>
          </w:tcPr>
          <w:p w14:paraId="3982D479" w14:textId="77777777" w:rsidR="00EA62EE" w:rsidRPr="0051128D" w:rsidRDefault="00EA62EE" w:rsidP="00337272">
            <w:pPr>
              <w:rPr>
                <w:color w:val="000000" w:themeColor="text1"/>
                <w:sz w:val="6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FF00FF"/>
              <w:bottom w:val="single" w:sz="4" w:space="0" w:color="FF9900"/>
            </w:tcBorders>
            <w:shd w:val="clear" w:color="auto" w:fill="FFFFFF"/>
          </w:tcPr>
          <w:p w14:paraId="6B1DFDD8" w14:textId="77777777" w:rsidR="00EA62EE" w:rsidRPr="0051128D" w:rsidRDefault="00EA62EE" w:rsidP="00337272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6995" w:type="dxa"/>
            <w:tcBorders>
              <w:top w:val="single" w:sz="4" w:space="0" w:color="FF00FF"/>
              <w:bottom w:val="single" w:sz="4" w:space="0" w:color="FF9900"/>
            </w:tcBorders>
            <w:shd w:val="clear" w:color="auto" w:fill="FFFFFF"/>
          </w:tcPr>
          <w:p w14:paraId="78A04A24" w14:textId="77777777" w:rsidR="00EA62EE" w:rsidRPr="0051128D" w:rsidRDefault="00EA62EE" w:rsidP="00337272">
            <w:pPr>
              <w:rPr>
                <w:color w:val="000000" w:themeColor="text1"/>
                <w:sz w:val="6"/>
              </w:rPr>
            </w:pPr>
          </w:p>
        </w:tc>
      </w:tr>
      <w:tr w:rsidR="000934D9" w:rsidRPr="0051128D" w14:paraId="468A5C4F" w14:textId="77777777" w:rsidTr="00DE7224">
        <w:trPr>
          <w:trHeight w:val="392"/>
        </w:trPr>
        <w:tc>
          <w:tcPr>
            <w:tcW w:w="10485" w:type="dxa"/>
            <w:gridSpan w:val="4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C5E0B3" w:themeFill="accent6" w:themeFillTint="66"/>
          </w:tcPr>
          <w:p w14:paraId="7D1FC30A" w14:textId="0E2543F1" w:rsidR="00373223" w:rsidRPr="0051128D" w:rsidRDefault="00F4372D" w:rsidP="00F4147E">
            <w:pPr>
              <w:rPr>
                <w:b/>
                <w:bCs/>
                <w:smallCaps/>
                <w:color w:val="000000" w:themeColor="text1"/>
              </w:rPr>
            </w:pPr>
            <w:r>
              <w:rPr>
                <w:b/>
                <w:bCs/>
                <w:smallCaps/>
                <w:color w:val="000000" w:themeColor="text1"/>
              </w:rPr>
              <w:t xml:space="preserve">Informar onde residiu ou teve domicílio nos últimos </w:t>
            </w:r>
            <w:r w:rsidR="00373223">
              <w:rPr>
                <w:b/>
                <w:bCs/>
                <w:smallCaps/>
                <w:color w:val="000000" w:themeColor="text1"/>
              </w:rPr>
              <w:t>5 anos:</w:t>
            </w:r>
            <w:r>
              <w:rPr>
                <w:b/>
                <w:bCs/>
                <w:smallCaps/>
                <w:color w:val="000000" w:themeColor="text1"/>
              </w:rPr>
              <w:t xml:space="preserve"> </w:t>
            </w:r>
            <w:r w:rsidR="005412F5">
              <w:rPr>
                <w:b/>
                <w:bCs/>
                <w:smallCaps/>
                <w:color w:val="000000" w:themeColor="text1"/>
              </w:rPr>
              <w:t>cidade/ estado (uf)</w:t>
            </w:r>
          </w:p>
        </w:tc>
      </w:tr>
      <w:tr w:rsidR="000934D9" w:rsidRPr="0051128D" w14:paraId="11A335CD" w14:textId="77777777" w:rsidTr="00F4147E">
        <w:tc>
          <w:tcPr>
            <w:tcW w:w="430" w:type="dxa"/>
            <w:tcBorders>
              <w:top w:val="single" w:sz="4" w:space="0" w:color="993300"/>
            </w:tcBorders>
            <w:shd w:val="clear" w:color="auto" w:fill="FFFFFF"/>
          </w:tcPr>
          <w:p w14:paraId="45040F0D" w14:textId="77777777" w:rsidR="000934D9" w:rsidRPr="0051128D" w:rsidRDefault="000934D9" w:rsidP="00F4147E">
            <w:pPr>
              <w:rPr>
                <w:color w:val="000000" w:themeColor="text1"/>
                <w:sz w:val="6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993300"/>
              <w:bottom w:val="single" w:sz="4" w:space="0" w:color="FF9900"/>
            </w:tcBorders>
            <w:shd w:val="clear" w:color="auto" w:fill="FFFFFF"/>
          </w:tcPr>
          <w:p w14:paraId="47C24315" w14:textId="77777777" w:rsidR="000934D9" w:rsidRPr="0051128D" w:rsidRDefault="000934D9" w:rsidP="00F4147E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6995" w:type="dxa"/>
            <w:tcBorders>
              <w:top w:val="single" w:sz="4" w:space="0" w:color="993300"/>
              <w:bottom w:val="single" w:sz="4" w:space="0" w:color="FF9900"/>
            </w:tcBorders>
            <w:shd w:val="clear" w:color="auto" w:fill="FFFFFF"/>
          </w:tcPr>
          <w:p w14:paraId="029462E9" w14:textId="77777777" w:rsidR="000934D9" w:rsidRPr="0051128D" w:rsidRDefault="000934D9" w:rsidP="00F4147E">
            <w:pPr>
              <w:rPr>
                <w:color w:val="000000" w:themeColor="text1"/>
                <w:sz w:val="6"/>
              </w:rPr>
            </w:pPr>
          </w:p>
        </w:tc>
      </w:tr>
      <w:tr w:rsidR="0094082F" w:rsidRPr="0051128D" w14:paraId="04F74E39" w14:textId="77777777" w:rsidTr="00E9772C">
        <w:tc>
          <w:tcPr>
            <w:tcW w:w="10485" w:type="dxa"/>
            <w:gridSpan w:val="4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4F04C49B" w14:textId="77777777" w:rsidR="0094082F" w:rsidRPr="0051128D" w:rsidRDefault="0094082F" w:rsidP="00F4147E">
            <w:pPr>
              <w:rPr>
                <w:color w:val="000000" w:themeColor="text1"/>
              </w:rPr>
            </w:pPr>
          </w:p>
        </w:tc>
      </w:tr>
      <w:tr w:rsidR="000934D9" w:rsidRPr="0051128D" w14:paraId="6CE1A49C" w14:textId="77777777" w:rsidTr="00F4147E">
        <w:tc>
          <w:tcPr>
            <w:tcW w:w="430" w:type="dxa"/>
            <w:shd w:val="clear" w:color="auto" w:fill="FFFFFF"/>
          </w:tcPr>
          <w:p w14:paraId="1E808101" w14:textId="77777777" w:rsidR="000934D9" w:rsidRPr="0051128D" w:rsidRDefault="000934D9" w:rsidP="00F4147E">
            <w:pPr>
              <w:rPr>
                <w:color w:val="000000" w:themeColor="text1"/>
                <w:sz w:val="6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FF9900"/>
              <w:bottom w:val="single" w:sz="4" w:space="0" w:color="FF00FF"/>
            </w:tcBorders>
            <w:shd w:val="clear" w:color="auto" w:fill="FFFFFF"/>
          </w:tcPr>
          <w:p w14:paraId="42E1C1DB" w14:textId="77777777" w:rsidR="000934D9" w:rsidRPr="0051128D" w:rsidRDefault="000934D9" w:rsidP="00F4147E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6995" w:type="dxa"/>
            <w:tcBorders>
              <w:top w:val="single" w:sz="4" w:space="0" w:color="FF9900"/>
              <w:bottom w:val="single" w:sz="4" w:space="0" w:color="FF00FF"/>
            </w:tcBorders>
            <w:shd w:val="clear" w:color="auto" w:fill="FFFFFF"/>
          </w:tcPr>
          <w:p w14:paraId="69D6B4C4" w14:textId="77777777" w:rsidR="000934D9" w:rsidRPr="0051128D" w:rsidRDefault="000934D9" w:rsidP="00F4147E">
            <w:pPr>
              <w:rPr>
                <w:color w:val="000000" w:themeColor="text1"/>
                <w:sz w:val="6"/>
              </w:rPr>
            </w:pPr>
          </w:p>
        </w:tc>
      </w:tr>
      <w:tr w:rsidR="0094082F" w:rsidRPr="0051128D" w14:paraId="7A756929" w14:textId="77777777" w:rsidTr="00440956">
        <w:tc>
          <w:tcPr>
            <w:tcW w:w="10485" w:type="dxa"/>
            <w:gridSpan w:val="4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/>
          </w:tcPr>
          <w:p w14:paraId="47E6C08B" w14:textId="77777777" w:rsidR="0094082F" w:rsidRPr="0051128D" w:rsidRDefault="0094082F" w:rsidP="00F4147E">
            <w:pPr>
              <w:rPr>
                <w:color w:val="000000" w:themeColor="text1"/>
              </w:rPr>
            </w:pPr>
          </w:p>
        </w:tc>
      </w:tr>
      <w:tr w:rsidR="000934D9" w:rsidRPr="0051128D" w14:paraId="04445A58" w14:textId="77777777" w:rsidTr="00F4147E">
        <w:tc>
          <w:tcPr>
            <w:tcW w:w="430" w:type="dxa"/>
            <w:shd w:val="clear" w:color="auto" w:fill="FFFFFF"/>
          </w:tcPr>
          <w:p w14:paraId="055053D7" w14:textId="77777777" w:rsidR="000934D9" w:rsidRPr="0051128D" w:rsidRDefault="000934D9" w:rsidP="00F4147E">
            <w:pPr>
              <w:rPr>
                <w:color w:val="000000" w:themeColor="text1"/>
                <w:sz w:val="6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FF00FF"/>
              <w:bottom w:val="single" w:sz="4" w:space="0" w:color="FF9900"/>
            </w:tcBorders>
            <w:shd w:val="clear" w:color="auto" w:fill="FFFFFF"/>
          </w:tcPr>
          <w:p w14:paraId="75AD2203" w14:textId="77777777" w:rsidR="000934D9" w:rsidRPr="0051128D" w:rsidRDefault="000934D9" w:rsidP="00F4147E">
            <w:pPr>
              <w:jc w:val="right"/>
              <w:rPr>
                <w:color w:val="000000" w:themeColor="text1"/>
                <w:sz w:val="6"/>
              </w:rPr>
            </w:pPr>
          </w:p>
        </w:tc>
        <w:tc>
          <w:tcPr>
            <w:tcW w:w="6995" w:type="dxa"/>
            <w:tcBorders>
              <w:top w:val="single" w:sz="4" w:space="0" w:color="FF00FF"/>
              <w:bottom w:val="single" w:sz="4" w:space="0" w:color="FF9900"/>
            </w:tcBorders>
            <w:shd w:val="clear" w:color="auto" w:fill="FFFFFF"/>
          </w:tcPr>
          <w:p w14:paraId="0DFED52A" w14:textId="77777777" w:rsidR="000934D9" w:rsidRPr="0051128D" w:rsidRDefault="000934D9" w:rsidP="00F4147E">
            <w:pPr>
              <w:rPr>
                <w:color w:val="000000" w:themeColor="text1"/>
                <w:sz w:val="6"/>
              </w:rPr>
            </w:pPr>
          </w:p>
        </w:tc>
      </w:tr>
      <w:tr w:rsidR="0094082F" w:rsidRPr="0051128D" w14:paraId="20CB6BAD" w14:textId="77777777" w:rsidTr="00B713C1">
        <w:tc>
          <w:tcPr>
            <w:tcW w:w="10485" w:type="dxa"/>
            <w:gridSpan w:val="4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FF"/>
          </w:tcPr>
          <w:p w14:paraId="3FA7BB5B" w14:textId="77777777" w:rsidR="0094082F" w:rsidRPr="0051128D" w:rsidRDefault="0094082F" w:rsidP="00F4147E">
            <w:pPr>
              <w:rPr>
                <w:color w:val="000000" w:themeColor="text1"/>
              </w:rPr>
            </w:pPr>
          </w:p>
        </w:tc>
      </w:tr>
    </w:tbl>
    <w:p w14:paraId="01F05CAB" w14:textId="77777777" w:rsidR="000934D9" w:rsidRPr="008E5400" w:rsidRDefault="000934D9" w:rsidP="00EA62EE">
      <w:pPr>
        <w:rPr>
          <w:sz w:val="10"/>
          <w:szCs w:val="10"/>
        </w:rPr>
      </w:pPr>
    </w:p>
    <w:tbl>
      <w:tblPr>
        <w:tblW w:w="10485" w:type="dxa"/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3060"/>
        <w:gridCol w:w="6995"/>
      </w:tblGrid>
      <w:tr w:rsidR="00387989" w:rsidRPr="0051128D" w14:paraId="017EBA56" w14:textId="77777777" w:rsidTr="00337272">
        <w:tc>
          <w:tcPr>
            <w:tcW w:w="10485" w:type="dxa"/>
            <w:gridSpan w:val="3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C5E0B3" w:themeFill="accent6" w:themeFillTint="66"/>
          </w:tcPr>
          <w:p w14:paraId="3AEF1829" w14:textId="6ABB9E7D" w:rsidR="00387989" w:rsidRPr="0051128D" w:rsidRDefault="00387989" w:rsidP="00337272">
            <w:pPr>
              <w:rPr>
                <w:b/>
                <w:bCs/>
                <w:smallCaps/>
                <w:color w:val="000000" w:themeColor="text1"/>
              </w:rPr>
            </w:pPr>
            <w:r>
              <w:rPr>
                <w:b/>
                <w:bCs/>
                <w:smallCaps/>
                <w:color w:val="000000" w:themeColor="text1"/>
              </w:rPr>
              <w:t>Declaraç</w:t>
            </w:r>
            <w:r w:rsidR="001E69E1">
              <w:rPr>
                <w:b/>
                <w:bCs/>
                <w:smallCaps/>
                <w:color w:val="000000" w:themeColor="text1"/>
              </w:rPr>
              <w:t>ões</w:t>
            </w:r>
          </w:p>
        </w:tc>
      </w:tr>
      <w:tr w:rsidR="00387989" w:rsidRPr="007A3F8C" w14:paraId="69B30FD9" w14:textId="77777777" w:rsidTr="00A37344">
        <w:trPr>
          <w:trHeight w:val="53"/>
        </w:trPr>
        <w:tc>
          <w:tcPr>
            <w:tcW w:w="430" w:type="dxa"/>
            <w:tcBorders>
              <w:top w:val="single" w:sz="4" w:space="0" w:color="993300"/>
            </w:tcBorders>
            <w:shd w:val="clear" w:color="auto" w:fill="FFFFFF"/>
          </w:tcPr>
          <w:p w14:paraId="75BF15C2" w14:textId="77777777" w:rsidR="00387989" w:rsidRPr="007A3F8C" w:rsidRDefault="00387989" w:rsidP="00337272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993300"/>
            </w:tcBorders>
            <w:shd w:val="clear" w:color="auto" w:fill="FFFFFF"/>
          </w:tcPr>
          <w:p w14:paraId="3EB2AD3D" w14:textId="77777777" w:rsidR="00387989" w:rsidRPr="007A3F8C" w:rsidRDefault="00387989" w:rsidP="00337272">
            <w:pPr>
              <w:jc w:val="right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995" w:type="dxa"/>
            <w:tcBorders>
              <w:top w:val="single" w:sz="4" w:space="0" w:color="993300"/>
            </w:tcBorders>
            <w:shd w:val="clear" w:color="auto" w:fill="FFFFFF"/>
          </w:tcPr>
          <w:p w14:paraId="67ACC29E" w14:textId="77777777" w:rsidR="00387989" w:rsidRPr="007A3F8C" w:rsidRDefault="00387989" w:rsidP="00337272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</w:tr>
      <w:tr w:rsidR="00387989" w:rsidRPr="007A3F8C" w14:paraId="18703773" w14:textId="77777777" w:rsidTr="00364B4A">
        <w:tc>
          <w:tcPr>
            <w:tcW w:w="10485" w:type="dxa"/>
            <w:gridSpan w:val="3"/>
            <w:shd w:val="clear" w:color="auto" w:fill="FFFFFF"/>
          </w:tcPr>
          <w:p w14:paraId="1573D99E" w14:textId="666722F3" w:rsidR="00387989" w:rsidRPr="007A3F8C" w:rsidRDefault="008E5400" w:rsidP="00337272">
            <w:pPr>
              <w:rPr>
                <w:rFonts w:cs="Arial"/>
                <w:color w:val="000000" w:themeColor="text1"/>
                <w:sz w:val="22"/>
                <w:szCs w:val="22"/>
              </w:rPr>
            </w:pPr>
            <w:r w:rsidRPr="007A3F8C">
              <w:rPr>
                <w:rFonts w:cs="Arial"/>
                <w:color w:val="000000" w:themeColor="text1"/>
                <w:sz w:val="22"/>
                <w:szCs w:val="22"/>
              </w:rPr>
              <w:t xml:space="preserve">O candidato identificado </w:t>
            </w:r>
            <w:r w:rsidR="00A36482" w:rsidRPr="00A36482">
              <w:rPr>
                <w:b/>
                <w:bCs/>
                <w:smallCaps/>
                <w:color w:val="000000" w:themeColor="text1"/>
                <w:u w:val="single"/>
              </w:rPr>
              <w:t>D</w:t>
            </w:r>
            <w:r w:rsidRPr="00A36482">
              <w:rPr>
                <w:b/>
                <w:bCs/>
                <w:smallCaps/>
                <w:color w:val="000000" w:themeColor="text1"/>
                <w:u w:val="single"/>
              </w:rPr>
              <w:t>eclara</w:t>
            </w:r>
            <w:r w:rsidRPr="00A36482">
              <w:rPr>
                <w:smallCaps/>
                <w:color w:val="000000" w:themeColor="text1"/>
              </w:rPr>
              <w:t>:</w:t>
            </w:r>
          </w:p>
        </w:tc>
      </w:tr>
      <w:tr w:rsidR="00387989" w:rsidRPr="007A3F8C" w14:paraId="70CF1565" w14:textId="77777777" w:rsidTr="00353894">
        <w:trPr>
          <w:trHeight w:val="81"/>
        </w:trPr>
        <w:tc>
          <w:tcPr>
            <w:tcW w:w="430" w:type="dxa"/>
            <w:shd w:val="clear" w:color="auto" w:fill="FFFFFF"/>
          </w:tcPr>
          <w:p w14:paraId="240C0155" w14:textId="77777777" w:rsidR="00387989" w:rsidRPr="007A3F8C" w:rsidRDefault="00387989" w:rsidP="00337272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060" w:type="dxa"/>
            <w:shd w:val="clear" w:color="auto" w:fill="FFFFFF"/>
          </w:tcPr>
          <w:p w14:paraId="7B9BE973" w14:textId="77777777" w:rsidR="00387989" w:rsidRPr="007A3F8C" w:rsidRDefault="00387989" w:rsidP="00337272">
            <w:pPr>
              <w:jc w:val="right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995" w:type="dxa"/>
            <w:shd w:val="clear" w:color="auto" w:fill="FFFFFF"/>
          </w:tcPr>
          <w:p w14:paraId="2757DD3C" w14:textId="77777777" w:rsidR="00387989" w:rsidRPr="007A3F8C" w:rsidRDefault="00387989" w:rsidP="00337272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</w:tr>
      <w:tr w:rsidR="00387989" w:rsidRPr="007A3F8C" w14:paraId="3EE87841" w14:textId="77777777" w:rsidTr="00364B4A">
        <w:tc>
          <w:tcPr>
            <w:tcW w:w="10485" w:type="dxa"/>
            <w:gridSpan w:val="3"/>
            <w:shd w:val="clear" w:color="auto" w:fill="FFFFFF"/>
          </w:tcPr>
          <w:p w14:paraId="5374B249" w14:textId="0F6C33E1" w:rsidR="00387989" w:rsidRPr="007A3F8C" w:rsidRDefault="00387989" w:rsidP="00387989">
            <w:pPr>
              <w:pStyle w:val="PargrafodaLista"/>
              <w:numPr>
                <w:ilvl w:val="0"/>
                <w:numId w:val="28"/>
              </w:num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A3F8C">
              <w:rPr>
                <w:rFonts w:ascii="Arial" w:hAnsi="Arial" w:cs="Arial"/>
                <w:sz w:val="22"/>
                <w:szCs w:val="22"/>
              </w:rPr>
              <w:t>Ter reputação ilibada</w:t>
            </w:r>
            <w:r w:rsidR="00B400A7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387989" w:rsidRPr="007A3F8C" w14:paraId="351AF0DE" w14:textId="77777777" w:rsidTr="00364B4A">
        <w:tc>
          <w:tcPr>
            <w:tcW w:w="430" w:type="dxa"/>
            <w:shd w:val="clear" w:color="auto" w:fill="FFFFFF"/>
          </w:tcPr>
          <w:p w14:paraId="775A385E" w14:textId="77777777" w:rsidR="00387989" w:rsidRPr="007A3F8C" w:rsidRDefault="00387989" w:rsidP="00337272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060" w:type="dxa"/>
            <w:shd w:val="clear" w:color="auto" w:fill="FFFFFF"/>
          </w:tcPr>
          <w:p w14:paraId="5B31576C" w14:textId="77777777" w:rsidR="00387989" w:rsidRPr="007A3F8C" w:rsidRDefault="00387989" w:rsidP="00337272">
            <w:pPr>
              <w:jc w:val="right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995" w:type="dxa"/>
            <w:shd w:val="clear" w:color="auto" w:fill="FFFFFF"/>
          </w:tcPr>
          <w:p w14:paraId="0EF3AC05" w14:textId="77777777" w:rsidR="00387989" w:rsidRPr="007A3F8C" w:rsidRDefault="00387989" w:rsidP="00337272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</w:tr>
      <w:tr w:rsidR="00387989" w:rsidRPr="007A3F8C" w14:paraId="76607D76" w14:textId="77777777" w:rsidTr="00364B4A">
        <w:tc>
          <w:tcPr>
            <w:tcW w:w="10485" w:type="dxa"/>
            <w:gridSpan w:val="3"/>
            <w:shd w:val="clear" w:color="auto" w:fill="FFFFFF"/>
          </w:tcPr>
          <w:p w14:paraId="65973F33" w14:textId="450F0339" w:rsidR="00387989" w:rsidRPr="007A3F8C" w:rsidRDefault="00387989" w:rsidP="00387989">
            <w:pPr>
              <w:pStyle w:val="PargrafodaLista"/>
              <w:numPr>
                <w:ilvl w:val="0"/>
                <w:numId w:val="29"/>
              </w:num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A3F8C">
              <w:rPr>
                <w:rFonts w:ascii="Arial" w:hAnsi="Arial" w:cs="Arial"/>
                <w:sz w:val="22"/>
                <w:szCs w:val="22"/>
              </w:rPr>
              <w:t>Ser residente no País</w:t>
            </w:r>
            <w:r w:rsidR="00B400A7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387989" w:rsidRPr="007A3F8C" w14:paraId="5AD563A6" w14:textId="77777777" w:rsidTr="00364B4A">
        <w:tc>
          <w:tcPr>
            <w:tcW w:w="430" w:type="dxa"/>
            <w:shd w:val="clear" w:color="auto" w:fill="FFFFFF"/>
          </w:tcPr>
          <w:p w14:paraId="6EBA1452" w14:textId="77777777" w:rsidR="00387989" w:rsidRPr="007A3F8C" w:rsidRDefault="00387989" w:rsidP="00337272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060" w:type="dxa"/>
            <w:shd w:val="clear" w:color="auto" w:fill="FFFFFF"/>
          </w:tcPr>
          <w:p w14:paraId="73AA82C0" w14:textId="77777777" w:rsidR="00387989" w:rsidRPr="007A3F8C" w:rsidRDefault="00387989" w:rsidP="00337272">
            <w:pPr>
              <w:jc w:val="right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995" w:type="dxa"/>
            <w:shd w:val="clear" w:color="auto" w:fill="FFFFFF"/>
          </w:tcPr>
          <w:p w14:paraId="6F66EE6B" w14:textId="77777777" w:rsidR="00387989" w:rsidRPr="007A3F8C" w:rsidRDefault="00387989" w:rsidP="00337272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</w:tr>
      <w:tr w:rsidR="00387989" w:rsidRPr="007A3F8C" w14:paraId="10AB2421" w14:textId="77777777" w:rsidTr="00364B4A">
        <w:tc>
          <w:tcPr>
            <w:tcW w:w="10485" w:type="dxa"/>
            <w:gridSpan w:val="3"/>
            <w:shd w:val="clear" w:color="auto" w:fill="FFFFFF"/>
          </w:tcPr>
          <w:p w14:paraId="6ED8DD35" w14:textId="6BFB7C4B" w:rsidR="00387989" w:rsidRPr="007A3F8C" w:rsidRDefault="00387989" w:rsidP="004A17AE">
            <w:pPr>
              <w:pStyle w:val="PargrafodaLista"/>
              <w:numPr>
                <w:ilvl w:val="0"/>
                <w:numId w:val="31"/>
              </w:numPr>
              <w:ind w:left="351" w:hanging="351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A3F8C">
              <w:rPr>
                <w:rFonts w:ascii="Arial" w:hAnsi="Arial" w:cs="Arial"/>
                <w:color w:val="000000" w:themeColor="text1"/>
                <w:sz w:val="22"/>
                <w:szCs w:val="22"/>
              </w:rPr>
              <w:t>não participar da administração ou deter 5% (cinco por cento) ou mais do capital de empresas de fomento mercantil ou de outras instituições financeiras e demais instituições autorizadas a funcionar pelo Banco Central do Brasil, com exceção de cooperativa de crédito</w:t>
            </w:r>
            <w:r w:rsidR="00B400A7">
              <w:rPr>
                <w:rFonts w:ascii="Arial" w:hAnsi="Arial" w:cs="Arial"/>
                <w:color w:val="000000" w:themeColor="text1"/>
                <w:sz w:val="22"/>
                <w:szCs w:val="22"/>
              </w:rPr>
              <w:t>;</w:t>
            </w:r>
          </w:p>
        </w:tc>
      </w:tr>
      <w:tr w:rsidR="00387989" w:rsidRPr="007A3F8C" w14:paraId="6DD5B775" w14:textId="77777777" w:rsidTr="00364B4A">
        <w:tc>
          <w:tcPr>
            <w:tcW w:w="430" w:type="dxa"/>
            <w:shd w:val="clear" w:color="auto" w:fill="FFFFFF"/>
          </w:tcPr>
          <w:p w14:paraId="1095D2CB" w14:textId="77777777" w:rsidR="00387989" w:rsidRPr="007A3F8C" w:rsidRDefault="00387989" w:rsidP="00337272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060" w:type="dxa"/>
            <w:shd w:val="clear" w:color="auto" w:fill="FFFFFF"/>
          </w:tcPr>
          <w:p w14:paraId="5EC47030" w14:textId="77777777" w:rsidR="00387989" w:rsidRPr="007A3F8C" w:rsidRDefault="00387989" w:rsidP="00337272">
            <w:pPr>
              <w:jc w:val="right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995" w:type="dxa"/>
            <w:shd w:val="clear" w:color="auto" w:fill="FFFFFF"/>
          </w:tcPr>
          <w:p w14:paraId="3110D55A" w14:textId="77777777" w:rsidR="00387989" w:rsidRPr="007A3F8C" w:rsidRDefault="00387989" w:rsidP="00337272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</w:tr>
      <w:tr w:rsidR="00387989" w:rsidRPr="007A3F8C" w14:paraId="091262A1" w14:textId="77777777" w:rsidTr="00364B4A">
        <w:tc>
          <w:tcPr>
            <w:tcW w:w="10485" w:type="dxa"/>
            <w:gridSpan w:val="3"/>
            <w:shd w:val="clear" w:color="auto" w:fill="FFFFFF"/>
          </w:tcPr>
          <w:p w14:paraId="3AEBF492" w14:textId="29DC3A3D" w:rsidR="00387989" w:rsidRPr="007A3F8C" w:rsidRDefault="008E5400" w:rsidP="004A17AE">
            <w:pPr>
              <w:pStyle w:val="PargrafodaLista"/>
              <w:numPr>
                <w:ilvl w:val="0"/>
                <w:numId w:val="31"/>
              </w:numPr>
              <w:ind w:left="351" w:hanging="284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A3F8C">
              <w:rPr>
                <w:rFonts w:ascii="Arial" w:hAnsi="Arial" w:cs="Arial"/>
                <w:color w:val="000000" w:themeColor="text1"/>
                <w:sz w:val="22"/>
                <w:szCs w:val="22"/>
              </w:rPr>
              <w:t>não estar impedido por lei especial, nem condenado por crime falimentar, de sonegação fiscal, de prevaricação, de corrupção ativa ou passiva, de concussão, de peculato, contra a economia popular, a fé pública, a propriedade ou o Sistema Financeiro Nacional, ou condenado a pena criminal que vede, ainda que temporariamente, o acesso a cargos públicos</w:t>
            </w:r>
            <w:r w:rsidR="00B400A7">
              <w:rPr>
                <w:rFonts w:ascii="Arial" w:hAnsi="Arial" w:cs="Arial"/>
                <w:color w:val="000000" w:themeColor="text1"/>
                <w:sz w:val="22"/>
                <w:szCs w:val="22"/>
              </w:rPr>
              <w:t>;</w:t>
            </w:r>
          </w:p>
        </w:tc>
      </w:tr>
      <w:tr w:rsidR="00387989" w:rsidRPr="007A3F8C" w14:paraId="1C8A5BD7" w14:textId="77777777" w:rsidTr="00364B4A">
        <w:tc>
          <w:tcPr>
            <w:tcW w:w="430" w:type="dxa"/>
            <w:shd w:val="clear" w:color="auto" w:fill="FFFFFF"/>
          </w:tcPr>
          <w:p w14:paraId="215E68F2" w14:textId="77777777" w:rsidR="00387989" w:rsidRPr="007A3F8C" w:rsidRDefault="00387989" w:rsidP="00337272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060" w:type="dxa"/>
            <w:shd w:val="clear" w:color="auto" w:fill="FFFFFF"/>
          </w:tcPr>
          <w:p w14:paraId="3DECD711" w14:textId="77777777" w:rsidR="00387989" w:rsidRPr="007A3F8C" w:rsidRDefault="00387989" w:rsidP="00337272">
            <w:pPr>
              <w:jc w:val="right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995" w:type="dxa"/>
            <w:shd w:val="clear" w:color="auto" w:fill="FFFFFF"/>
          </w:tcPr>
          <w:p w14:paraId="42038822" w14:textId="77777777" w:rsidR="00387989" w:rsidRPr="007A3F8C" w:rsidRDefault="00387989" w:rsidP="00337272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</w:tr>
      <w:tr w:rsidR="00387989" w:rsidRPr="007A3F8C" w14:paraId="1CA7A3F2" w14:textId="77777777" w:rsidTr="00353894">
        <w:trPr>
          <w:trHeight w:val="1364"/>
        </w:trPr>
        <w:tc>
          <w:tcPr>
            <w:tcW w:w="10485" w:type="dxa"/>
            <w:gridSpan w:val="3"/>
            <w:shd w:val="clear" w:color="auto" w:fill="FFFFFF"/>
          </w:tcPr>
          <w:p w14:paraId="02F218A2" w14:textId="00B30CB5" w:rsidR="00387989" w:rsidRPr="007A3F8C" w:rsidRDefault="008E5400" w:rsidP="004A17AE">
            <w:pPr>
              <w:pStyle w:val="PargrafodaLista"/>
              <w:numPr>
                <w:ilvl w:val="0"/>
                <w:numId w:val="31"/>
              </w:numPr>
              <w:ind w:left="351" w:hanging="284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A3F8C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não estar declarado inabilitado ou suspenso para o exercício de cargos de conselheiro fiscal, de conselheiro de administração, de diretor ou de </w:t>
            </w:r>
            <w:proofErr w:type="spellStart"/>
            <w:r w:rsidRPr="007A3F8C">
              <w:rPr>
                <w:rFonts w:ascii="Arial" w:hAnsi="Arial" w:cs="Arial"/>
                <w:color w:val="000000" w:themeColor="text1"/>
                <w:sz w:val="22"/>
                <w:szCs w:val="22"/>
              </w:rPr>
              <w:t>sócio-administrador</w:t>
            </w:r>
            <w:proofErr w:type="spellEnd"/>
            <w:r w:rsidRPr="007A3F8C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nas instituições financeiras e demais instituições autorizadas a funcionar pelo Banco Central do Brasil ou em entidades de previdência complementar, sociedades seguradoras, sociedades de capitalização, companhias abertas ou entidades sujeitas à supervisão da Comissão de Valores Mobiliários</w:t>
            </w:r>
            <w:r w:rsidR="00B400A7">
              <w:rPr>
                <w:rFonts w:ascii="Arial" w:hAnsi="Arial" w:cs="Arial"/>
                <w:color w:val="000000" w:themeColor="text1"/>
                <w:sz w:val="22"/>
                <w:szCs w:val="22"/>
              </w:rPr>
              <w:t>;</w:t>
            </w:r>
          </w:p>
        </w:tc>
      </w:tr>
      <w:tr w:rsidR="00387989" w:rsidRPr="007A3F8C" w14:paraId="184C26DD" w14:textId="77777777" w:rsidTr="00353894">
        <w:trPr>
          <w:trHeight w:val="92"/>
        </w:trPr>
        <w:tc>
          <w:tcPr>
            <w:tcW w:w="430" w:type="dxa"/>
            <w:shd w:val="clear" w:color="auto" w:fill="FFFFFF"/>
          </w:tcPr>
          <w:p w14:paraId="66492B05" w14:textId="77777777" w:rsidR="00387989" w:rsidRPr="007A3F8C" w:rsidRDefault="00387989" w:rsidP="00337272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060" w:type="dxa"/>
            <w:shd w:val="clear" w:color="auto" w:fill="FFFFFF"/>
          </w:tcPr>
          <w:p w14:paraId="200440D3" w14:textId="77777777" w:rsidR="00387989" w:rsidRPr="007A3F8C" w:rsidRDefault="00387989" w:rsidP="00353894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995" w:type="dxa"/>
            <w:shd w:val="clear" w:color="auto" w:fill="FFFFFF"/>
          </w:tcPr>
          <w:p w14:paraId="5E37A89B" w14:textId="77777777" w:rsidR="00387989" w:rsidRPr="007A3F8C" w:rsidRDefault="00387989" w:rsidP="00337272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</w:tr>
      <w:tr w:rsidR="00387989" w:rsidRPr="007A3F8C" w14:paraId="720DDB12" w14:textId="77777777" w:rsidTr="00364B4A">
        <w:tc>
          <w:tcPr>
            <w:tcW w:w="10485" w:type="dxa"/>
            <w:gridSpan w:val="3"/>
            <w:shd w:val="clear" w:color="auto" w:fill="FFFFFF"/>
          </w:tcPr>
          <w:p w14:paraId="3C7BBCFC" w14:textId="6FFB275C" w:rsidR="00387989" w:rsidRPr="007A3F8C" w:rsidRDefault="008E5400" w:rsidP="004A17AE">
            <w:pPr>
              <w:pStyle w:val="PargrafodaLista"/>
              <w:numPr>
                <w:ilvl w:val="0"/>
                <w:numId w:val="31"/>
              </w:numPr>
              <w:ind w:left="351" w:hanging="284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A3F8C">
              <w:rPr>
                <w:rFonts w:ascii="Arial" w:hAnsi="Arial" w:cs="Arial"/>
                <w:color w:val="000000" w:themeColor="text1"/>
                <w:sz w:val="22"/>
                <w:szCs w:val="22"/>
              </w:rPr>
              <w:t>não responder, nem qualquer empresa da qual seja controlador ou administrador, por protesto de títulos, cobranças judiciais, emissão de cheques sem fundos, inadimplemento de obrigações e outras ocorrências ou circunstâncias análogas</w:t>
            </w:r>
            <w:r w:rsidR="00B400A7">
              <w:rPr>
                <w:rFonts w:ascii="Arial" w:hAnsi="Arial" w:cs="Arial"/>
                <w:color w:val="000000" w:themeColor="text1"/>
                <w:sz w:val="22"/>
                <w:szCs w:val="22"/>
              </w:rPr>
              <w:t>;</w:t>
            </w:r>
          </w:p>
        </w:tc>
      </w:tr>
      <w:tr w:rsidR="00387989" w:rsidRPr="007A3F8C" w14:paraId="78BC6815" w14:textId="77777777" w:rsidTr="00364B4A">
        <w:tc>
          <w:tcPr>
            <w:tcW w:w="430" w:type="dxa"/>
            <w:shd w:val="clear" w:color="auto" w:fill="FFFFFF"/>
          </w:tcPr>
          <w:p w14:paraId="189A4557" w14:textId="77777777" w:rsidR="00387989" w:rsidRPr="007A3F8C" w:rsidRDefault="00387989" w:rsidP="00337272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060" w:type="dxa"/>
            <w:shd w:val="clear" w:color="auto" w:fill="FFFFFF"/>
          </w:tcPr>
          <w:p w14:paraId="7162E18F" w14:textId="77777777" w:rsidR="00387989" w:rsidRPr="007A3F8C" w:rsidRDefault="00387989" w:rsidP="00337272">
            <w:pPr>
              <w:jc w:val="right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995" w:type="dxa"/>
            <w:shd w:val="clear" w:color="auto" w:fill="FFFFFF"/>
          </w:tcPr>
          <w:p w14:paraId="79742BAC" w14:textId="77777777" w:rsidR="00387989" w:rsidRPr="007A3F8C" w:rsidRDefault="00387989" w:rsidP="00337272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</w:tr>
      <w:tr w:rsidR="00387989" w:rsidRPr="007A3F8C" w14:paraId="4FF37082" w14:textId="77777777" w:rsidTr="00364B4A">
        <w:tc>
          <w:tcPr>
            <w:tcW w:w="10485" w:type="dxa"/>
            <w:gridSpan w:val="3"/>
            <w:shd w:val="clear" w:color="auto" w:fill="FFFFFF"/>
          </w:tcPr>
          <w:p w14:paraId="6EF1DE8B" w14:textId="1121E9B0" w:rsidR="00387989" w:rsidRPr="007A3F8C" w:rsidRDefault="008E5400" w:rsidP="008E5400">
            <w:pPr>
              <w:pStyle w:val="PargrafodaLista"/>
              <w:numPr>
                <w:ilvl w:val="0"/>
                <w:numId w:val="31"/>
              </w:numPr>
              <w:ind w:left="351" w:hanging="284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A3F8C">
              <w:rPr>
                <w:rFonts w:ascii="Arial" w:hAnsi="Arial" w:cs="Arial"/>
                <w:color w:val="000000" w:themeColor="text1"/>
                <w:sz w:val="22"/>
                <w:szCs w:val="22"/>
              </w:rPr>
              <w:t>não estar declarado falido ou insolvente</w:t>
            </w:r>
            <w:r w:rsidR="00B400A7">
              <w:rPr>
                <w:rFonts w:ascii="Arial" w:hAnsi="Arial" w:cs="Arial"/>
                <w:color w:val="000000" w:themeColor="text1"/>
                <w:sz w:val="22"/>
                <w:szCs w:val="22"/>
              </w:rPr>
              <w:t>;</w:t>
            </w:r>
          </w:p>
        </w:tc>
      </w:tr>
    </w:tbl>
    <w:p w14:paraId="4930085D" w14:textId="77777777" w:rsidR="00387989" w:rsidRPr="007A3F8C" w:rsidRDefault="00387989" w:rsidP="00EA62EE">
      <w:pPr>
        <w:rPr>
          <w:rFonts w:cs="Arial"/>
          <w:sz w:val="22"/>
          <w:szCs w:val="22"/>
        </w:rPr>
      </w:pPr>
    </w:p>
    <w:tbl>
      <w:tblPr>
        <w:tblW w:w="10485" w:type="dxa"/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2961"/>
        <w:gridCol w:w="98"/>
        <w:gridCol w:w="3933"/>
        <w:gridCol w:w="3063"/>
      </w:tblGrid>
      <w:tr w:rsidR="008E5400" w:rsidRPr="007A3F8C" w14:paraId="510F4769" w14:textId="77777777" w:rsidTr="00F44A6D">
        <w:tc>
          <w:tcPr>
            <w:tcW w:w="10485" w:type="dxa"/>
            <w:gridSpan w:val="5"/>
            <w:shd w:val="clear" w:color="auto" w:fill="FFFFFF"/>
          </w:tcPr>
          <w:p w14:paraId="52BDA928" w14:textId="5D0ECE4A" w:rsidR="008E5400" w:rsidRPr="007A3F8C" w:rsidRDefault="008E5400" w:rsidP="004A17AE">
            <w:pPr>
              <w:pStyle w:val="PargrafodaLista"/>
              <w:numPr>
                <w:ilvl w:val="0"/>
                <w:numId w:val="31"/>
              </w:numPr>
              <w:ind w:left="351" w:hanging="284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A3F8C">
              <w:rPr>
                <w:rFonts w:ascii="Arial" w:hAnsi="Arial" w:cs="Arial"/>
                <w:color w:val="000000" w:themeColor="text1"/>
                <w:sz w:val="22"/>
                <w:szCs w:val="22"/>
              </w:rPr>
              <w:t>não ter controlado ou administrado, nos 2 (dois) anos que antecedem a eleição, firma ou sociedade objeto de declaração de insolvência, liquidação, intervenção, falência ou recuperação judicial</w:t>
            </w:r>
            <w:r w:rsidR="00B400A7">
              <w:rPr>
                <w:rFonts w:ascii="Arial" w:hAnsi="Arial" w:cs="Arial"/>
                <w:color w:val="000000" w:themeColor="text1"/>
                <w:sz w:val="22"/>
                <w:szCs w:val="22"/>
              </w:rPr>
              <w:t>;</w:t>
            </w:r>
          </w:p>
        </w:tc>
      </w:tr>
      <w:tr w:rsidR="008E5400" w:rsidRPr="007A3F8C" w14:paraId="2B075DB4" w14:textId="77777777" w:rsidTr="00F44A6D">
        <w:tc>
          <w:tcPr>
            <w:tcW w:w="426" w:type="dxa"/>
            <w:shd w:val="clear" w:color="auto" w:fill="FFFFFF"/>
          </w:tcPr>
          <w:p w14:paraId="523365DA" w14:textId="77777777" w:rsidR="008E5400" w:rsidRPr="007A3F8C" w:rsidRDefault="008E5400" w:rsidP="00364B4A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962" w:type="dxa"/>
            <w:shd w:val="clear" w:color="auto" w:fill="FFFFFF"/>
          </w:tcPr>
          <w:p w14:paraId="18D74CD1" w14:textId="77777777" w:rsidR="008E5400" w:rsidRPr="007A3F8C" w:rsidRDefault="008E5400" w:rsidP="00364B4A">
            <w:pPr>
              <w:jc w:val="right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97" w:type="dxa"/>
            <w:gridSpan w:val="3"/>
            <w:shd w:val="clear" w:color="auto" w:fill="FFFFFF"/>
          </w:tcPr>
          <w:p w14:paraId="16AAA1A1" w14:textId="77777777" w:rsidR="008E5400" w:rsidRPr="007A3F8C" w:rsidRDefault="008E5400" w:rsidP="00364B4A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</w:tr>
      <w:tr w:rsidR="008E5400" w:rsidRPr="007A3F8C" w14:paraId="7B64CB38" w14:textId="77777777" w:rsidTr="00F44A6D">
        <w:trPr>
          <w:trHeight w:val="662"/>
        </w:trPr>
        <w:tc>
          <w:tcPr>
            <w:tcW w:w="10485" w:type="dxa"/>
            <w:gridSpan w:val="5"/>
            <w:shd w:val="clear" w:color="auto" w:fill="FFFFFF"/>
          </w:tcPr>
          <w:p w14:paraId="54A28F6A" w14:textId="1C0CE66B" w:rsidR="008E5400" w:rsidRPr="007A3F8C" w:rsidRDefault="008E5400" w:rsidP="004A17AE">
            <w:pPr>
              <w:pStyle w:val="PargrafodaLista"/>
              <w:numPr>
                <w:ilvl w:val="0"/>
                <w:numId w:val="31"/>
              </w:numPr>
              <w:ind w:left="351" w:hanging="284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A3F8C">
              <w:rPr>
                <w:rFonts w:ascii="Arial" w:hAnsi="Arial" w:cs="Arial"/>
                <w:color w:val="000000" w:themeColor="text1"/>
                <w:sz w:val="22"/>
                <w:szCs w:val="22"/>
              </w:rPr>
              <w:t>não responder, nem qualquer sociedade da qual tenha sido controlador ou administrador à época dos fatos, por processo crime, inquérito policial e outras ocorrências ou circunstâncias análogas</w:t>
            </w:r>
            <w:r w:rsidR="00B400A7">
              <w:rPr>
                <w:rFonts w:ascii="Arial" w:hAnsi="Arial" w:cs="Arial"/>
                <w:color w:val="000000" w:themeColor="text1"/>
                <w:sz w:val="22"/>
                <w:szCs w:val="22"/>
              </w:rPr>
              <w:t>;</w:t>
            </w:r>
          </w:p>
        </w:tc>
      </w:tr>
      <w:tr w:rsidR="008E5400" w:rsidRPr="007A3F8C" w14:paraId="65677B82" w14:textId="77777777" w:rsidTr="00364B4A">
        <w:tc>
          <w:tcPr>
            <w:tcW w:w="10485" w:type="dxa"/>
            <w:gridSpan w:val="5"/>
            <w:shd w:val="clear" w:color="auto" w:fill="FFFFFF"/>
          </w:tcPr>
          <w:p w14:paraId="5C0FCE3A" w14:textId="35F0622D" w:rsidR="008E5400" w:rsidRPr="007A3F8C" w:rsidRDefault="008E5400" w:rsidP="004A17AE">
            <w:pPr>
              <w:pStyle w:val="PargrafodaLista"/>
              <w:numPr>
                <w:ilvl w:val="0"/>
                <w:numId w:val="31"/>
              </w:numPr>
              <w:ind w:left="351" w:hanging="284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A3F8C">
              <w:rPr>
                <w:rFonts w:ascii="Arial" w:hAnsi="Arial" w:cs="Arial"/>
                <w:color w:val="000000" w:themeColor="text1"/>
                <w:sz w:val="22"/>
                <w:szCs w:val="22"/>
              </w:rPr>
              <w:t>não responder por processo judicial ou administrativo que tenha relação com o Sistema Financeiro Nacional e outras ocorrências ou circunstâncias análogas</w:t>
            </w:r>
            <w:r w:rsidR="00B400A7">
              <w:rPr>
                <w:rFonts w:ascii="Arial" w:hAnsi="Arial" w:cs="Arial"/>
                <w:color w:val="000000" w:themeColor="text1"/>
                <w:sz w:val="22"/>
                <w:szCs w:val="22"/>
              </w:rPr>
              <w:t>;</w:t>
            </w:r>
          </w:p>
        </w:tc>
      </w:tr>
      <w:tr w:rsidR="008E5400" w:rsidRPr="007A3F8C" w14:paraId="1C62D3EB" w14:textId="77777777" w:rsidTr="00364B4A">
        <w:tc>
          <w:tcPr>
            <w:tcW w:w="430" w:type="dxa"/>
            <w:shd w:val="clear" w:color="auto" w:fill="FFFFFF"/>
          </w:tcPr>
          <w:p w14:paraId="4DFA0E68" w14:textId="77777777" w:rsidR="008E5400" w:rsidRPr="007A3F8C" w:rsidRDefault="008E5400" w:rsidP="00337272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060" w:type="dxa"/>
            <w:gridSpan w:val="2"/>
            <w:shd w:val="clear" w:color="auto" w:fill="FFFFFF"/>
          </w:tcPr>
          <w:p w14:paraId="0D078001" w14:textId="77777777" w:rsidR="008E5400" w:rsidRPr="007A3F8C" w:rsidRDefault="008E5400" w:rsidP="00337272">
            <w:pPr>
              <w:jc w:val="right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995" w:type="dxa"/>
            <w:gridSpan w:val="2"/>
            <w:shd w:val="clear" w:color="auto" w:fill="FFFFFF"/>
          </w:tcPr>
          <w:p w14:paraId="73C66021" w14:textId="77777777" w:rsidR="008E5400" w:rsidRPr="007A3F8C" w:rsidRDefault="008E5400" w:rsidP="00337272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</w:tr>
      <w:tr w:rsidR="008E5400" w:rsidRPr="007A3F8C" w14:paraId="44820593" w14:textId="77777777" w:rsidTr="0022590A">
        <w:trPr>
          <w:trHeight w:val="66"/>
        </w:trPr>
        <w:tc>
          <w:tcPr>
            <w:tcW w:w="10485" w:type="dxa"/>
            <w:gridSpan w:val="5"/>
            <w:shd w:val="clear" w:color="auto" w:fill="FFFFFF"/>
          </w:tcPr>
          <w:p w14:paraId="166890A7" w14:textId="61F320E0" w:rsidR="008E5400" w:rsidRPr="007A3F8C" w:rsidRDefault="008E5400" w:rsidP="00337272">
            <w:pPr>
              <w:pStyle w:val="PargrafodaLista"/>
              <w:numPr>
                <w:ilvl w:val="0"/>
                <w:numId w:val="31"/>
              </w:numPr>
              <w:ind w:left="351" w:hanging="284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A3F8C">
              <w:rPr>
                <w:rFonts w:ascii="Arial" w:hAnsi="Arial" w:cs="Arial"/>
                <w:color w:val="000000" w:themeColor="text1"/>
                <w:sz w:val="22"/>
                <w:szCs w:val="22"/>
              </w:rPr>
              <w:t>não estar em exercício de cargo público eletivo</w:t>
            </w:r>
            <w:r w:rsidR="00B400A7">
              <w:rPr>
                <w:rFonts w:ascii="Arial" w:hAnsi="Arial" w:cs="Arial"/>
                <w:color w:val="000000" w:themeColor="text1"/>
                <w:sz w:val="22"/>
                <w:szCs w:val="22"/>
              </w:rPr>
              <w:t>;</w:t>
            </w:r>
          </w:p>
        </w:tc>
      </w:tr>
      <w:tr w:rsidR="0022590A" w:rsidRPr="007A3F8C" w14:paraId="1B602866" w14:textId="77777777" w:rsidTr="00337272">
        <w:trPr>
          <w:gridAfter w:val="1"/>
          <w:wAfter w:w="3060" w:type="dxa"/>
        </w:trPr>
        <w:tc>
          <w:tcPr>
            <w:tcW w:w="430" w:type="dxa"/>
            <w:shd w:val="clear" w:color="auto" w:fill="FFFFFF"/>
          </w:tcPr>
          <w:p w14:paraId="4B1CA700" w14:textId="77777777" w:rsidR="0022590A" w:rsidRPr="007A3F8C" w:rsidRDefault="0022590A" w:rsidP="00337272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995" w:type="dxa"/>
            <w:gridSpan w:val="3"/>
            <w:shd w:val="clear" w:color="auto" w:fill="FFFFFF"/>
          </w:tcPr>
          <w:p w14:paraId="13F439F5" w14:textId="77777777" w:rsidR="0022590A" w:rsidRPr="007A3F8C" w:rsidRDefault="0022590A" w:rsidP="00337272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</w:tr>
      <w:tr w:rsidR="00F44A6D" w:rsidRPr="007A3F8C" w14:paraId="149D679E" w14:textId="77777777" w:rsidTr="00337272">
        <w:trPr>
          <w:trHeight w:val="662"/>
        </w:trPr>
        <w:tc>
          <w:tcPr>
            <w:tcW w:w="10485" w:type="dxa"/>
            <w:gridSpan w:val="5"/>
            <w:shd w:val="clear" w:color="auto" w:fill="FFFFFF"/>
          </w:tcPr>
          <w:p w14:paraId="52FA93F7" w14:textId="69A86918" w:rsidR="00F44A6D" w:rsidRPr="0002196A" w:rsidRDefault="006D50B5" w:rsidP="004A17AE">
            <w:pPr>
              <w:pStyle w:val="PargrafodaLista"/>
              <w:numPr>
                <w:ilvl w:val="0"/>
                <w:numId w:val="31"/>
              </w:numPr>
              <w:ind w:left="351" w:hanging="284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que </w:t>
            </w:r>
            <w:r w:rsidR="00EE73B9"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>está</w:t>
            </w:r>
            <w:r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4757EC"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>habilitad</w:t>
            </w:r>
            <w:r w:rsidR="007A3F8C"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 </w:t>
            </w:r>
            <w:r w:rsidR="004757EC"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>(</w:t>
            </w:r>
            <w:r w:rsidR="007A3F8C"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>a</w:t>
            </w:r>
            <w:r w:rsidR="004757EC"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>) para exercer o cargo ao qual se candidata e, se eleito for, assume desde já o compromisso de bem e fielmente cumprir os deveres do cargo em conformidade com:</w:t>
            </w:r>
          </w:p>
          <w:p w14:paraId="720B4C6F" w14:textId="77777777" w:rsidR="006D50B5" w:rsidRPr="0002196A" w:rsidRDefault="006D50B5" w:rsidP="006D50B5">
            <w:pPr>
              <w:pStyle w:val="PargrafodaLista"/>
              <w:numPr>
                <w:ilvl w:val="1"/>
                <w:numId w:val="31"/>
              </w:num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>Estatuto Social desta Cooperativa;</w:t>
            </w:r>
          </w:p>
          <w:p w14:paraId="36803922" w14:textId="77777777" w:rsidR="006D50B5" w:rsidRPr="0002196A" w:rsidRDefault="006D50B5" w:rsidP="006D50B5">
            <w:pPr>
              <w:pStyle w:val="PargrafodaLista"/>
              <w:numPr>
                <w:ilvl w:val="1"/>
                <w:numId w:val="31"/>
              </w:num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>Art. 53 da Lei 5.764/71;</w:t>
            </w:r>
          </w:p>
          <w:p w14:paraId="6A8A5D62" w14:textId="3F50E8F9" w:rsidR="006D50B5" w:rsidRPr="0002196A" w:rsidRDefault="006D50B5" w:rsidP="0099635B">
            <w:pPr>
              <w:pStyle w:val="PargrafodaLista"/>
              <w:numPr>
                <w:ilvl w:val="1"/>
                <w:numId w:val="31"/>
              </w:num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>Lei 6.404/76</w:t>
            </w:r>
            <w:r w:rsidR="004757EC"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>, seção IV, Artigos 153 a</w:t>
            </w:r>
            <w:r w:rsidR="00043A3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A37344" w:rsidRPr="00916771">
              <w:rPr>
                <w:rFonts w:ascii="Arial" w:hAnsi="Arial" w:cs="Arial"/>
                <w:color w:val="000000" w:themeColor="text1"/>
                <w:sz w:val="22"/>
                <w:szCs w:val="22"/>
              </w:rPr>
              <w:t>158</w:t>
            </w:r>
            <w:r w:rsidR="004757EC"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>;</w:t>
            </w:r>
          </w:p>
          <w:p w14:paraId="63F02945" w14:textId="77777777" w:rsidR="00B400A7" w:rsidRPr="0002196A" w:rsidRDefault="00B400A7" w:rsidP="00B400A7">
            <w:pPr>
              <w:pStyle w:val="PargrafodaLista"/>
              <w:ind w:left="144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D080FA8" w14:textId="1AAEEC9A" w:rsidR="00B400A7" w:rsidRPr="0002196A" w:rsidRDefault="00B400A7" w:rsidP="00B400A7">
            <w:pPr>
              <w:pStyle w:val="PargrafodaLista"/>
              <w:numPr>
                <w:ilvl w:val="0"/>
                <w:numId w:val="31"/>
              </w:numPr>
              <w:ind w:left="351" w:hanging="284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>possu</w:t>
            </w:r>
            <w:r w:rsidR="007F25DD"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>ir</w:t>
            </w:r>
            <w:r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capacitação técnica compatível com as funções</w:t>
            </w:r>
            <w:r w:rsidR="007F25DD"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>;</w:t>
            </w:r>
          </w:p>
          <w:p w14:paraId="0E4C74B1" w14:textId="77777777" w:rsidR="007F25DD" w:rsidRPr="0002196A" w:rsidRDefault="007F25DD" w:rsidP="007F25DD">
            <w:pPr>
              <w:pStyle w:val="PargrafodaLista"/>
              <w:ind w:left="351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5F4CFA45" w14:textId="6E351021" w:rsidR="007F25DD" w:rsidRPr="0002196A" w:rsidRDefault="00A36482" w:rsidP="007F25DD">
            <w:pPr>
              <w:pStyle w:val="PargrafodaLista"/>
              <w:numPr>
                <w:ilvl w:val="0"/>
                <w:numId w:val="31"/>
              </w:numPr>
              <w:ind w:left="351" w:hanging="284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>t</w:t>
            </w:r>
            <w:r w:rsidR="007F25DD"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>er ciência:</w:t>
            </w:r>
          </w:p>
          <w:p w14:paraId="272A1DE2" w14:textId="77777777" w:rsidR="007F25DD" w:rsidRPr="0002196A" w:rsidRDefault="007F25DD" w:rsidP="007F25DD">
            <w:pPr>
              <w:pStyle w:val="PargrafodaLista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26B0B1B" w14:textId="2660291E" w:rsidR="007F25DD" w:rsidRPr="0002196A" w:rsidRDefault="007F25DD" w:rsidP="007F25DD">
            <w:pPr>
              <w:pStyle w:val="PargrafodaLista"/>
              <w:numPr>
                <w:ilvl w:val="1"/>
                <w:numId w:val="31"/>
              </w:num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>dos princípios que regem o tratamento de dados pessoais e dos direitos dos titulares dos dados previstos, da LGPD e da tramitação dos respectivos processos de autorização, monitoramento ou supervisão e</w:t>
            </w:r>
            <w:r w:rsidR="00953282"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</w:t>
            </w:r>
            <w:r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953282"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>obtenção de</w:t>
            </w:r>
            <w:r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cópias de documentos neles contidos, inclusive os que contenham dados de minha titularidade protegidos por qualquer espécie de sigilo, mesmo aqueles considerados sensíveis, nos termos do art. 5º, inciso II</w:t>
            </w:r>
            <w:r w:rsidR="00A3734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>da Lei nº 13.709, de 2018 (LGPD);</w:t>
            </w:r>
          </w:p>
          <w:p w14:paraId="3CD0D35E" w14:textId="77777777" w:rsidR="003615E2" w:rsidRPr="0002196A" w:rsidRDefault="007F25DD" w:rsidP="007F25DD">
            <w:pPr>
              <w:pStyle w:val="PargrafodaLista"/>
              <w:numPr>
                <w:ilvl w:val="1"/>
                <w:numId w:val="31"/>
              </w:num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>da integral responsabilidade pela fidelidade das declarações ora prestadas, sendo que</w:t>
            </w:r>
            <w:r w:rsidR="003615E2"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>:</w:t>
            </w:r>
          </w:p>
          <w:p w14:paraId="16292C70" w14:textId="733C7DE6" w:rsidR="003615E2" w:rsidRPr="0002196A" w:rsidRDefault="003615E2" w:rsidP="003615E2">
            <w:pPr>
              <w:pStyle w:val="PargrafodaLista"/>
              <w:numPr>
                <w:ilvl w:val="2"/>
                <w:numId w:val="31"/>
              </w:num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as alterações/atualizações de informações e/ou ocorrências de fatos do candidato, deverão ser tempestivamente comunicadas </w:t>
            </w:r>
            <w:r w:rsidR="00953282"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>às Instituições</w:t>
            </w:r>
            <w:r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>;</w:t>
            </w:r>
          </w:p>
          <w:p w14:paraId="701C9C19" w14:textId="1B3D5FEC" w:rsidR="007F25DD" w:rsidRPr="0002196A" w:rsidRDefault="007F25DD" w:rsidP="003615E2">
            <w:pPr>
              <w:pStyle w:val="PargrafodaLista"/>
              <w:numPr>
                <w:ilvl w:val="2"/>
                <w:numId w:val="31"/>
              </w:num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 falsidade ou a omissão nas declarações ou, ainda, a discrepância entre as declarações e os fatos ou os dados apurados na análise poderá acarretar o indeferimento do pleito ou a posterior revisão da decisão de autorização, bem como configurar crime, sujeito à aplicação de sanções legais e regulamentares</w:t>
            </w:r>
            <w:r w:rsidR="00ED0B82" w:rsidRPr="0002196A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759CC7AD" w14:textId="77777777" w:rsidR="008E5400" w:rsidRPr="00B400A7" w:rsidRDefault="008E5400" w:rsidP="00EA62EE">
      <w:pPr>
        <w:rPr>
          <w:rFonts w:cs="Arial"/>
          <w:sz w:val="20"/>
          <w:szCs w:val="20"/>
        </w:rPr>
      </w:pPr>
    </w:p>
    <w:tbl>
      <w:tblPr>
        <w:tblW w:w="10490" w:type="dxa"/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9900"/>
        <w:gridCol w:w="160"/>
      </w:tblGrid>
      <w:tr w:rsidR="00A224E4" w:rsidRPr="0051128D" w14:paraId="4966B1F1" w14:textId="77777777" w:rsidTr="00622313">
        <w:tc>
          <w:tcPr>
            <w:tcW w:w="10490" w:type="dxa"/>
            <w:gridSpan w:val="3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C5E0B3" w:themeFill="accent6" w:themeFillTint="66"/>
          </w:tcPr>
          <w:p w14:paraId="7EE59A8B" w14:textId="46D41629" w:rsidR="00A224E4" w:rsidRPr="0051128D" w:rsidRDefault="00A224E4" w:rsidP="005E2E4A">
            <w:pPr>
              <w:rPr>
                <w:b/>
                <w:bCs/>
                <w:smallCaps/>
                <w:color w:val="000000" w:themeColor="text1"/>
              </w:rPr>
            </w:pPr>
            <w:r>
              <w:rPr>
                <w:b/>
                <w:bCs/>
                <w:smallCaps/>
                <w:color w:val="000000" w:themeColor="text1"/>
              </w:rPr>
              <w:t>Autorizaç</w:t>
            </w:r>
            <w:r w:rsidR="001E69E1">
              <w:rPr>
                <w:b/>
                <w:bCs/>
                <w:smallCaps/>
                <w:color w:val="000000" w:themeColor="text1"/>
              </w:rPr>
              <w:t>ões</w:t>
            </w:r>
          </w:p>
        </w:tc>
      </w:tr>
      <w:tr w:rsidR="00A224E4" w:rsidRPr="007A3F8C" w14:paraId="399E2307" w14:textId="77777777" w:rsidTr="00622313">
        <w:tc>
          <w:tcPr>
            <w:tcW w:w="430" w:type="dxa"/>
            <w:tcBorders>
              <w:top w:val="single" w:sz="4" w:space="0" w:color="993300"/>
            </w:tcBorders>
            <w:shd w:val="clear" w:color="auto" w:fill="FFFFFF"/>
          </w:tcPr>
          <w:p w14:paraId="03C556AD" w14:textId="77777777" w:rsidR="00A224E4" w:rsidRPr="007A3F8C" w:rsidRDefault="00A224E4" w:rsidP="005E2E4A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900" w:type="dxa"/>
            <w:tcBorders>
              <w:top w:val="single" w:sz="4" w:space="0" w:color="993300"/>
            </w:tcBorders>
            <w:shd w:val="clear" w:color="auto" w:fill="FFFFFF"/>
          </w:tcPr>
          <w:p w14:paraId="449AE272" w14:textId="77777777" w:rsidR="00A224E4" w:rsidRPr="007A3F8C" w:rsidRDefault="00A224E4" w:rsidP="005E2E4A">
            <w:pPr>
              <w:jc w:val="right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single" w:sz="4" w:space="0" w:color="993300"/>
            </w:tcBorders>
            <w:shd w:val="clear" w:color="auto" w:fill="FFFFFF"/>
          </w:tcPr>
          <w:p w14:paraId="04EE00B7" w14:textId="77777777" w:rsidR="00A224E4" w:rsidRPr="007A3F8C" w:rsidRDefault="00A224E4" w:rsidP="005E2E4A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</w:tr>
      <w:tr w:rsidR="00A224E4" w:rsidRPr="007A3F8C" w14:paraId="1AA57AC2" w14:textId="77777777" w:rsidTr="00622313">
        <w:tc>
          <w:tcPr>
            <w:tcW w:w="10490" w:type="dxa"/>
            <w:gridSpan w:val="3"/>
            <w:shd w:val="clear" w:color="auto" w:fill="FFFFFF"/>
          </w:tcPr>
          <w:p w14:paraId="02B2A661" w14:textId="3C8735F3" w:rsidR="00A224E4" w:rsidRPr="0022590A" w:rsidRDefault="00A224E4" w:rsidP="005E2E4A">
            <w:pPr>
              <w:rPr>
                <w:rFonts w:cs="Arial"/>
                <w:color w:val="000000" w:themeColor="text1"/>
                <w:sz w:val="22"/>
                <w:szCs w:val="22"/>
              </w:rPr>
            </w:pPr>
            <w:r w:rsidRPr="0022590A">
              <w:rPr>
                <w:rFonts w:cs="Arial"/>
                <w:color w:val="000000" w:themeColor="text1"/>
                <w:sz w:val="22"/>
                <w:szCs w:val="22"/>
              </w:rPr>
              <w:t xml:space="preserve">O candidato identificado </w:t>
            </w:r>
            <w:r w:rsidR="00A36482" w:rsidRPr="00A36482">
              <w:rPr>
                <w:b/>
                <w:bCs/>
                <w:smallCaps/>
                <w:color w:val="000000" w:themeColor="text1"/>
                <w:u w:val="single"/>
              </w:rPr>
              <w:t>Autoriza</w:t>
            </w:r>
            <w:r w:rsidR="00182261" w:rsidRPr="0022590A">
              <w:rPr>
                <w:rFonts w:cs="Arial"/>
                <w:color w:val="000000" w:themeColor="text1"/>
                <w:sz w:val="22"/>
                <w:szCs w:val="22"/>
              </w:rPr>
              <w:t xml:space="preserve"> </w:t>
            </w:r>
            <w:r w:rsidR="007C2DD9">
              <w:rPr>
                <w:rFonts w:cs="Arial"/>
                <w:color w:val="000000" w:themeColor="text1"/>
                <w:sz w:val="22"/>
                <w:szCs w:val="22"/>
              </w:rPr>
              <w:t>as Instituições acima identificadas</w:t>
            </w:r>
            <w:r w:rsidR="00622313" w:rsidRPr="0022590A">
              <w:rPr>
                <w:rFonts w:cs="Arial"/>
                <w:color w:val="000000" w:themeColor="text1"/>
                <w:sz w:val="22"/>
                <w:szCs w:val="22"/>
              </w:rPr>
              <w:t>:</w:t>
            </w:r>
          </w:p>
        </w:tc>
      </w:tr>
      <w:tr w:rsidR="00A224E4" w:rsidRPr="007A3F8C" w14:paraId="1147F9F1" w14:textId="77777777" w:rsidTr="00622313">
        <w:tc>
          <w:tcPr>
            <w:tcW w:w="430" w:type="dxa"/>
            <w:shd w:val="clear" w:color="auto" w:fill="FFFFFF"/>
          </w:tcPr>
          <w:p w14:paraId="59631BB3" w14:textId="77777777" w:rsidR="00A224E4" w:rsidRPr="0022590A" w:rsidRDefault="00A224E4" w:rsidP="005E2E4A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900" w:type="dxa"/>
            <w:shd w:val="clear" w:color="auto" w:fill="FFFFFF"/>
          </w:tcPr>
          <w:p w14:paraId="4A2A8DD9" w14:textId="77777777" w:rsidR="00B400A7" w:rsidRPr="0022590A" w:rsidRDefault="00B400A7" w:rsidP="00B400A7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60" w:type="dxa"/>
            <w:shd w:val="clear" w:color="auto" w:fill="FFFFFF"/>
          </w:tcPr>
          <w:p w14:paraId="5D90A648" w14:textId="77777777" w:rsidR="00A224E4" w:rsidRPr="007A3F8C" w:rsidRDefault="00A224E4" w:rsidP="005E2E4A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</w:tr>
      <w:tr w:rsidR="00A224E4" w:rsidRPr="007A3F8C" w14:paraId="348B6A85" w14:textId="77777777" w:rsidTr="00622313">
        <w:tc>
          <w:tcPr>
            <w:tcW w:w="430" w:type="dxa"/>
            <w:shd w:val="clear" w:color="auto" w:fill="FFFFFF"/>
          </w:tcPr>
          <w:p w14:paraId="286A6313" w14:textId="77777777" w:rsidR="00A224E4" w:rsidRPr="0022590A" w:rsidRDefault="00A224E4" w:rsidP="005E2E4A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900" w:type="dxa"/>
            <w:shd w:val="clear" w:color="auto" w:fill="FFFFFF"/>
          </w:tcPr>
          <w:p w14:paraId="1D2E8405" w14:textId="11AD464C" w:rsidR="00622313" w:rsidRPr="0002196A" w:rsidRDefault="00953282" w:rsidP="00B400A7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 w:line="48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2196A">
              <w:rPr>
                <w:rFonts w:ascii="Arial" w:hAnsi="Arial" w:cs="Arial"/>
                <w:sz w:val="22"/>
                <w:szCs w:val="22"/>
              </w:rPr>
              <w:t>ter acesso a informações a meu respeito, constantes de qualquer sistema público ou privado de cadastro e informações, inclusive processos e procedimentos judiciais ou administrativos e inquéritos policiais, e realizar o tratamento e o uso compartilhado de dados pessoais de sua titularidade, inclusive daqueles considerados sensíveis e acobertados por sigilo, nos termos da legislação em vigor</w:t>
            </w:r>
            <w:r w:rsidR="007F25DD" w:rsidRPr="0002196A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04917C5F" w14:textId="5E01AE0F" w:rsidR="00622313" w:rsidRDefault="00622313" w:rsidP="00B400A7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 w:line="48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2196A">
              <w:rPr>
                <w:rFonts w:ascii="Arial" w:hAnsi="Arial" w:cs="Arial"/>
                <w:sz w:val="22"/>
                <w:szCs w:val="22"/>
              </w:rPr>
              <w:t>realizar o tratamento e o uso</w:t>
            </w:r>
            <w:r w:rsidRPr="0022590A">
              <w:rPr>
                <w:rFonts w:ascii="Arial" w:hAnsi="Arial" w:cs="Arial"/>
                <w:sz w:val="22"/>
                <w:szCs w:val="22"/>
              </w:rPr>
              <w:t xml:space="preserve"> compartilhado de dados pessoais de minha titularidade, inclusive daqueles considerados sensíveis, nos termos do art. 5º, inciso II, da Lei nº 13.709, de 14 de </w:t>
            </w:r>
            <w:r w:rsidRPr="0022590A">
              <w:rPr>
                <w:rFonts w:ascii="Arial" w:hAnsi="Arial" w:cs="Arial"/>
                <w:sz w:val="22"/>
                <w:szCs w:val="22"/>
              </w:rPr>
              <w:lastRenderedPageBreak/>
              <w:t>agosto de 2018 – Lei Geral de Proteção de Dados Pessoais (LGPD), e daqueles acobertados por outras espécies de sigilo, a exemplo do sigilo bancário de que trata a Lei Complementar nº 105, de 10 de janeiro de 2001</w:t>
            </w:r>
            <w:r w:rsidR="00E13CA9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6EFC4BA" w14:textId="5F8DBFF1" w:rsidR="00FD7EAA" w:rsidRPr="0002196A" w:rsidRDefault="00B400A7" w:rsidP="00FD7EAA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 w:line="48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2196A">
              <w:rPr>
                <w:rFonts w:ascii="Arial" w:hAnsi="Arial" w:cs="Arial"/>
                <w:sz w:val="22"/>
                <w:szCs w:val="22"/>
              </w:rPr>
              <w:t>ter acesso a qualquer informação, protegida por sigilo legal ou não,</w:t>
            </w:r>
            <w:r w:rsidR="00FD7EAA" w:rsidRPr="0002196A">
              <w:rPr>
                <w:rFonts w:ascii="Arial" w:hAnsi="Arial" w:cs="Arial"/>
                <w:sz w:val="22"/>
                <w:szCs w:val="22"/>
              </w:rPr>
              <w:t xml:space="preserve"> sendo que as instituições manterão sob sua salvaguarda,</w:t>
            </w:r>
            <w:r w:rsidRPr="000219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D7EAA" w:rsidRPr="0002196A">
              <w:rPr>
                <w:rFonts w:ascii="Arial" w:hAnsi="Arial" w:cs="Arial"/>
                <w:sz w:val="22"/>
                <w:szCs w:val="22"/>
              </w:rPr>
              <w:t>os</w:t>
            </w:r>
            <w:r w:rsidRPr="0002196A">
              <w:rPr>
                <w:rFonts w:ascii="Arial" w:hAnsi="Arial" w:cs="Arial"/>
                <w:sz w:val="22"/>
                <w:szCs w:val="22"/>
              </w:rPr>
              <w:t xml:space="preserve"> documentos</w:t>
            </w:r>
            <w:r w:rsidR="00FD7EAA" w:rsidRPr="0002196A">
              <w:rPr>
                <w:rFonts w:ascii="Arial" w:hAnsi="Arial" w:cs="Arial"/>
                <w:sz w:val="22"/>
                <w:szCs w:val="22"/>
              </w:rPr>
              <w:t xml:space="preserve"> e informações</w:t>
            </w:r>
            <w:r w:rsidRPr="0002196A">
              <w:rPr>
                <w:rFonts w:ascii="Arial" w:hAnsi="Arial" w:cs="Arial"/>
                <w:sz w:val="22"/>
                <w:szCs w:val="22"/>
              </w:rPr>
              <w:t xml:space="preserve"> relacionad</w:t>
            </w:r>
            <w:r w:rsidR="00FD7EAA" w:rsidRPr="0002196A">
              <w:rPr>
                <w:rFonts w:ascii="Arial" w:hAnsi="Arial" w:cs="Arial"/>
                <w:sz w:val="22"/>
                <w:szCs w:val="22"/>
              </w:rPr>
              <w:t>a</w:t>
            </w:r>
            <w:r w:rsidRPr="0002196A">
              <w:rPr>
                <w:rFonts w:ascii="Arial" w:hAnsi="Arial" w:cs="Arial"/>
                <w:sz w:val="22"/>
                <w:szCs w:val="22"/>
              </w:rPr>
              <w:t xml:space="preserve">s </w:t>
            </w:r>
            <w:r w:rsidR="007F25DD" w:rsidRPr="0002196A">
              <w:rPr>
                <w:rFonts w:ascii="Arial" w:hAnsi="Arial" w:cs="Arial"/>
                <w:sz w:val="22"/>
                <w:szCs w:val="22"/>
              </w:rPr>
              <w:t>ao</w:t>
            </w:r>
            <w:r w:rsidRPr="0002196A">
              <w:rPr>
                <w:rFonts w:ascii="Arial" w:hAnsi="Arial" w:cs="Arial"/>
                <w:sz w:val="22"/>
                <w:szCs w:val="22"/>
              </w:rPr>
              <w:t xml:space="preserve"> meu nome para o exercício do cargo</w:t>
            </w:r>
            <w:r w:rsidR="0032089A" w:rsidRPr="0002196A">
              <w:rPr>
                <w:rFonts w:ascii="Arial" w:hAnsi="Arial" w:cs="Arial"/>
                <w:sz w:val="22"/>
                <w:szCs w:val="22"/>
              </w:rPr>
              <w:t xml:space="preserve">, durante </w:t>
            </w:r>
            <w:r w:rsidRPr="0002196A">
              <w:rPr>
                <w:rFonts w:ascii="Arial" w:hAnsi="Arial" w:cs="Arial"/>
                <w:sz w:val="22"/>
                <w:szCs w:val="22"/>
              </w:rPr>
              <w:t>o mandato</w:t>
            </w:r>
            <w:r w:rsidR="0032089A" w:rsidRPr="0002196A">
              <w:rPr>
                <w:rFonts w:ascii="Arial" w:hAnsi="Arial" w:cs="Arial"/>
                <w:sz w:val="22"/>
                <w:szCs w:val="22"/>
              </w:rPr>
              <w:t xml:space="preserve">, bem como pelo prazo </w:t>
            </w:r>
            <w:r w:rsidR="00276263" w:rsidRPr="0002196A">
              <w:rPr>
                <w:rFonts w:ascii="Arial" w:hAnsi="Arial" w:cs="Arial"/>
                <w:sz w:val="22"/>
                <w:szCs w:val="22"/>
              </w:rPr>
              <w:t>legal</w:t>
            </w:r>
            <w:r w:rsidR="00FD7EAA" w:rsidRPr="0002196A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467A5FF" w14:textId="77777777" w:rsidR="00A224E4" w:rsidRPr="0022590A" w:rsidRDefault="00A224E4" w:rsidP="005E2E4A">
            <w:pPr>
              <w:jc w:val="right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60" w:type="dxa"/>
            <w:shd w:val="clear" w:color="auto" w:fill="FFFFFF"/>
          </w:tcPr>
          <w:p w14:paraId="6757F629" w14:textId="77777777" w:rsidR="00A224E4" w:rsidRPr="007A3F8C" w:rsidRDefault="00A224E4" w:rsidP="005E2E4A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</w:tr>
    </w:tbl>
    <w:p w14:paraId="1AA5294B" w14:textId="77777777" w:rsidR="00364B4A" w:rsidRDefault="00364B4A" w:rsidP="00EA62EE">
      <w:pPr>
        <w:rPr>
          <w:rFonts w:cs="Arial"/>
        </w:rPr>
      </w:pPr>
    </w:p>
    <w:p w14:paraId="4D2DD605" w14:textId="77777777" w:rsidR="00F44A6D" w:rsidRDefault="009C403C" w:rsidP="00F44A6D">
      <w:pPr>
        <w:jc w:val="center"/>
        <w:rPr>
          <w:rFonts w:cs="Arial"/>
        </w:rPr>
      </w:pPr>
      <w:r>
        <w:rPr>
          <w:rFonts w:cs="Arial"/>
          <w:highlight w:val="yellow"/>
        </w:rPr>
        <w:t>Cidade</w:t>
      </w:r>
      <w:r w:rsidRPr="004A17AE">
        <w:rPr>
          <w:rFonts w:cs="Arial"/>
        </w:rPr>
        <w:t xml:space="preserve"> </w:t>
      </w:r>
      <w:r w:rsidR="00F44A6D" w:rsidRPr="004A17AE">
        <w:rPr>
          <w:rFonts w:cs="Arial"/>
        </w:rPr>
        <w:t>(</w:t>
      </w:r>
      <w:r>
        <w:rPr>
          <w:rFonts w:cs="Arial"/>
          <w:highlight w:val="yellow"/>
        </w:rPr>
        <w:t>UF</w:t>
      </w:r>
      <w:r w:rsidR="00F44A6D" w:rsidRPr="004A17AE">
        <w:rPr>
          <w:rFonts w:cs="Arial"/>
        </w:rPr>
        <w:t>)</w:t>
      </w:r>
      <w:r w:rsidR="00F44A6D">
        <w:rPr>
          <w:rFonts w:cs="Arial"/>
        </w:rPr>
        <w:t xml:space="preserve">, </w:t>
      </w:r>
      <w:r w:rsidR="00F44A6D" w:rsidRPr="00F44A6D">
        <w:rPr>
          <w:rFonts w:cs="Arial"/>
          <w:highlight w:val="yellow"/>
        </w:rPr>
        <w:t>DDD</w:t>
      </w:r>
      <w:r w:rsidR="00F44A6D">
        <w:rPr>
          <w:rFonts w:cs="Arial"/>
        </w:rPr>
        <w:t xml:space="preserve"> de </w:t>
      </w:r>
      <w:r w:rsidR="00F44A6D" w:rsidRPr="00F44A6D">
        <w:rPr>
          <w:rFonts w:cs="Arial"/>
          <w:highlight w:val="yellow"/>
        </w:rPr>
        <w:t>MMMM</w:t>
      </w:r>
      <w:r w:rsidR="00F44A6D" w:rsidRPr="004A17AE">
        <w:rPr>
          <w:rFonts w:cs="Arial"/>
        </w:rPr>
        <w:t xml:space="preserve"> </w:t>
      </w:r>
      <w:r w:rsidR="00F44A6D">
        <w:rPr>
          <w:rFonts w:cs="Arial"/>
        </w:rPr>
        <w:t xml:space="preserve">de </w:t>
      </w:r>
      <w:r w:rsidR="00F44A6D" w:rsidRPr="004A17AE">
        <w:rPr>
          <w:rFonts w:cs="Arial"/>
        </w:rPr>
        <w:t>20</w:t>
      </w:r>
      <w:r w:rsidR="004A17AE" w:rsidRPr="004A17AE">
        <w:rPr>
          <w:rFonts w:cs="Arial"/>
          <w:highlight w:val="yellow"/>
        </w:rPr>
        <w:t>xx</w:t>
      </w:r>
      <w:r w:rsidR="00F44A6D" w:rsidRPr="00F44A6D">
        <w:rPr>
          <w:rFonts w:cs="Arial"/>
        </w:rPr>
        <w:t>.</w:t>
      </w:r>
    </w:p>
    <w:p w14:paraId="07B7311A" w14:textId="77777777" w:rsidR="004A17AE" w:rsidRDefault="004A17AE" w:rsidP="00A536C0">
      <w:pPr>
        <w:rPr>
          <w:rFonts w:cs="Arial"/>
        </w:rPr>
      </w:pPr>
    </w:p>
    <w:p w14:paraId="19E37715" w14:textId="77777777" w:rsidR="004A17AE" w:rsidRDefault="004A17AE" w:rsidP="00F44A6D">
      <w:pPr>
        <w:jc w:val="center"/>
        <w:rPr>
          <w:rFonts w:cs="Arial"/>
        </w:rPr>
      </w:pPr>
    </w:p>
    <w:p w14:paraId="465C22CA" w14:textId="7343B048" w:rsidR="00F44A6D" w:rsidRDefault="00F44A6D" w:rsidP="00F44A6D">
      <w:pPr>
        <w:jc w:val="center"/>
        <w:rPr>
          <w:rFonts w:cs="Arial"/>
        </w:rPr>
      </w:pPr>
    </w:p>
    <w:p w14:paraId="06CEAAC7" w14:textId="77777777" w:rsidR="00D5776A" w:rsidRDefault="00D5776A" w:rsidP="00F44A6D">
      <w:pPr>
        <w:jc w:val="center"/>
        <w:rPr>
          <w:rFonts w:cs="Arial"/>
        </w:rPr>
      </w:pPr>
    </w:p>
    <w:tbl>
      <w:tblPr>
        <w:tblStyle w:val="Tabelacomgrade"/>
        <w:tblW w:w="5954" w:type="dxa"/>
        <w:tblInd w:w="2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236"/>
        <w:gridCol w:w="236"/>
        <w:gridCol w:w="2817"/>
      </w:tblGrid>
      <w:tr w:rsidR="00F44A6D" w14:paraId="13039FAB" w14:textId="77777777" w:rsidTr="00F44A6D">
        <w:tc>
          <w:tcPr>
            <w:tcW w:w="2665" w:type="dxa"/>
            <w:tcBorders>
              <w:top w:val="single" w:sz="4" w:space="0" w:color="auto"/>
            </w:tcBorders>
          </w:tcPr>
          <w:p w14:paraId="57AF8822" w14:textId="77777777" w:rsidR="00F44A6D" w:rsidRDefault="00F44A6D" w:rsidP="00F44A6D">
            <w:pPr>
              <w:jc w:val="center"/>
              <w:rPr>
                <w:rFonts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040657A6" w14:textId="77777777" w:rsidR="00F44A6D" w:rsidRDefault="00F44A6D" w:rsidP="00F44A6D">
            <w:pPr>
              <w:jc w:val="center"/>
              <w:rPr>
                <w:rFonts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025D1FE0" w14:textId="77777777" w:rsidR="00F44A6D" w:rsidRDefault="00F44A6D" w:rsidP="00F44A6D">
            <w:pPr>
              <w:jc w:val="center"/>
              <w:rPr>
                <w:rFonts w:cs="Arial"/>
              </w:rPr>
            </w:pPr>
          </w:p>
        </w:tc>
        <w:tc>
          <w:tcPr>
            <w:tcW w:w="2817" w:type="dxa"/>
            <w:tcBorders>
              <w:top w:val="single" w:sz="4" w:space="0" w:color="auto"/>
            </w:tcBorders>
          </w:tcPr>
          <w:p w14:paraId="499C7A10" w14:textId="77777777" w:rsidR="00F44A6D" w:rsidRDefault="00F44A6D" w:rsidP="00F44A6D">
            <w:pPr>
              <w:jc w:val="center"/>
              <w:rPr>
                <w:rFonts w:cs="Arial"/>
              </w:rPr>
            </w:pPr>
          </w:p>
        </w:tc>
      </w:tr>
      <w:tr w:rsidR="00F44A6D" w14:paraId="65A505D8" w14:textId="77777777" w:rsidTr="00F44A6D">
        <w:tc>
          <w:tcPr>
            <w:tcW w:w="5954" w:type="dxa"/>
            <w:gridSpan w:val="4"/>
          </w:tcPr>
          <w:p w14:paraId="0D11242A" w14:textId="505AB888" w:rsidR="00F44A6D" w:rsidRPr="00EE73B9" w:rsidRDefault="007E3302" w:rsidP="00F44A6D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Nome</w:t>
            </w:r>
            <w:r w:rsidR="00A536C0">
              <w:rPr>
                <w:rFonts w:cs="Arial"/>
                <w:b/>
                <w:bCs/>
              </w:rPr>
              <w:t xml:space="preserve"> do Candidato</w:t>
            </w:r>
          </w:p>
        </w:tc>
      </w:tr>
    </w:tbl>
    <w:p w14:paraId="06DE1E37" w14:textId="77777777" w:rsidR="00F44A6D" w:rsidRDefault="00F44A6D" w:rsidP="00F44A6D">
      <w:pPr>
        <w:jc w:val="center"/>
        <w:rPr>
          <w:rFonts w:cs="Arial"/>
        </w:rPr>
      </w:pPr>
    </w:p>
    <w:p w14:paraId="1239E94B" w14:textId="77777777" w:rsidR="00F44A6D" w:rsidRDefault="00F44A6D" w:rsidP="00F44A6D">
      <w:pPr>
        <w:jc w:val="center"/>
        <w:rPr>
          <w:rFonts w:cs="Arial"/>
        </w:rPr>
      </w:pPr>
    </w:p>
    <w:p w14:paraId="52B79665" w14:textId="77777777" w:rsidR="00F44A6D" w:rsidRDefault="00F44A6D" w:rsidP="00F44A6D">
      <w:pPr>
        <w:jc w:val="center"/>
        <w:rPr>
          <w:rFonts w:cs="Arial"/>
        </w:rPr>
      </w:pPr>
    </w:p>
    <w:p w14:paraId="68118AB6" w14:textId="77777777" w:rsidR="004A17AE" w:rsidRPr="008E5400" w:rsidRDefault="004A17AE" w:rsidP="00F44A6D">
      <w:pPr>
        <w:jc w:val="center"/>
        <w:rPr>
          <w:rFonts w:cs="Arial"/>
        </w:rPr>
      </w:pPr>
    </w:p>
    <w:sectPr w:rsidR="004A17AE" w:rsidRPr="008E5400" w:rsidSect="00E019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5D584" w14:textId="77777777" w:rsidR="00E0194B" w:rsidRDefault="00E0194B" w:rsidP="00D910C2">
      <w:r>
        <w:separator/>
      </w:r>
    </w:p>
  </w:endnote>
  <w:endnote w:type="continuationSeparator" w:id="0">
    <w:p w14:paraId="612F56C5" w14:textId="77777777" w:rsidR="00E0194B" w:rsidRDefault="00E0194B" w:rsidP="00D91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altName w:val="Brush Script MT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56"/>
    </w:tblGrid>
    <w:tr w:rsidR="00FF51B1" w:rsidRPr="006B6717" w14:paraId="37B1978A" w14:textId="77777777" w:rsidTr="00557B87">
      <w:tc>
        <w:tcPr>
          <w:tcW w:w="10456" w:type="dxa"/>
        </w:tcPr>
        <w:p w14:paraId="2B13F52D" w14:textId="77777777" w:rsidR="00FF51B1" w:rsidRPr="006B6717" w:rsidRDefault="00FF51B1" w:rsidP="007E294B">
          <w:pPr>
            <w:pStyle w:val="Rodap"/>
            <w:rPr>
              <w:rFonts w:cs="Arial"/>
              <w:sz w:val="6"/>
            </w:rPr>
          </w:pPr>
        </w:p>
      </w:tc>
    </w:tr>
    <w:tr w:rsidR="00FF51B1" w:rsidRPr="007E294B" w14:paraId="6F2129F7" w14:textId="77777777" w:rsidTr="00557B87">
      <w:tc>
        <w:tcPr>
          <w:tcW w:w="10456" w:type="dxa"/>
          <w:tcBorders>
            <w:top w:val="thickThinSmallGap" w:sz="24" w:space="0" w:color="auto"/>
          </w:tcBorders>
        </w:tcPr>
        <w:p w14:paraId="330F5AF5" w14:textId="3E664B19" w:rsidR="00FF51B1" w:rsidRPr="007E294B" w:rsidRDefault="00FF51B1" w:rsidP="007E294B">
          <w:pPr>
            <w:pStyle w:val="Rodap"/>
            <w:rPr>
              <w:sz w:val="14"/>
            </w:rPr>
          </w:pPr>
        </w:p>
      </w:tc>
    </w:tr>
  </w:tbl>
  <w:p w14:paraId="6653D513" w14:textId="77777777" w:rsidR="00FF51B1" w:rsidRPr="00C87C20" w:rsidRDefault="00FF51B1" w:rsidP="007E294B">
    <w:pPr>
      <w:pStyle w:val="Rodap"/>
      <w:rPr>
        <w:sz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56"/>
    </w:tblGrid>
    <w:tr w:rsidR="00FF51B1" w:rsidRPr="006B6717" w14:paraId="07564E52" w14:textId="77777777" w:rsidTr="00FF51B1">
      <w:tc>
        <w:tcPr>
          <w:tcW w:w="10456" w:type="dxa"/>
        </w:tcPr>
        <w:p w14:paraId="6F22063D" w14:textId="77777777" w:rsidR="00FF51B1" w:rsidRPr="006B6717" w:rsidRDefault="00FF51B1" w:rsidP="00EE2E20">
          <w:pPr>
            <w:pStyle w:val="Rodap"/>
            <w:rPr>
              <w:rFonts w:cs="Arial"/>
              <w:sz w:val="6"/>
            </w:rPr>
          </w:pPr>
        </w:p>
      </w:tc>
    </w:tr>
    <w:tr w:rsidR="00FF51B1" w:rsidRPr="00C87C20" w14:paraId="54F56AAB" w14:textId="77777777" w:rsidTr="00FF51B1">
      <w:tc>
        <w:tcPr>
          <w:tcW w:w="10456" w:type="dxa"/>
          <w:tcBorders>
            <w:top w:val="thickThinSmallGap" w:sz="24" w:space="0" w:color="auto"/>
          </w:tcBorders>
        </w:tcPr>
        <w:p w14:paraId="15075285" w14:textId="755BE03C" w:rsidR="00FF51B1" w:rsidRPr="00C87C20" w:rsidRDefault="00FF51B1" w:rsidP="00EE2E20">
          <w:pPr>
            <w:pStyle w:val="Rodap"/>
            <w:jc w:val="right"/>
            <w:rPr>
              <w:sz w:val="14"/>
            </w:rPr>
          </w:pPr>
        </w:p>
      </w:tc>
    </w:tr>
  </w:tbl>
  <w:p w14:paraId="6609FE5B" w14:textId="77777777" w:rsidR="00FF51B1" w:rsidRPr="00EE2E20" w:rsidRDefault="00FF51B1">
    <w:pPr>
      <w:pStyle w:val="Rodap"/>
      <w:rPr>
        <w:sz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56"/>
    </w:tblGrid>
    <w:tr w:rsidR="00FF51B1" w:rsidRPr="006B6717" w14:paraId="598AFC7B" w14:textId="77777777" w:rsidTr="006B6717">
      <w:tc>
        <w:tcPr>
          <w:tcW w:w="10456" w:type="dxa"/>
        </w:tcPr>
        <w:p w14:paraId="2E7F0261" w14:textId="77777777" w:rsidR="00FF51B1" w:rsidRPr="006B6717" w:rsidRDefault="00FF51B1">
          <w:pPr>
            <w:pStyle w:val="Rodap"/>
            <w:rPr>
              <w:rFonts w:cs="Arial"/>
              <w:sz w:val="6"/>
            </w:rPr>
          </w:pPr>
        </w:p>
      </w:tc>
    </w:tr>
    <w:tr w:rsidR="00FF51B1" w:rsidRPr="00C87C20" w14:paraId="0CCC3724" w14:textId="77777777" w:rsidTr="00754DE9">
      <w:tc>
        <w:tcPr>
          <w:tcW w:w="10456" w:type="dxa"/>
          <w:tcBorders>
            <w:top w:val="thickThinSmallGap" w:sz="24" w:space="0" w:color="auto"/>
          </w:tcBorders>
        </w:tcPr>
        <w:p w14:paraId="4404F232" w14:textId="4137F876" w:rsidR="00FF51B1" w:rsidRPr="00C87C20" w:rsidRDefault="00FF51B1" w:rsidP="00C87C20">
          <w:pPr>
            <w:pStyle w:val="Rodap"/>
            <w:jc w:val="right"/>
            <w:rPr>
              <w:sz w:val="14"/>
            </w:rPr>
          </w:pPr>
          <w:r w:rsidRPr="00C87C20">
            <w:rPr>
              <w:smallCaps/>
              <w:sz w:val="14"/>
            </w:rPr>
            <w:t>em</w:t>
          </w:r>
          <w:r w:rsidRPr="00C87C20">
            <w:rPr>
              <w:sz w:val="14"/>
            </w:rPr>
            <w:t xml:space="preserve"> </w:t>
          </w:r>
          <w:r w:rsidRPr="00C87C20">
            <w:rPr>
              <w:sz w:val="14"/>
            </w:rPr>
            <w:fldChar w:fldCharType="begin"/>
          </w:r>
          <w:r w:rsidRPr="00C87C20">
            <w:rPr>
              <w:sz w:val="14"/>
            </w:rPr>
            <w:instrText xml:space="preserve"> DATE  \@ "dd/MM/yyyy HH:mm"  \* MERGEFORMAT </w:instrText>
          </w:r>
          <w:r w:rsidRPr="00C87C20">
            <w:rPr>
              <w:sz w:val="14"/>
            </w:rPr>
            <w:fldChar w:fldCharType="separate"/>
          </w:r>
          <w:r w:rsidR="00D23F16">
            <w:rPr>
              <w:noProof/>
              <w:sz w:val="14"/>
            </w:rPr>
            <w:t>13/02/2025 11:07</w:t>
          </w:r>
          <w:r w:rsidRPr="00C87C20">
            <w:rPr>
              <w:sz w:val="14"/>
            </w:rPr>
            <w:fldChar w:fldCharType="end"/>
          </w:r>
          <w:r w:rsidRPr="00C87C20">
            <w:rPr>
              <w:sz w:val="14"/>
            </w:rPr>
            <w:t xml:space="preserve"> – </w:t>
          </w:r>
          <w:r w:rsidRPr="00C87C20">
            <w:rPr>
              <w:smallCaps/>
              <w:sz w:val="14"/>
            </w:rPr>
            <w:t>Autor Modelo:</w:t>
          </w:r>
          <w:r w:rsidRPr="00C87C20">
            <w:rPr>
              <w:sz w:val="14"/>
            </w:rPr>
            <w:t xml:space="preserve"> </w:t>
          </w:r>
          <w:proofErr w:type="spellStart"/>
          <w:r w:rsidRPr="00C87C20">
            <w:rPr>
              <w:rFonts w:ascii="Brush Script MT" w:hAnsi="Brush Script MT"/>
              <w:sz w:val="14"/>
            </w:rPr>
            <w:t>JesuTeoS</w:t>
          </w:r>
          <w:proofErr w:type="spellEnd"/>
          <w:r w:rsidRPr="00C87C20">
            <w:rPr>
              <w:sz w:val="14"/>
            </w:rPr>
            <w:t xml:space="preserve"> – </w:t>
          </w:r>
          <w:proofErr w:type="spellStart"/>
          <w:r w:rsidRPr="00C87C20">
            <w:rPr>
              <w:smallCaps/>
              <w:sz w:val="14"/>
            </w:rPr>
            <w:t>Arq</w:t>
          </w:r>
          <w:proofErr w:type="spellEnd"/>
          <w:r w:rsidRPr="00C87C20">
            <w:rPr>
              <w:smallCaps/>
              <w:sz w:val="14"/>
            </w:rPr>
            <w:t>,:</w:t>
          </w:r>
          <w:r w:rsidRPr="00C87C20">
            <w:rPr>
              <w:sz w:val="14"/>
            </w:rPr>
            <w:t xml:space="preserve"> </w:t>
          </w:r>
          <w:r w:rsidRPr="00C87C20">
            <w:rPr>
              <w:sz w:val="14"/>
            </w:rPr>
            <w:fldChar w:fldCharType="begin"/>
          </w:r>
          <w:r w:rsidRPr="00C87C20">
            <w:rPr>
              <w:sz w:val="14"/>
            </w:rPr>
            <w:instrText xml:space="preserve"> FILENAME  \* Lower  \* MERGEFORMAT </w:instrText>
          </w:r>
          <w:r w:rsidRPr="00C87C20">
            <w:rPr>
              <w:sz w:val="14"/>
            </w:rPr>
            <w:fldChar w:fldCharType="separate"/>
          </w:r>
          <w:r w:rsidR="00F44A6D">
            <w:rPr>
              <w:noProof/>
              <w:sz w:val="14"/>
            </w:rPr>
            <w:t>2015_unicentral modelo de formulario cadastral</w:t>
          </w:r>
          <w:r w:rsidRPr="00C87C20">
            <w:rPr>
              <w:sz w:val="14"/>
            </w:rPr>
            <w:fldChar w:fldCharType="end"/>
          </w:r>
          <w:r w:rsidRPr="00C87C20">
            <w:rPr>
              <w:sz w:val="14"/>
            </w:rPr>
            <w:t xml:space="preserve"> – </w:t>
          </w:r>
          <w:proofErr w:type="spellStart"/>
          <w:r w:rsidRPr="00C87C20">
            <w:rPr>
              <w:smallCaps/>
              <w:sz w:val="14"/>
            </w:rPr>
            <w:t>Fla</w:t>
          </w:r>
          <w:proofErr w:type="spellEnd"/>
          <w:r w:rsidRPr="00C87C20">
            <w:rPr>
              <w:smallCaps/>
              <w:sz w:val="14"/>
            </w:rPr>
            <w:t>/Pag.</w:t>
          </w:r>
          <w:r>
            <w:rPr>
              <w:smallCaps/>
              <w:sz w:val="14"/>
            </w:rPr>
            <w:t xml:space="preserve"> </w:t>
          </w:r>
          <w:r w:rsidRPr="007E294B">
            <w:rPr>
              <w:smallCaps/>
              <w:sz w:val="14"/>
            </w:rPr>
            <w:sym w:font="Wingdings" w:char="F0E8"/>
          </w:r>
          <w:r w:rsidRPr="00C87C20">
            <w:rPr>
              <w:sz w:val="14"/>
            </w:rPr>
            <w:t xml:space="preserve"> </w:t>
          </w:r>
          <w:r w:rsidRPr="00C87C20">
            <w:rPr>
              <w:sz w:val="14"/>
            </w:rPr>
            <w:fldChar w:fldCharType="begin"/>
          </w:r>
          <w:r w:rsidRPr="00C87C20">
            <w:rPr>
              <w:sz w:val="14"/>
            </w:rPr>
            <w:instrText xml:space="preserve"> PAGE  \* Arabic  \* MERGEFORMAT </w:instrText>
          </w:r>
          <w:r w:rsidRPr="00C87C20">
            <w:rPr>
              <w:sz w:val="14"/>
            </w:rPr>
            <w:fldChar w:fldCharType="separate"/>
          </w:r>
          <w:r w:rsidRPr="00C87C20">
            <w:rPr>
              <w:noProof/>
              <w:sz w:val="14"/>
            </w:rPr>
            <w:t>5</w:t>
          </w:r>
          <w:r w:rsidRPr="00C87C20">
            <w:rPr>
              <w:sz w:val="14"/>
            </w:rPr>
            <w:fldChar w:fldCharType="end"/>
          </w:r>
          <w:r w:rsidRPr="00C87C20">
            <w:rPr>
              <w:sz w:val="14"/>
            </w:rPr>
            <w:t>/</w:t>
          </w:r>
          <w:r w:rsidRPr="00C87C20">
            <w:rPr>
              <w:sz w:val="14"/>
            </w:rPr>
            <w:fldChar w:fldCharType="begin"/>
          </w:r>
          <w:r w:rsidRPr="00C87C20">
            <w:rPr>
              <w:sz w:val="14"/>
            </w:rPr>
            <w:instrText xml:space="preserve"> NUMPAGES  \* Arabic  \* MERGEFORMAT </w:instrText>
          </w:r>
          <w:r w:rsidRPr="00C87C20">
            <w:rPr>
              <w:sz w:val="14"/>
            </w:rPr>
            <w:fldChar w:fldCharType="separate"/>
          </w:r>
          <w:r w:rsidRPr="00C87C20">
            <w:rPr>
              <w:noProof/>
              <w:sz w:val="14"/>
            </w:rPr>
            <w:t>5</w:t>
          </w:r>
          <w:r w:rsidRPr="00C87C20">
            <w:rPr>
              <w:sz w:val="14"/>
            </w:rPr>
            <w:fldChar w:fldCharType="end"/>
          </w:r>
        </w:p>
      </w:tc>
    </w:tr>
  </w:tbl>
  <w:p w14:paraId="116C24CA" w14:textId="77777777" w:rsidR="00FF51B1" w:rsidRPr="00C87C20" w:rsidRDefault="00FF51B1">
    <w:pPr>
      <w:pStyle w:val="Rodap"/>
      <w:rPr>
        <w:sz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62A23" w14:textId="77777777" w:rsidR="00E0194B" w:rsidRDefault="00E0194B" w:rsidP="00D910C2">
      <w:r>
        <w:separator/>
      </w:r>
    </w:p>
  </w:footnote>
  <w:footnote w:type="continuationSeparator" w:id="0">
    <w:p w14:paraId="3282EF6A" w14:textId="77777777" w:rsidR="00E0194B" w:rsidRDefault="00E0194B" w:rsidP="00D91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5820B" w14:textId="77777777" w:rsidR="00FF51B1" w:rsidRPr="00557B87" w:rsidRDefault="00FF51B1">
    <w:pPr>
      <w:pStyle w:val="Cabealho"/>
      <w:rPr>
        <w:sz w:val="6"/>
      </w:rPr>
    </w:pPr>
  </w:p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"/>
      <w:gridCol w:w="4980"/>
      <w:gridCol w:w="5468"/>
      <w:gridCol w:w="10"/>
    </w:tblGrid>
    <w:tr w:rsidR="00FF51B1" w:rsidRPr="00557B87" w14:paraId="0B9BC770" w14:textId="77777777" w:rsidTr="00557B87">
      <w:trPr>
        <w:gridAfter w:val="1"/>
        <w:wAfter w:w="10" w:type="dxa"/>
      </w:trPr>
      <w:tc>
        <w:tcPr>
          <w:tcW w:w="10456" w:type="dxa"/>
          <w:gridSpan w:val="3"/>
        </w:tcPr>
        <w:p w14:paraId="2CBA8C0E" w14:textId="77777777" w:rsidR="00FF51B1" w:rsidRPr="00557B87" w:rsidRDefault="00FF51B1">
          <w:pPr>
            <w:pStyle w:val="Cabealho"/>
            <w:rPr>
              <w:rFonts w:cs="Arial"/>
              <w:sz w:val="6"/>
            </w:rPr>
          </w:pPr>
        </w:p>
      </w:tc>
    </w:tr>
    <w:tr w:rsidR="00172943" w:rsidRPr="00EC6263" w14:paraId="05E0E51D" w14:textId="77777777" w:rsidTr="00172943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gridBefore w:val="1"/>
        <w:wBefore w:w="8" w:type="dxa"/>
        <w:trHeight w:val="276"/>
      </w:trPr>
      <w:tc>
        <w:tcPr>
          <w:tcW w:w="4980" w:type="dxa"/>
          <w:vMerge w:val="restart"/>
          <w:tcBorders>
            <w:top w:val="nil"/>
            <w:left w:val="single" w:sz="6" w:space="0" w:color="auto"/>
            <w:right w:val="nil"/>
          </w:tcBorders>
          <w:vAlign w:val="center"/>
        </w:tcPr>
        <w:p w14:paraId="37BA92F7" w14:textId="77777777" w:rsidR="00CB52CD" w:rsidRPr="00CB52CD" w:rsidRDefault="00CB52CD" w:rsidP="00172943">
          <w:pPr>
            <w:pStyle w:val="Cabealho"/>
            <w:jc w:val="center"/>
            <w:rPr>
              <w:rFonts w:cs="Arial"/>
              <w:b/>
              <w:smallCaps/>
            </w:rPr>
          </w:pPr>
          <w:r w:rsidRPr="00CB52CD">
            <w:rPr>
              <w:rFonts w:cs="Arial"/>
              <w:b/>
              <w:smallCaps/>
            </w:rPr>
            <w:t xml:space="preserve">Formulário Cadastral, Declarações e Autorizações de Candidato </w:t>
          </w:r>
        </w:p>
        <w:p w14:paraId="723EB8B3" w14:textId="3F799E4C" w:rsidR="00172943" w:rsidRPr="00172943" w:rsidRDefault="00EA62EE" w:rsidP="00172943">
          <w:pPr>
            <w:pStyle w:val="Cabealho"/>
            <w:jc w:val="center"/>
            <w:rPr>
              <w:rFonts w:cs="Arial"/>
              <w:b/>
              <w:smallCaps/>
            </w:rPr>
          </w:pPr>
          <w:r>
            <w:rPr>
              <w:rFonts w:cs="Arial"/>
              <w:b/>
              <w:smallCaps/>
            </w:rPr>
            <w:t>continuação</w:t>
          </w:r>
        </w:p>
      </w:tc>
      <w:tc>
        <w:tcPr>
          <w:tcW w:w="5478" w:type="dxa"/>
          <w:gridSpan w:val="2"/>
          <w:vMerge w:val="restart"/>
          <w:tcBorders>
            <w:top w:val="nil"/>
            <w:left w:val="nil"/>
            <w:right w:val="nil"/>
          </w:tcBorders>
          <w:vAlign w:val="center"/>
        </w:tcPr>
        <w:p w14:paraId="6B40A0E3" w14:textId="6B18F70D" w:rsidR="00172943" w:rsidRPr="00EC6263" w:rsidRDefault="00D23F16" w:rsidP="00B47CF9">
          <w:pPr>
            <w:pStyle w:val="Cabealho"/>
            <w:jc w:val="center"/>
            <w:rPr>
              <w:rFonts w:cs="Arial"/>
            </w:rPr>
          </w:pPr>
          <w:r w:rsidRPr="00EE59A1">
            <w:rPr>
              <w:noProof/>
            </w:rPr>
            <w:drawing>
              <wp:inline distT="0" distB="0" distL="0" distR="0" wp14:anchorId="7D6E1976" wp14:editId="03D3CEA3">
                <wp:extent cx="1605280" cy="544830"/>
                <wp:effectExtent l="0" t="0" r="0" b="7620"/>
                <wp:docPr id="44" name="Imagem 44" descr="\\ENGFLS01DCP01\FolderRedir$\catia.araujo\Desktop\Logo-po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 descr="\\ENGFLS01DCP01\FolderRedir$\catia.araujo\Desktop\Logo-pos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5280" cy="54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72943" w:rsidRPr="00EC6263" w14:paraId="61FC47B9" w14:textId="77777777" w:rsidTr="00172943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gridBefore w:val="1"/>
        <w:wBefore w:w="8" w:type="dxa"/>
        <w:trHeight w:val="471"/>
      </w:trPr>
      <w:tc>
        <w:tcPr>
          <w:tcW w:w="4980" w:type="dxa"/>
          <w:vMerge/>
          <w:tcBorders>
            <w:left w:val="single" w:sz="6" w:space="0" w:color="auto"/>
            <w:bottom w:val="nil"/>
            <w:right w:val="nil"/>
          </w:tcBorders>
        </w:tcPr>
        <w:p w14:paraId="1FC24179" w14:textId="77777777" w:rsidR="00172943" w:rsidRPr="00EC6263" w:rsidRDefault="00172943">
          <w:pPr>
            <w:pStyle w:val="Cabealho"/>
            <w:rPr>
              <w:rFonts w:cs="Arial"/>
            </w:rPr>
          </w:pPr>
        </w:p>
      </w:tc>
      <w:tc>
        <w:tcPr>
          <w:tcW w:w="5478" w:type="dxa"/>
          <w:gridSpan w:val="2"/>
          <w:vMerge/>
          <w:tcBorders>
            <w:left w:val="nil"/>
            <w:bottom w:val="nil"/>
            <w:right w:val="nil"/>
          </w:tcBorders>
        </w:tcPr>
        <w:p w14:paraId="7A567610" w14:textId="77777777" w:rsidR="00172943" w:rsidRPr="00EC6263" w:rsidRDefault="00172943">
          <w:pPr>
            <w:pStyle w:val="Cabealho"/>
            <w:rPr>
              <w:rFonts w:cs="Arial"/>
            </w:rPr>
          </w:pPr>
        </w:p>
      </w:tc>
    </w:tr>
    <w:tr w:rsidR="00FF51B1" w14:paraId="28BAB169" w14:textId="77777777" w:rsidTr="00557B87">
      <w:tc>
        <w:tcPr>
          <w:tcW w:w="10466" w:type="dxa"/>
          <w:gridSpan w:val="4"/>
        </w:tcPr>
        <w:p w14:paraId="265868D6" w14:textId="77777777" w:rsidR="00FF51B1" w:rsidRPr="00895070" w:rsidRDefault="00FF51B1" w:rsidP="00557B87">
          <w:pPr>
            <w:pStyle w:val="Cabealho"/>
            <w:rPr>
              <w:rFonts w:cs="Arial"/>
              <w:sz w:val="6"/>
            </w:rPr>
          </w:pPr>
        </w:p>
      </w:tc>
    </w:tr>
    <w:tr w:rsidR="00FF51B1" w:rsidRPr="00895070" w14:paraId="0E318F09" w14:textId="77777777" w:rsidTr="00557B87">
      <w:trPr>
        <w:gridAfter w:val="1"/>
        <w:wAfter w:w="10" w:type="dxa"/>
      </w:trPr>
      <w:tc>
        <w:tcPr>
          <w:tcW w:w="10456" w:type="dxa"/>
          <w:gridSpan w:val="3"/>
          <w:tcBorders>
            <w:top w:val="thinThickSmallGap" w:sz="24" w:space="0" w:color="auto"/>
          </w:tcBorders>
        </w:tcPr>
        <w:p w14:paraId="1D34D08E" w14:textId="77777777" w:rsidR="00FF51B1" w:rsidRPr="00895070" w:rsidRDefault="00FF51B1" w:rsidP="00557B87">
          <w:pPr>
            <w:pStyle w:val="Cabealho"/>
            <w:rPr>
              <w:rFonts w:cs="Arial"/>
              <w:sz w:val="6"/>
            </w:rPr>
          </w:pPr>
        </w:p>
      </w:tc>
    </w:tr>
  </w:tbl>
  <w:p w14:paraId="1E490FA2" w14:textId="77777777" w:rsidR="00FF51B1" w:rsidRPr="00557B87" w:rsidRDefault="00FF51B1">
    <w:pPr>
      <w:pStyle w:val="Cabealho"/>
      <w:rPr>
        <w:sz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60DA8" w14:textId="77777777" w:rsidR="00FF51B1" w:rsidRPr="00D910C2" w:rsidRDefault="00FF51B1" w:rsidP="00EE2E20">
    <w:pPr>
      <w:pStyle w:val="Cabealho"/>
      <w:rPr>
        <w:rFonts w:cs="Arial"/>
        <w:sz w:val="6"/>
      </w:rPr>
    </w:pPr>
  </w:p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07"/>
      <w:gridCol w:w="7349"/>
      <w:gridCol w:w="10"/>
    </w:tblGrid>
    <w:tr w:rsidR="00FF51B1" w:rsidRPr="00D910C2" w14:paraId="75682CBA" w14:textId="77777777" w:rsidTr="00FF51B1">
      <w:tc>
        <w:tcPr>
          <w:tcW w:w="10466" w:type="dxa"/>
          <w:gridSpan w:val="3"/>
        </w:tcPr>
        <w:p w14:paraId="6F06DD64" w14:textId="77777777" w:rsidR="00FF51B1" w:rsidRPr="00D910C2" w:rsidRDefault="00FF51B1" w:rsidP="00EE2E20">
          <w:pPr>
            <w:pStyle w:val="Cabealho"/>
            <w:rPr>
              <w:rFonts w:cs="Arial"/>
              <w:sz w:val="6"/>
            </w:rPr>
          </w:pPr>
        </w:p>
      </w:tc>
    </w:tr>
    <w:tr w:rsidR="008E5400" w14:paraId="1A81A1A2" w14:textId="77777777" w:rsidTr="008E5400">
      <w:trPr>
        <w:trHeight w:val="276"/>
      </w:trPr>
      <w:tc>
        <w:tcPr>
          <w:tcW w:w="3107" w:type="dxa"/>
          <w:vMerge w:val="restart"/>
          <w:vAlign w:val="center"/>
        </w:tcPr>
        <w:p w14:paraId="3888CEE3" w14:textId="57E15B0D" w:rsidR="008E5400" w:rsidRDefault="00D23F16" w:rsidP="00EE2E20">
          <w:pPr>
            <w:pStyle w:val="Cabealho"/>
            <w:rPr>
              <w:rFonts w:cs="Arial"/>
            </w:rPr>
          </w:pPr>
          <w:r w:rsidRPr="00EE59A1">
            <w:rPr>
              <w:noProof/>
            </w:rPr>
            <w:drawing>
              <wp:inline distT="0" distB="0" distL="0" distR="0" wp14:anchorId="7B6EE0CE" wp14:editId="67B32BEE">
                <wp:extent cx="1605280" cy="544830"/>
                <wp:effectExtent l="0" t="0" r="0" b="7620"/>
                <wp:docPr id="1" name="Imagem 1" descr="\\ENGFLS01DCP01\FolderRedir$\catia.araujo\Desktop\Logo-po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 descr="\\ENGFLS01DCP01\FolderRedir$\catia.araujo\Desktop\Logo-pos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5280" cy="54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59" w:type="dxa"/>
          <w:gridSpan w:val="2"/>
          <w:vMerge w:val="restart"/>
          <w:vAlign w:val="center"/>
        </w:tcPr>
        <w:p w14:paraId="751DEF67" w14:textId="77777777" w:rsidR="00CB52CD" w:rsidRPr="00CB52CD" w:rsidRDefault="00CB52CD" w:rsidP="00EE2E20">
          <w:pPr>
            <w:pStyle w:val="Cabealho"/>
            <w:jc w:val="center"/>
            <w:rPr>
              <w:rFonts w:cs="Arial"/>
              <w:b/>
              <w:smallCaps/>
            </w:rPr>
          </w:pPr>
          <w:r w:rsidRPr="00CB52CD">
            <w:rPr>
              <w:rFonts w:cs="Arial"/>
              <w:b/>
              <w:smallCaps/>
            </w:rPr>
            <w:t>Formulário Cadastral, Declarações e Autorizações de Candidato</w:t>
          </w:r>
        </w:p>
        <w:p w14:paraId="537DC1D3" w14:textId="02B8583E" w:rsidR="008E5400" w:rsidRPr="00F369DF" w:rsidRDefault="008E5400" w:rsidP="00EE2E20">
          <w:pPr>
            <w:pStyle w:val="Cabealho"/>
            <w:jc w:val="center"/>
            <w:rPr>
              <w:rFonts w:cs="Arial"/>
              <w:b/>
              <w:smallCaps/>
            </w:rPr>
          </w:pPr>
          <w:r>
            <w:rPr>
              <w:rFonts w:cs="Arial"/>
              <w:b/>
              <w:smallCaps/>
            </w:rPr>
            <w:t xml:space="preserve"> continuação</w:t>
          </w:r>
        </w:p>
      </w:tc>
    </w:tr>
    <w:tr w:rsidR="008E5400" w14:paraId="4CA457FC" w14:textId="77777777" w:rsidTr="008E5400">
      <w:trPr>
        <w:trHeight w:val="276"/>
      </w:trPr>
      <w:tc>
        <w:tcPr>
          <w:tcW w:w="3107" w:type="dxa"/>
          <w:vMerge/>
        </w:tcPr>
        <w:p w14:paraId="7A227F7E" w14:textId="77777777" w:rsidR="008E5400" w:rsidRDefault="008E5400" w:rsidP="00EE2E20">
          <w:pPr>
            <w:pStyle w:val="Cabealho"/>
            <w:rPr>
              <w:rFonts w:cs="Arial"/>
            </w:rPr>
          </w:pPr>
        </w:p>
      </w:tc>
      <w:tc>
        <w:tcPr>
          <w:tcW w:w="7359" w:type="dxa"/>
          <w:gridSpan w:val="2"/>
          <w:vMerge/>
        </w:tcPr>
        <w:p w14:paraId="1881F518" w14:textId="77777777" w:rsidR="008E5400" w:rsidRDefault="008E5400" w:rsidP="00EE2E20">
          <w:pPr>
            <w:pStyle w:val="Cabealho"/>
            <w:rPr>
              <w:rFonts w:cs="Arial"/>
            </w:rPr>
          </w:pPr>
        </w:p>
      </w:tc>
    </w:tr>
    <w:tr w:rsidR="00FF51B1" w14:paraId="69BCA363" w14:textId="77777777" w:rsidTr="00FF51B1">
      <w:tc>
        <w:tcPr>
          <w:tcW w:w="10466" w:type="dxa"/>
          <w:gridSpan w:val="3"/>
        </w:tcPr>
        <w:p w14:paraId="57D03636" w14:textId="77777777" w:rsidR="00FF51B1" w:rsidRPr="00895070" w:rsidRDefault="00FF51B1" w:rsidP="00EE2E20">
          <w:pPr>
            <w:pStyle w:val="Cabealho"/>
            <w:rPr>
              <w:rFonts w:cs="Arial"/>
              <w:sz w:val="6"/>
            </w:rPr>
          </w:pPr>
        </w:p>
      </w:tc>
    </w:tr>
    <w:tr w:rsidR="00FF51B1" w:rsidRPr="00895070" w14:paraId="773F97A7" w14:textId="77777777" w:rsidTr="00FF51B1">
      <w:trPr>
        <w:gridAfter w:val="1"/>
        <w:wAfter w:w="10" w:type="dxa"/>
      </w:trPr>
      <w:tc>
        <w:tcPr>
          <w:tcW w:w="10456" w:type="dxa"/>
          <w:gridSpan w:val="2"/>
          <w:tcBorders>
            <w:top w:val="thinThickSmallGap" w:sz="24" w:space="0" w:color="auto"/>
          </w:tcBorders>
        </w:tcPr>
        <w:p w14:paraId="04D4EAC7" w14:textId="77777777" w:rsidR="00FF51B1" w:rsidRPr="00895070" w:rsidRDefault="00FF51B1" w:rsidP="00EE2E20">
          <w:pPr>
            <w:pStyle w:val="Cabealho"/>
            <w:rPr>
              <w:rFonts w:cs="Arial"/>
              <w:sz w:val="6"/>
            </w:rPr>
          </w:pPr>
        </w:p>
      </w:tc>
    </w:tr>
  </w:tbl>
  <w:p w14:paraId="5DA9C6D2" w14:textId="77777777" w:rsidR="00FF51B1" w:rsidRPr="00895070" w:rsidRDefault="00FF51B1" w:rsidP="00EE2E20">
    <w:pPr>
      <w:pStyle w:val="Cabealho"/>
      <w:rPr>
        <w:rFonts w:cs="Arial"/>
        <w:sz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73B86" w14:textId="77777777" w:rsidR="00FF51B1" w:rsidRPr="00D910C2" w:rsidRDefault="00FF51B1">
    <w:pPr>
      <w:pStyle w:val="Cabealho"/>
      <w:rPr>
        <w:rFonts w:cs="Arial"/>
        <w:sz w:val="6"/>
      </w:rPr>
    </w:pPr>
  </w:p>
  <w:tbl>
    <w:tblPr>
      <w:tblStyle w:val="Tabelacomgrade"/>
      <w:tblW w:w="104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07"/>
      <w:gridCol w:w="7383"/>
    </w:tblGrid>
    <w:tr w:rsidR="00FF51B1" w:rsidRPr="00D910C2" w14:paraId="50B5E857" w14:textId="77777777" w:rsidTr="0039648A">
      <w:tc>
        <w:tcPr>
          <w:tcW w:w="10490" w:type="dxa"/>
          <w:gridSpan w:val="2"/>
        </w:tcPr>
        <w:p w14:paraId="3E835DE5" w14:textId="77777777" w:rsidR="00FF51B1" w:rsidRPr="00D910C2" w:rsidRDefault="00FF51B1">
          <w:pPr>
            <w:pStyle w:val="Cabealho"/>
            <w:rPr>
              <w:rFonts w:cs="Arial"/>
              <w:sz w:val="6"/>
            </w:rPr>
          </w:pPr>
        </w:p>
      </w:tc>
    </w:tr>
    <w:tr w:rsidR="0039648A" w14:paraId="0EAD9536" w14:textId="77777777" w:rsidTr="0039648A">
      <w:trPr>
        <w:trHeight w:val="759"/>
      </w:trPr>
      <w:tc>
        <w:tcPr>
          <w:tcW w:w="3107" w:type="dxa"/>
          <w:vAlign w:val="center"/>
        </w:tcPr>
        <w:p w14:paraId="6D9F3CC0" w14:textId="489B6BC2" w:rsidR="0039648A" w:rsidRDefault="00A5309A" w:rsidP="00B47CF9">
          <w:pPr>
            <w:pStyle w:val="Cabealho"/>
            <w:jc w:val="center"/>
            <w:rPr>
              <w:rFonts w:cs="Arial"/>
            </w:rPr>
          </w:pPr>
          <w:r w:rsidRPr="00EE59A1">
            <w:rPr>
              <w:noProof/>
            </w:rPr>
            <w:drawing>
              <wp:inline distT="0" distB="0" distL="0" distR="0" wp14:anchorId="0D81D968" wp14:editId="497E1BC9">
                <wp:extent cx="1605280" cy="544830"/>
                <wp:effectExtent l="0" t="0" r="0" b="7620"/>
                <wp:docPr id="2" name="Imagem 2" descr="\\ENGFLS01DCP01\FolderRedir$\catia.araujo\Desktop\Logo-po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 descr="\\ENGFLS01DCP01\FolderRedir$\catia.araujo\Desktop\Logo-pos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5280" cy="54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83" w:type="dxa"/>
          <w:vAlign w:val="center"/>
        </w:tcPr>
        <w:p w14:paraId="6A6A64E5" w14:textId="641F197F" w:rsidR="0039648A" w:rsidRPr="00CB52CD" w:rsidRDefault="0051128D" w:rsidP="0051128D">
          <w:pPr>
            <w:pStyle w:val="Cabealho"/>
            <w:jc w:val="center"/>
            <w:rPr>
              <w:rFonts w:cs="Arial"/>
              <w:b/>
              <w:smallCaps/>
            </w:rPr>
          </w:pPr>
          <w:r w:rsidRPr="00CB52CD">
            <w:rPr>
              <w:rFonts w:cs="Arial"/>
              <w:b/>
              <w:smallCaps/>
            </w:rPr>
            <w:t>Formulário Cadastral</w:t>
          </w:r>
          <w:r w:rsidR="00A536C0" w:rsidRPr="00CB52CD">
            <w:rPr>
              <w:rFonts w:cs="Arial"/>
              <w:b/>
              <w:smallCaps/>
            </w:rPr>
            <w:t>, Declarações e Autorizações</w:t>
          </w:r>
          <w:r w:rsidR="00387989" w:rsidRPr="00CB52CD">
            <w:rPr>
              <w:rFonts w:cs="Arial"/>
              <w:b/>
              <w:smallCaps/>
            </w:rPr>
            <w:t xml:space="preserve"> de Candidato</w:t>
          </w:r>
        </w:p>
      </w:tc>
    </w:tr>
    <w:tr w:rsidR="00FF51B1" w14:paraId="6338A1CA" w14:textId="77777777" w:rsidTr="0039648A">
      <w:tc>
        <w:tcPr>
          <w:tcW w:w="10490" w:type="dxa"/>
          <w:gridSpan w:val="2"/>
        </w:tcPr>
        <w:p w14:paraId="3442014C" w14:textId="77777777" w:rsidR="00FF51B1" w:rsidRPr="00895070" w:rsidRDefault="00FF51B1">
          <w:pPr>
            <w:pStyle w:val="Cabealho"/>
            <w:rPr>
              <w:rFonts w:cs="Arial"/>
              <w:sz w:val="6"/>
            </w:rPr>
          </w:pPr>
        </w:p>
      </w:tc>
    </w:tr>
    <w:tr w:rsidR="00FF51B1" w:rsidRPr="00895070" w14:paraId="390E4174" w14:textId="77777777" w:rsidTr="0039648A">
      <w:tc>
        <w:tcPr>
          <w:tcW w:w="10490" w:type="dxa"/>
          <w:gridSpan w:val="2"/>
          <w:tcBorders>
            <w:top w:val="thinThickSmallGap" w:sz="24" w:space="0" w:color="auto"/>
          </w:tcBorders>
        </w:tcPr>
        <w:p w14:paraId="0EA3B2C7" w14:textId="77777777" w:rsidR="00FF51B1" w:rsidRPr="00895070" w:rsidRDefault="00FF51B1">
          <w:pPr>
            <w:pStyle w:val="Cabealho"/>
            <w:rPr>
              <w:rFonts w:cs="Arial"/>
              <w:sz w:val="6"/>
            </w:rPr>
          </w:pPr>
        </w:p>
      </w:tc>
    </w:tr>
  </w:tbl>
  <w:p w14:paraId="72F1CBB7" w14:textId="77777777" w:rsidR="00FF51B1" w:rsidRPr="00895070" w:rsidRDefault="00FF51B1">
    <w:pPr>
      <w:pStyle w:val="Cabealho"/>
      <w:rPr>
        <w:rFonts w:cs="Arial"/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F6B5C"/>
    <w:multiLevelType w:val="multilevel"/>
    <w:tmpl w:val="B560B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  <w:color w:val="auto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72756B"/>
    <w:multiLevelType w:val="hybridMultilevel"/>
    <w:tmpl w:val="1AC2EA32"/>
    <w:lvl w:ilvl="0" w:tplc="2D4C0F00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06F51"/>
    <w:multiLevelType w:val="hybridMultilevel"/>
    <w:tmpl w:val="85DA702A"/>
    <w:lvl w:ilvl="0" w:tplc="7F845694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01636"/>
    <w:multiLevelType w:val="hybridMultilevel"/>
    <w:tmpl w:val="54EE866E"/>
    <w:lvl w:ilvl="0" w:tplc="80CC90D4">
      <w:start w:val="1"/>
      <w:numFmt w:val="upperRoman"/>
      <w:pStyle w:val="Ttulo9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6B5929"/>
    <w:multiLevelType w:val="hybridMultilevel"/>
    <w:tmpl w:val="D5E68DAE"/>
    <w:lvl w:ilvl="0" w:tplc="9098B1B6">
      <w:start w:val="1"/>
      <w:numFmt w:val="upperRoman"/>
      <w:lvlText w:val="%1."/>
      <w:lvlJc w:val="right"/>
      <w:pPr>
        <w:ind w:left="720" w:hanging="360"/>
      </w:pPr>
      <w:rPr>
        <w:rFonts w:ascii="Arial" w:hAnsi="Arial"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41B4E"/>
    <w:multiLevelType w:val="hybridMultilevel"/>
    <w:tmpl w:val="15687EE2"/>
    <w:lvl w:ilvl="0" w:tplc="31A27FD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13556"/>
    <w:multiLevelType w:val="hybridMultilevel"/>
    <w:tmpl w:val="D1E246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77777"/>
    <w:multiLevelType w:val="multilevel"/>
    <w:tmpl w:val="3FD4F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37A0317A"/>
    <w:multiLevelType w:val="hybridMultilevel"/>
    <w:tmpl w:val="5ECAF6A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B590F"/>
    <w:multiLevelType w:val="hybridMultilevel"/>
    <w:tmpl w:val="02BC4DA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584194"/>
    <w:multiLevelType w:val="hybridMultilevel"/>
    <w:tmpl w:val="F7A8936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680BD1"/>
    <w:multiLevelType w:val="multilevel"/>
    <w:tmpl w:val="ECC02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9B4D2C"/>
    <w:multiLevelType w:val="hybridMultilevel"/>
    <w:tmpl w:val="8A4C0580"/>
    <w:lvl w:ilvl="0" w:tplc="BD142D36">
      <w:start w:val="1"/>
      <w:numFmt w:val="upperRoman"/>
      <w:lvlText w:val="%1."/>
      <w:lvlJc w:val="right"/>
      <w:pPr>
        <w:ind w:left="720" w:hanging="360"/>
      </w:pPr>
      <w:rPr>
        <w:rFonts w:ascii="Arial" w:hAnsi="Arial" w:cs="Times New Roman" w:hint="default"/>
        <w:b/>
        <w:i w:val="0"/>
        <w:sz w:val="24"/>
      </w:rPr>
    </w:lvl>
    <w:lvl w:ilvl="1" w:tplc="0416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  <w:i w:val="0"/>
        <w:sz w:val="22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12747F1"/>
    <w:multiLevelType w:val="hybridMultilevel"/>
    <w:tmpl w:val="4DE25FA4"/>
    <w:lvl w:ilvl="0" w:tplc="9098B1B6">
      <w:start w:val="1"/>
      <w:numFmt w:val="upperRoman"/>
      <w:lvlText w:val="%1."/>
      <w:lvlJc w:val="right"/>
      <w:pPr>
        <w:ind w:left="720" w:hanging="360"/>
      </w:pPr>
      <w:rPr>
        <w:rFonts w:ascii="Arial" w:hAnsi="Arial"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CB4B12"/>
    <w:multiLevelType w:val="hybridMultilevel"/>
    <w:tmpl w:val="A5A64154"/>
    <w:lvl w:ilvl="0" w:tplc="9EF6BD3E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AC68AD"/>
    <w:multiLevelType w:val="hybridMultilevel"/>
    <w:tmpl w:val="1AC2EA32"/>
    <w:lvl w:ilvl="0" w:tplc="2D4C0F00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EC44B0"/>
    <w:multiLevelType w:val="multilevel"/>
    <w:tmpl w:val="46524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 w15:restartNumberingAfterBreak="0">
    <w:nsid w:val="5315115C"/>
    <w:multiLevelType w:val="hybridMultilevel"/>
    <w:tmpl w:val="FEBC0C6C"/>
    <w:lvl w:ilvl="0" w:tplc="FAE23B06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C77930"/>
    <w:multiLevelType w:val="hybridMultilevel"/>
    <w:tmpl w:val="D5E68DAE"/>
    <w:lvl w:ilvl="0" w:tplc="9098B1B6">
      <w:start w:val="1"/>
      <w:numFmt w:val="upperRoman"/>
      <w:lvlText w:val="%1."/>
      <w:lvlJc w:val="right"/>
      <w:pPr>
        <w:ind w:left="720" w:hanging="360"/>
      </w:pPr>
      <w:rPr>
        <w:rFonts w:ascii="Arial" w:hAnsi="Arial"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B06AF8"/>
    <w:multiLevelType w:val="hybridMultilevel"/>
    <w:tmpl w:val="950C9306"/>
    <w:lvl w:ilvl="0" w:tplc="F1A2759E">
      <w:start w:val="1"/>
      <w:numFmt w:val="upperRoman"/>
      <w:lvlText w:val="%1."/>
      <w:lvlJc w:val="righ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70E5D"/>
    <w:multiLevelType w:val="hybridMultilevel"/>
    <w:tmpl w:val="55FC0844"/>
    <w:lvl w:ilvl="0" w:tplc="FAE23B06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9A5E09"/>
    <w:multiLevelType w:val="hybridMultilevel"/>
    <w:tmpl w:val="A6A44C36"/>
    <w:lvl w:ilvl="0" w:tplc="39E8F586">
      <w:start w:val="17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964A44"/>
    <w:multiLevelType w:val="hybridMultilevel"/>
    <w:tmpl w:val="85DA702A"/>
    <w:lvl w:ilvl="0" w:tplc="7F845694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1125F8"/>
    <w:multiLevelType w:val="hybridMultilevel"/>
    <w:tmpl w:val="15687EE2"/>
    <w:lvl w:ilvl="0" w:tplc="31A27FD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B806FB"/>
    <w:multiLevelType w:val="hybridMultilevel"/>
    <w:tmpl w:val="1BA015B8"/>
    <w:lvl w:ilvl="0" w:tplc="49E08304">
      <w:start w:val="1"/>
      <w:numFmt w:val="upperRoman"/>
      <w:lvlText w:val="%1."/>
      <w:lvlJc w:val="right"/>
      <w:pPr>
        <w:ind w:left="720" w:hanging="360"/>
      </w:pPr>
      <w:rPr>
        <w:rFonts w:ascii="Arial" w:hAnsi="Arial" w:hint="default"/>
        <w:b/>
        <w:i w:val="0"/>
        <w:sz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E00B06"/>
    <w:multiLevelType w:val="hybridMultilevel"/>
    <w:tmpl w:val="9E1073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423A60"/>
    <w:multiLevelType w:val="multilevel"/>
    <w:tmpl w:val="6660E34C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78912D3A"/>
    <w:multiLevelType w:val="hybridMultilevel"/>
    <w:tmpl w:val="02BC4DA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77447C"/>
    <w:multiLevelType w:val="hybridMultilevel"/>
    <w:tmpl w:val="2396A1E0"/>
    <w:lvl w:ilvl="0" w:tplc="49E08304">
      <w:start w:val="1"/>
      <w:numFmt w:val="upperRoman"/>
      <w:lvlText w:val="%1."/>
      <w:lvlJc w:val="right"/>
      <w:pPr>
        <w:ind w:left="720" w:hanging="360"/>
      </w:pPr>
      <w:rPr>
        <w:rFonts w:ascii="Arial" w:hAnsi="Arial" w:hint="default"/>
        <w:b/>
        <w:i w:val="0"/>
        <w:sz w:val="24"/>
      </w:rPr>
    </w:lvl>
    <w:lvl w:ilvl="1" w:tplc="565C77D6">
      <w:start w:val="1"/>
      <w:numFmt w:val="lowerLetter"/>
      <w:lvlText w:val="%2)"/>
      <w:lvlJc w:val="left"/>
      <w:pPr>
        <w:ind w:left="1440" w:hanging="360"/>
      </w:pPr>
      <w:rPr>
        <w:rFonts w:ascii="Arial" w:hAnsi="Arial" w:hint="default"/>
        <w:b/>
        <w:i w:val="0"/>
        <w:sz w:val="20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3F31FC"/>
    <w:multiLevelType w:val="multilevel"/>
    <w:tmpl w:val="B3E83A40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1"/>
  </w:num>
  <w:num w:numId="3">
    <w:abstractNumId w:val="18"/>
  </w:num>
  <w:num w:numId="4">
    <w:abstractNumId w:val="19"/>
  </w:num>
  <w:num w:numId="5">
    <w:abstractNumId w:val="3"/>
  </w:num>
  <w:num w:numId="6">
    <w:abstractNumId w:val="4"/>
  </w:num>
  <w:num w:numId="7">
    <w:abstractNumId w:val="24"/>
  </w:num>
  <w:num w:numId="8">
    <w:abstractNumId w:val="12"/>
  </w:num>
  <w:num w:numId="9">
    <w:abstractNumId w:val="28"/>
  </w:num>
  <w:num w:numId="10">
    <w:abstractNumId w:val="7"/>
  </w:num>
  <w:num w:numId="11">
    <w:abstractNumId w:val="16"/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</w:num>
  <w:num w:numId="14">
    <w:abstractNumId w:val="5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22"/>
  </w:num>
  <w:num w:numId="18">
    <w:abstractNumId w:val="20"/>
  </w:num>
  <w:num w:numId="19">
    <w:abstractNumId w:val="17"/>
  </w:num>
  <w:num w:numId="20">
    <w:abstractNumId w:val="21"/>
  </w:num>
  <w:num w:numId="21">
    <w:abstractNumId w:val="13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15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</w:num>
  <w:num w:numId="27">
    <w:abstractNumId w:val="9"/>
  </w:num>
  <w:num w:numId="28">
    <w:abstractNumId w:val="29"/>
  </w:num>
  <w:num w:numId="29">
    <w:abstractNumId w:val="26"/>
  </w:num>
  <w:num w:numId="30">
    <w:abstractNumId w:val="10"/>
  </w:num>
  <w:num w:numId="31">
    <w:abstractNumId w:val="8"/>
  </w:num>
  <w:num w:numId="32">
    <w:abstractNumId w:val="6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307"/>
    <w:rsid w:val="00005454"/>
    <w:rsid w:val="0000764F"/>
    <w:rsid w:val="0002196A"/>
    <w:rsid w:val="0002680F"/>
    <w:rsid w:val="00043A37"/>
    <w:rsid w:val="000557B7"/>
    <w:rsid w:val="000630AF"/>
    <w:rsid w:val="000860F8"/>
    <w:rsid w:val="000934D9"/>
    <w:rsid w:val="000979E4"/>
    <w:rsid w:val="000A4910"/>
    <w:rsid w:val="000C3606"/>
    <w:rsid w:val="00111DDE"/>
    <w:rsid w:val="00124765"/>
    <w:rsid w:val="00157866"/>
    <w:rsid w:val="00172943"/>
    <w:rsid w:val="00176725"/>
    <w:rsid w:val="00182261"/>
    <w:rsid w:val="00184C1D"/>
    <w:rsid w:val="00192CDF"/>
    <w:rsid w:val="001A23C1"/>
    <w:rsid w:val="001B36FE"/>
    <w:rsid w:val="001B487F"/>
    <w:rsid w:val="001C03B9"/>
    <w:rsid w:val="001C5065"/>
    <w:rsid w:val="001E69E1"/>
    <w:rsid w:val="0022590A"/>
    <w:rsid w:val="00226CB7"/>
    <w:rsid w:val="0025346C"/>
    <w:rsid w:val="00256E32"/>
    <w:rsid w:val="00276263"/>
    <w:rsid w:val="002B3D80"/>
    <w:rsid w:val="002D518F"/>
    <w:rsid w:val="002D7585"/>
    <w:rsid w:val="002E7FCE"/>
    <w:rsid w:val="002F2BD1"/>
    <w:rsid w:val="0030055C"/>
    <w:rsid w:val="00303C8B"/>
    <w:rsid w:val="0032089A"/>
    <w:rsid w:val="00353894"/>
    <w:rsid w:val="003615E2"/>
    <w:rsid w:val="0036346C"/>
    <w:rsid w:val="00364B4A"/>
    <w:rsid w:val="00373223"/>
    <w:rsid w:val="003818AB"/>
    <w:rsid w:val="00387989"/>
    <w:rsid w:val="0039648A"/>
    <w:rsid w:val="003A373A"/>
    <w:rsid w:val="003C2E5F"/>
    <w:rsid w:val="003C7D50"/>
    <w:rsid w:val="003D2D6B"/>
    <w:rsid w:val="003E387C"/>
    <w:rsid w:val="003F6ED2"/>
    <w:rsid w:val="00400783"/>
    <w:rsid w:val="00410E58"/>
    <w:rsid w:val="0042546D"/>
    <w:rsid w:val="004263AA"/>
    <w:rsid w:val="00435B75"/>
    <w:rsid w:val="00457DCB"/>
    <w:rsid w:val="00462A99"/>
    <w:rsid w:val="004757EC"/>
    <w:rsid w:val="0047771C"/>
    <w:rsid w:val="00487E35"/>
    <w:rsid w:val="00495B12"/>
    <w:rsid w:val="00497309"/>
    <w:rsid w:val="004A17AE"/>
    <w:rsid w:val="004B078F"/>
    <w:rsid w:val="004C4094"/>
    <w:rsid w:val="0051128D"/>
    <w:rsid w:val="00514410"/>
    <w:rsid w:val="00515517"/>
    <w:rsid w:val="005269D1"/>
    <w:rsid w:val="005412F5"/>
    <w:rsid w:val="00557B87"/>
    <w:rsid w:val="00565A01"/>
    <w:rsid w:val="00595307"/>
    <w:rsid w:val="005A0C8E"/>
    <w:rsid w:val="005B70C5"/>
    <w:rsid w:val="005C17AD"/>
    <w:rsid w:val="005C41E5"/>
    <w:rsid w:val="005F79CF"/>
    <w:rsid w:val="00622313"/>
    <w:rsid w:val="00677925"/>
    <w:rsid w:val="00687D79"/>
    <w:rsid w:val="006930C7"/>
    <w:rsid w:val="006A2869"/>
    <w:rsid w:val="006A49F6"/>
    <w:rsid w:val="006A4B6D"/>
    <w:rsid w:val="006B6717"/>
    <w:rsid w:val="006B77FD"/>
    <w:rsid w:val="006D50B5"/>
    <w:rsid w:val="006E72AC"/>
    <w:rsid w:val="006F4E67"/>
    <w:rsid w:val="00700307"/>
    <w:rsid w:val="00730CD2"/>
    <w:rsid w:val="00754DE9"/>
    <w:rsid w:val="007844A2"/>
    <w:rsid w:val="007A327F"/>
    <w:rsid w:val="007A3F8C"/>
    <w:rsid w:val="007A6FDC"/>
    <w:rsid w:val="007C2DD9"/>
    <w:rsid w:val="007D7B98"/>
    <w:rsid w:val="007E294B"/>
    <w:rsid w:val="007E3302"/>
    <w:rsid w:val="007F25DD"/>
    <w:rsid w:val="008006A2"/>
    <w:rsid w:val="008149FC"/>
    <w:rsid w:val="00825C73"/>
    <w:rsid w:val="008761BA"/>
    <w:rsid w:val="00895070"/>
    <w:rsid w:val="008A1AF4"/>
    <w:rsid w:val="008C3DBD"/>
    <w:rsid w:val="008E0CEA"/>
    <w:rsid w:val="008E5400"/>
    <w:rsid w:val="008F66D0"/>
    <w:rsid w:val="00903FF4"/>
    <w:rsid w:val="00906675"/>
    <w:rsid w:val="009125D5"/>
    <w:rsid w:val="00916771"/>
    <w:rsid w:val="009336DA"/>
    <w:rsid w:val="00934897"/>
    <w:rsid w:val="0094082F"/>
    <w:rsid w:val="00944B6F"/>
    <w:rsid w:val="00945C2E"/>
    <w:rsid w:val="00953282"/>
    <w:rsid w:val="0099635B"/>
    <w:rsid w:val="009C403C"/>
    <w:rsid w:val="009F05EC"/>
    <w:rsid w:val="00A05C23"/>
    <w:rsid w:val="00A16AF6"/>
    <w:rsid w:val="00A224E4"/>
    <w:rsid w:val="00A25F15"/>
    <w:rsid w:val="00A31489"/>
    <w:rsid w:val="00A36482"/>
    <w:rsid w:val="00A37344"/>
    <w:rsid w:val="00A51CEE"/>
    <w:rsid w:val="00A5309A"/>
    <w:rsid w:val="00A536C0"/>
    <w:rsid w:val="00A739F6"/>
    <w:rsid w:val="00A74504"/>
    <w:rsid w:val="00A9221B"/>
    <w:rsid w:val="00AD4A75"/>
    <w:rsid w:val="00B05F78"/>
    <w:rsid w:val="00B10842"/>
    <w:rsid w:val="00B12783"/>
    <w:rsid w:val="00B400A7"/>
    <w:rsid w:val="00B47CF9"/>
    <w:rsid w:val="00B52F0F"/>
    <w:rsid w:val="00B83B5E"/>
    <w:rsid w:val="00B93920"/>
    <w:rsid w:val="00BA646D"/>
    <w:rsid w:val="00BD4938"/>
    <w:rsid w:val="00BD5065"/>
    <w:rsid w:val="00C122CF"/>
    <w:rsid w:val="00C14DA5"/>
    <w:rsid w:val="00C2466E"/>
    <w:rsid w:val="00C31868"/>
    <w:rsid w:val="00C46F6B"/>
    <w:rsid w:val="00C53BF9"/>
    <w:rsid w:val="00C62E88"/>
    <w:rsid w:val="00C84324"/>
    <w:rsid w:val="00C85B12"/>
    <w:rsid w:val="00C87C20"/>
    <w:rsid w:val="00C94825"/>
    <w:rsid w:val="00CA1AD8"/>
    <w:rsid w:val="00CB52CD"/>
    <w:rsid w:val="00CC5DC6"/>
    <w:rsid w:val="00CE4935"/>
    <w:rsid w:val="00D05E3D"/>
    <w:rsid w:val="00D23F16"/>
    <w:rsid w:val="00D248F6"/>
    <w:rsid w:val="00D5776A"/>
    <w:rsid w:val="00D62A5F"/>
    <w:rsid w:val="00D910C2"/>
    <w:rsid w:val="00D95903"/>
    <w:rsid w:val="00DA7DBC"/>
    <w:rsid w:val="00DD27FA"/>
    <w:rsid w:val="00DE7224"/>
    <w:rsid w:val="00DF0A84"/>
    <w:rsid w:val="00DF1746"/>
    <w:rsid w:val="00E0194B"/>
    <w:rsid w:val="00E13CA9"/>
    <w:rsid w:val="00E218EE"/>
    <w:rsid w:val="00E34F2C"/>
    <w:rsid w:val="00E52D07"/>
    <w:rsid w:val="00E52DC5"/>
    <w:rsid w:val="00E54BD0"/>
    <w:rsid w:val="00E61E06"/>
    <w:rsid w:val="00E771F2"/>
    <w:rsid w:val="00E876FE"/>
    <w:rsid w:val="00EA62EE"/>
    <w:rsid w:val="00EB4B45"/>
    <w:rsid w:val="00EC6263"/>
    <w:rsid w:val="00ED0B82"/>
    <w:rsid w:val="00EE2E20"/>
    <w:rsid w:val="00EE73B9"/>
    <w:rsid w:val="00F369DF"/>
    <w:rsid w:val="00F4057E"/>
    <w:rsid w:val="00F4372D"/>
    <w:rsid w:val="00F44A6D"/>
    <w:rsid w:val="00F77401"/>
    <w:rsid w:val="00F827B1"/>
    <w:rsid w:val="00FD7EAA"/>
    <w:rsid w:val="00FF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EE9C7E"/>
  <w15:chartTrackingRefBased/>
  <w15:docId w15:val="{FA771DA0-3A9F-4866-A6C2-D8BEC764A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28D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51128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2546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1128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1128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1128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9">
    <w:name w:val="heading 9"/>
    <w:basedOn w:val="Normal"/>
    <w:next w:val="Normal"/>
    <w:link w:val="Ttulo9Char"/>
    <w:qFormat/>
    <w:rsid w:val="002D7585"/>
    <w:pPr>
      <w:keepNext/>
      <w:numPr>
        <w:numId w:val="5"/>
      </w:numPr>
      <w:outlineLvl w:val="8"/>
    </w:pPr>
    <w:rPr>
      <w:rFonts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910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nhideWhenUsed/>
    <w:rsid w:val="00D910C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910C2"/>
  </w:style>
  <w:style w:type="paragraph" w:styleId="Rodap">
    <w:name w:val="footer"/>
    <w:basedOn w:val="Normal"/>
    <w:link w:val="RodapChar"/>
    <w:uiPriority w:val="99"/>
    <w:unhideWhenUsed/>
    <w:rsid w:val="00D910C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910C2"/>
  </w:style>
  <w:style w:type="character" w:customStyle="1" w:styleId="Ttulo9Char">
    <w:name w:val="Título 9 Char"/>
    <w:basedOn w:val="Fontepargpadro"/>
    <w:link w:val="Ttulo9"/>
    <w:rsid w:val="002D7585"/>
    <w:rPr>
      <w:rFonts w:ascii="Arial" w:hAnsi="Arial" w:cs="Arial"/>
      <w:b/>
      <w:bCs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8E0CE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E0CE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E0CE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E0CE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E0CEA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E0CE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0CEA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1C03B9"/>
    <w:pPr>
      <w:ind w:left="708"/>
    </w:pPr>
    <w:rPr>
      <w:rFonts w:ascii="Times New Roman" w:hAnsi="Times New Roman"/>
    </w:rPr>
  </w:style>
  <w:style w:type="character" w:customStyle="1" w:styleId="highlight">
    <w:name w:val="highlight"/>
    <w:basedOn w:val="Fontepargpadro"/>
    <w:rsid w:val="001C03B9"/>
  </w:style>
  <w:style w:type="character" w:customStyle="1" w:styleId="Ttulo2Char">
    <w:name w:val="Título 2 Char"/>
    <w:basedOn w:val="Fontepargpadro"/>
    <w:link w:val="Ttulo2"/>
    <w:rsid w:val="0042546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CC5DC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C5DC6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5112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1128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1128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1128D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egenda">
    <w:name w:val="caption"/>
    <w:basedOn w:val="Normal"/>
    <w:next w:val="Normal"/>
    <w:qFormat/>
    <w:rsid w:val="0051128D"/>
    <w:pPr>
      <w:ind w:left="-142"/>
      <w:jc w:val="center"/>
    </w:pPr>
    <w:rPr>
      <w:rFonts w:cs="Arial"/>
      <w:b/>
      <w:sz w:val="18"/>
    </w:rPr>
  </w:style>
  <w:style w:type="paragraph" w:styleId="NormalWeb">
    <w:name w:val="Normal (Web)"/>
    <w:basedOn w:val="Normal"/>
    <w:uiPriority w:val="99"/>
    <w:semiHidden/>
    <w:unhideWhenUsed/>
    <w:rsid w:val="00622313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3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su.teodoro\Downloads\Ut_2019_02_13\2015_UNICENTRAL_MODELO_GRADE_COMPARATIVA_REFORMA_ESTATUT&#193;RIA_CLR_FV_VS_01_2019_02_12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AD3A6-81D8-4A55-91B2-53D096D19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2015_UNICENTRAL_MODELO_GRADE_COMPARATIVA_REFORMA_ESTATUTÁRIA_CLR_FV_VS_01_2019_02_12</Template>
  <TotalTime>13</TotalTime>
  <Pages>4</Pages>
  <Words>970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Jesu Teodoro - 2015</dc:creator>
  <cp:keywords/>
  <dc:description/>
  <cp:lastModifiedBy>Marcia Cristina Nunes Marques</cp:lastModifiedBy>
  <cp:revision>3</cp:revision>
  <cp:lastPrinted>2019-02-25T13:30:00Z</cp:lastPrinted>
  <dcterms:created xsi:type="dcterms:W3CDTF">2025-02-13T14:06:00Z</dcterms:created>
  <dcterms:modified xsi:type="dcterms:W3CDTF">2025-02-13T14:24:00Z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459b2e0-2ec4-47e6-afc1-6e3f8b684f6a_Enabled">
    <vt:lpwstr>true</vt:lpwstr>
  </property>
  <property fmtid="{D5CDD505-2E9C-101B-9397-08002B2CF9AE}" pid="3" name="MSIP_Label_6459b2e0-2ec4-47e6-afc1-6e3f8b684f6a_SetDate">
    <vt:lpwstr>2021-04-06T17:30:01Z</vt:lpwstr>
  </property>
  <property fmtid="{D5CDD505-2E9C-101B-9397-08002B2CF9AE}" pid="4" name="MSIP_Label_6459b2e0-2ec4-47e6-afc1-6e3f8b684f6a_Method">
    <vt:lpwstr>Privileged</vt:lpwstr>
  </property>
  <property fmtid="{D5CDD505-2E9C-101B-9397-08002B2CF9AE}" pid="5" name="MSIP_Label_6459b2e0-2ec4-47e6-afc1-6e3f8b684f6a_Name">
    <vt:lpwstr>6459b2e0-2ec4-47e6-afc1-6e3f8b684f6a</vt:lpwstr>
  </property>
  <property fmtid="{D5CDD505-2E9C-101B-9397-08002B2CF9AE}" pid="6" name="MSIP_Label_6459b2e0-2ec4-47e6-afc1-6e3f8b684f6a_SiteId">
    <vt:lpwstr>b417b620-2ae9-4a83-ab6c-7fbd828bda1d</vt:lpwstr>
  </property>
  <property fmtid="{D5CDD505-2E9C-101B-9397-08002B2CF9AE}" pid="7" name="MSIP_Label_6459b2e0-2ec4-47e6-afc1-6e3f8b684f6a_ActionId">
    <vt:lpwstr>4ce1e3ff-69e3-4c44-9cd6-e34fb2606eda</vt:lpwstr>
  </property>
  <property fmtid="{D5CDD505-2E9C-101B-9397-08002B2CF9AE}" pid="8" name="MSIP_Label_6459b2e0-2ec4-47e6-afc1-6e3f8b684f6a_ContentBits">
    <vt:lpwstr>0</vt:lpwstr>
  </property>
</Properties>
</file>