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93A02" w14:textId="77777777" w:rsidR="009E4EC8" w:rsidRPr="00455B06" w:rsidRDefault="009E4EC8" w:rsidP="009E4EC8">
      <w:pPr>
        <w:spacing w:line="240" w:lineRule="auto"/>
        <w:jc w:val="center"/>
        <w:rPr>
          <w:rFonts w:ascii="Times New Roman" w:hAnsi="Times New Roman"/>
          <w:b/>
        </w:rPr>
      </w:pPr>
      <w:bookmarkStart w:id="0" w:name="_Hlk3535143"/>
      <w:r w:rsidRPr="00455B06">
        <w:rPr>
          <w:rFonts w:ascii="Times New Roman" w:hAnsi="Times New Roman"/>
          <w:b/>
        </w:rPr>
        <w:t>ANEXO III</w:t>
      </w:r>
    </w:p>
    <w:p w14:paraId="66435DBA" w14:textId="77777777" w:rsidR="009E4EC8" w:rsidRPr="00455B06" w:rsidRDefault="009E4EC8" w:rsidP="009E4EC8">
      <w:pPr>
        <w:spacing w:line="259" w:lineRule="auto"/>
        <w:jc w:val="center"/>
        <w:rPr>
          <w:rFonts w:cs="Calibri"/>
          <w:b/>
        </w:rPr>
      </w:pPr>
      <w:r w:rsidRPr="00455B06">
        <w:rPr>
          <w:rFonts w:cs="Calibri"/>
          <w:b/>
          <w:u w:val="single" w:color="000000"/>
        </w:rPr>
        <w:t>DECLARAÇÕES DO CANDIDATO PARA ELEIÇÃO</w:t>
      </w:r>
    </w:p>
    <w:bookmarkEnd w:id="0"/>
    <w:p w14:paraId="416FA447" w14:textId="77777777" w:rsidR="009E4EC8" w:rsidRPr="00455B06" w:rsidRDefault="009E4EC8" w:rsidP="00D741C8">
      <w:pPr>
        <w:spacing w:line="259" w:lineRule="auto"/>
        <w:jc w:val="both"/>
      </w:pPr>
    </w:p>
    <w:p w14:paraId="72FE0D5C" w14:textId="4C6D2B74" w:rsidR="009E4EC8" w:rsidRPr="00455B06" w:rsidRDefault="009E4EC8" w:rsidP="00D741C8">
      <w:pPr>
        <w:spacing w:after="83" w:line="328" w:lineRule="auto"/>
        <w:ind w:left="-5" w:right="96"/>
        <w:jc w:val="both"/>
        <w:rPr>
          <w:rFonts w:cs="Calibri"/>
        </w:rPr>
      </w:pPr>
      <w:r w:rsidRPr="00455B06">
        <w:rPr>
          <w:rFonts w:cs="Calibri"/>
        </w:rPr>
        <w:t>O abaixo subscritor, candidato ao cargo de ______</w:t>
      </w:r>
      <w:r w:rsidR="00261EE3">
        <w:rPr>
          <w:rFonts w:cs="Calibri"/>
        </w:rPr>
        <w:t>______</w:t>
      </w:r>
      <w:r w:rsidRPr="00455B06">
        <w:rPr>
          <w:rFonts w:cs="Calibri"/>
        </w:rPr>
        <w:t>________________  na _____________</w:t>
      </w:r>
      <w:r w:rsidR="00261EE3">
        <w:rPr>
          <w:rFonts w:cs="Calibri"/>
        </w:rPr>
        <w:t>_________</w:t>
      </w:r>
      <w:r w:rsidRPr="00455B06">
        <w:rPr>
          <w:rFonts w:cs="Calibri"/>
        </w:rPr>
        <w:t xml:space="preserve">___ (denominação completa da Singular) declara que: </w:t>
      </w:r>
    </w:p>
    <w:p w14:paraId="17536CE6" w14:textId="77777777" w:rsidR="009E4EC8" w:rsidRPr="00455B06" w:rsidRDefault="009E4EC8" w:rsidP="00D741C8">
      <w:pPr>
        <w:spacing w:after="83" w:line="328" w:lineRule="auto"/>
        <w:ind w:left="-5" w:right="96"/>
        <w:jc w:val="both"/>
      </w:pPr>
      <w:r w:rsidRPr="00455B06">
        <w:rPr>
          <w:rFonts w:cs="Calibri"/>
        </w:rPr>
        <w:t xml:space="preserve"> 1. é associado da cooperativa a qual é candidato;  </w:t>
      </w:r>
    </w:p>
    <w:p w14:paraId="76856B60" w14:textId="77777777" w:rsidR="009E4EC8" w:rsidRPr="00455B06" w:rsidRDefault="009E4EC8" w:rsidP="00D741C8">
      <w:pPr>
        <w:numPr>
          <w:ilvl w:val="0"/>
          <w:numId w:val="17"/>
        </w:numPr>
        <w:spacing w:after="163" w:line="257" w:lineRule="auto"/>
        <w:ind w:hanging="331"/>
        <w:jc w:val="both"/>
      </w:pPr>
      <w:r w:rsidRPr="00455B06">
        <w:rPr>
          <w:rFonts w:cs="Calibri"/>
        </w:rPr>
        <w:t xml:space="preserve">tem reputação ilibada;  </w:t>
      </w:r>
    </w:p>
    <w:p w14:paraId="77752813" w14:textId="77777777" w:rsidR="009E4EC8" w:rsidRPr="00455B06" w:rsidRDefault="009E4EC8" w:rsidP="00D741C8">
      <w:pPr>
        <w:numPr>
          <w:ilvl w:val="0"/>
          <w:numId w:val="17"/>
        </w:numPr>
        <w:spacing w:after="163" w:line="257" w:lineRule="auto"/>
        <w:ind w:hanging="331"/>
        <w:jc w:val="both"/>
      </w:pPr>
      <w:r w:rsidRPr="00455B06">
        <w:rPr>
          <w:rFonts w:cs="Calibri"/>
        </w:rPr>
        <w:t xml:space="preserve">é residente no País;  </w:t>
      </w:r>
    </w:p>
    <w:p w14:paraId="648F57D0" w14:textId="77777777" w:rsidR="009E4EC8" w:rsidRPr="00455B06" w:rsidRDefault="009E4EC8" w:rsidP="00D741C8">
      <w:pPr>
        <w:numPr>
          <w:ilvl w:val="0"/>
          <w:numId w:val="17"/>
        </w:numPr>
        <w:spacing w:after="163" w:line="257" w:lineRule="auto"/>
        <w:ind w:hanging="331"/>
        <w:jc w:val="both"/>
      </w:pPr>
      <w:r w:rsidRPr="00455B06">
        <w:rPr>
          <w:rFonts w:cs="Calibri"/>
        </w:rPr>
        <w:t xml:space="preserve">não está impedido por lei especial, nem foi condenado por crime falimentar, de sonegação fiscal, de prevaricação, de corrupção ativa ou passiva, de concussão, de peculato, contra a economia popular, a fé pública, a propriedade ou o Sistema Financeiro Nacional, ou foi condenado à pena criminal que vede, ainda que, temporariamente, o acesso a cargos públicos;  </w:t>
      </w:r>
    </w:p>
    <w:p w14:paraId="6A28AA97" w14:textId="77777777" w:rsidR="009E4EC8" w:rsidRPr="00455B06" w:rsidRDefault="009E4EC8" w:rsidP="00D741C8">
      <w:pPr>
        <w:numPr>
          <w:ilvl w:val="0"/>
          <w:numId w:val="17"/>
        </w:numPr>
        <w:spacing w:after="163" w:line="257" w:lineRule="auto"/>
        <w:ind w:hanging="331"/>
        <w:jc w:val="both"/>
      </w:pPr>
      <w:r w:rsidRPr="00455B06">
        <w:rPr>
          <w:rFonts w:cs="Calibri"/>
        </w:rPr>
        <w:t xml:space="preserve">não está declarado inabilitado ou suspenso para o exercício de cargos de conselheiro de administração, de diretor ou de sócio-gerente em cooperativas de crédito ou em outras instituições sujeitas à autorização, ao controle e à fiscalização de órgãos e de entidades da administração pública direta e indireta, incluídas as entidades de previdência complementar, as sociedades seguradoras, as sociedades de capitalização e as companhias abertas;  </w:t>
      </w:r>
    </w:p>
    <w:p w14:paraId="35254F81" w14:textId="77777777" w:rsidR="009E4EC8" w:rsidRPr="00455B06" w:rsidRDefault="009E4EC8" w:rsidP="00D741C8">
      <w:pPr>
        <w:numPr>
          <w:ilvl w:val="0"/>
          <w:numId w:val="17"/>
        </w:numPr>
        <w:spacing w:after="163" w:line="257" w:lineRule="auto"/>
        <w:ind w:hanging="331"/>
        <w:jc w:val="both"/>
      </w:pPr>
      <w:r w:rsidRPr="00455B06">
        <w:rPr>
          <w:rFonts w:cs="Calibri"/>
        </w:rPr>
        <w:t xml:space="preserve">não responde, nem qualquer empresa da qual seja controlador ou administrador, por pendências relativas a protesto de títulos, a cobranças judiciais, a emissão de cheques sem fundos, a inadimplemento de obrigações e a outras ocorrências ou circunstâncias análogas;  </w:t>
      </w:r>
    </w:p>
    <w:p w14:paraId="7367C9DF" w14:textId="77777777" w:rsidR="009E4EC8" w:rsidRPr="00455B06" w:rsidRDefault="009E4EC8" w:rsidP="00D741C8">
      <w:pPr>
        <w:numPr>
          <w:ilvl w:val="0"/>
          <w:numId w:val="17"/>
        </w:numPr>
        <w:spacing w:after="163" w:line="257" w:lineRule="auto"/>
        <w:ind w:hanging="331"/>
        <w:jc w:val="both"/>
      </w:pPr>
      <w:r w:rsidRPr="00455B06">
        <w:rPr>
          <w:rFonts w:cs="Calibri"/>
        </w:rPr>
        <w:t xml:space="preserve">não está declarado falido ou insolvente, nem participou da administração ou controlou firma ou sociedade concordatária ou insolvente;  </w:t>
      </w:r>
    </w:p>
    <w:p w14:paraId="6FB8712F" w14:textId="77777777" w:rsidR="009E4EC8" w:rsidRPr="0070455B" w:rsidRDefault="009E4EC8" w:rsidP="0070455B">
      <w:pPr>
        <w:numPr>
          <w:ilvl w:val="0"/>
          <w:numId w:val="17"/>
        </w:numPr>
        <w:spacing w:after="163" w:line="257" w:lineRule="auto"/>
        <w:ind w:hanging="331"/>
        <w:jc w:val="both"/>
        <w:rPr>
          <w:rFonts w:cs="Calibri"/>
        </w:rPr>
      </w:pPr>
      <w:r w:rsidRPr="00455B06">
        <w:rPr>
          <w:rFonts w:cs="Calibri"/>
        </w:rPr>
        <w:t xml:space="preserve">não apresenta qualquer irregularidade no setor público (Cadin);  </w:t>
      </w:r>
    </w:p>
    <w:p w14:paraId="11DB1DF9" w14:textId="77777777" w:rsidR="009E4EC8" w:rsidRPr="0070455B" w:rsidRDefault="009E4EC8" w:rsidP="0070455B">
      <w:pPr>
        <w:numPr>
          <w:ilvl w:val="0"/>
          <w:numId w:val="17"/>
        </w:numPr>
        <w:spacing w:after="163" w:line="257" w:lineRule="auto"/>
        <w:ind w:hanging="331"/>
        <w:jc w:val="both"/>
        <w:rPr>
          <w:rFonts w:cs="Calibri"/>
        </w:rPr>
      </w:pPr>
      <w:r w:rsidRPr="00455B06">
        <w:rPr>
          <w:rFonts w:cs="Calibri"/>
        </w:rPr>
        <w:t xml:space="preserve">preenche o(s) seguinte(s) critério(s) de capacitação:  </w:t>
      </w:r>
    </w:p>
    <w:p w14:paraId="1E19A3B7" w14:textId="77777777" w:rsidR="009E4EC8" w:rsidRPr="0070455B" w:rsidRDefault="009E4EC8" w:rsidP="0070455B">
      <w:pPr>
        <w:spacing w:after="163" w:line="257" w:lineRule="auto"/>
        <w:ind w:left="331"/>
        <w:jc w:val="both"/>
        <w:rPr>
          <w:rFonts w:cs="Calibri"/>
        </w:rPr>
      </w:pPr>
      <w:r w:rsidRPr="00455B06">
        <w:rPr>
          <w:rFonts w:cs="Calibri"/>
        </w:rPr>
        <w:t xml:space="preserve">( ) formação acadêmica de nível superior;  </w:t>
      </w:r>
    </w:p>
    <w:p w14:paraId="58AA572E" w14:textId="77777777" w:rsidR="009E4EC8" w:rsidRPr="0070455B" w:rsidRDefault="009E4EC8" w:rsidP="0070455B">
      <w:pPr>
        <w:spacing w:after="163" w:line="257" w:lineRule="auto"/>
        <w:ind w:left="331"/>
        <w:jc w:val="both"/>
        <w:rPr>
          <w:rFonts w:cs="Calibri"/>
        </w:rPr>
      </w:pPr>
      <w:r w:rsidRPr="00455B06">
        <w:rPr>
          <w:rFonts w:cs="Calibri"/>
        </w:rPr>
        <w:t xml:space="preserve">( ) formação técnica de nível médio;  </w:t>
      </w:r>
    </w:p>
    <w:p w14:paraId="19DF664A" w14:textId="77777777" w:rsidR="009E4EC8" w:rsidRPr="0070455B" w:rsidRDefault="009E4EC8" w:rsidP="0070455B">
      <w:pPr>
        <w:spacing w:after="163" w:line="257" w:lineRule="auto"/>
        <w:ind w:left="331"/>
        <w:jc w:val="both"/>
        <w:rPr>
          <w:rFonts w:cs="Calibri"/>
        </w:rPr>
      </w:pPr>
      <w:r w:rsidRPr="00455B06">
        <w:rPr>
          <w:rFonts w:cs="Calibri"/>
        </w:rPr>
        <w:t xml:space="preserve">( ) formação técnica de acordo com cursos que, porventura, sejam  ministrados;  </w:t>
      </w:r>
    </w:p>
    <w:p w14:paraId="64CE7D8E" w14:textId="3B3E8AA9" w:rsidR="00261EE3" w:rsidRDefault="009E4EC8" w:rsidP="0070455B">
      <w:pPr>
        <w:spacing w:after="163" w:line="257" w:lineRule="auto"/>
        <w:ind w:left="331"/>
        <w:jc w:val="both"/>
        <w:rPr>
          <w:rFonts w:cs="Calibri"/>
        </w:rPr>
      </w:pPr>
      <w:r w:rsidRPr="00455B06">
        <w:rPr>
          <w:rFonts w:cs="Calibri"/>
        </w:rPr>
        <w:t xml:space="preserve">( ) experiência comprovada na gestão de </w:t>
      </w:r>
      <w:r w:rsidR="00261EE3">
        <w:rPr>
          <w:rFonts w:cs="Calibri"/>
        </w:rPr>
        <w:t>co</w:t>
      </w:r>
      <w:r w:rsidRPr="00455B06">
        <w:rPr>
          <w:rFonts w:cs="Calibri"/>
        </w:rPr>
        <w:t xml:space="preserve">operativas de crédito;  </w:t>
      </w:r>
    </w:p>
    <w:p w14:paraId="574446FE" w14:textId="1E5E0F47" w:rsidR="009E4EC8" w:rsidRPr="0070455B" w:rsidRDefault="009E4EC8" w:rsidP="0070455B">
      <w:pPr>
        <w:spacing w:after="163" w:line="257" w:lineRule="auto"/>
        <w:ind w:left="331"/>
        <w:jc w:val="both"/>
        <w:rPr>
          <w:rFonts w:cs="Calibri"/>
        </w:rPr>
      </w:pPr>
      <w:r w:rsidRPr="00455B06">
        <w:rPr>
          <w:rFonts w:cs="Calibri"/>
        </w:rPr>
        <w:t xml:space="preserve">( ) experiência comprovada em gestão ou realização de trabalhos em instituições financeiras.  </w:t>
      </w:r>
    </w:p>
    <w:p w14:paraId="41A42848" w14:textId="77777777" w:rsidR="00261EE3" w:rsidRPr="0070455B" w:rsidRDefault="009E4EC8" w:rsidP="00261EE3">
      <w:pPr>
        <w:numPr>
          <w:ilvl w:val="0"/>
          <w:numId w:val="17"/>
        </w:numPr>
        <w:spacing w:line="402" w:lineRule="auto"/>
        <w:ind w:hanging="331"/>
        <w:rPr>
          <w:rFonts w:cs="Calibri"/>
        </w:rPr>
      </w:pPr>
      <w:r w:rsidRPr="00AE3247">
        <w:rPr>
          <w:rFonts w:cs="Calibri"/>
        </w:rPr>
        <w:t xml:space="preserve">compromete-se a participar de eventuais cursos/treinamentos que sejam ministrados pelas entidades do Sicoob;  </w:t>
      </w:r>
    </w:p>
    <w:p w14:paraId="33A32A8B" w14:textId="197CCD58" w:rsidR="009E4EC8" w:rsidRPr="0070455B" w:rsidRDefault="009E4EC8" w:rsidP="00261EE3">
      <w:pPr>
        <w:numPr>
          <w:ilvl w:val="0"/>
          <w:numId w:val="17"/>
        </w:numPr>
        <w:spacing w:line="402" w:lineRule="auto"/>
        <w:ind w:hanging="331"/>
        <w:rPr>
          <w:rFonts w:cs="Calibri"/>
        </w:rPr>
      </w:pPr>
      <w:r w:rsidRPr="00261EE3">
        <w:rPr>
          <w:rFonts w:cs="Calibri"/>
        </w:rPr>
        <w:lastRenderedPageBreak/>
        <w:t xml:space="preserve">atende todos os requisitos legais, estatutários e regulamentares para concorrer  ao cargo eletivo ao qual é candidato;  </w:t>
      </w:r>
    </w:p>
    <w:p w14:paraId="63DE656F" w14:textId="6D65B7F4" w:rsidR="00D741C8" w:rsidRPr="00455B06" w:rsidRDefault="00D741C8" w:rsidP="00261EE3">
      <w:pPr>
        <w:numPr>
          <w:ilvl w:val="0"/>
          <w:numId w:val="17"/>
        </w:numPr>
        <w:spacing w:line="402" w:lineRule="auto"/>
        <w:ind w:hanging="331"/>
      </w:pPr>
      <w:r>
        <w:rPr>
          <w:rFonts w:cs="Calibri"/>
        </w:rPr>
        <w:t xml:space="preserve">autoriza que esta cooperativa realize a </w:t>
      </w:r>
      <w:r w:rsidR="000633C6">
        <w:rPr>
          <w:rFonts w:cs="Calibri"/>
        </w:rPr>
        <w:t>consult</w:t>
      </w:r>
      <w:r>
        <w:rPr>
          <w:rFonts w:cs="Calibri"/>
        </w:rPr>
        <w:t>a de seu CPF nos órgãos restritivos de crédito;</w:t>
      </w:r>
    </w:p>
    <w:p w14:paraId="15A3D6B6" w14:textId="77777777" w:rsidR="009E4EC8" w:rsidRPr="00455B06" w:rsidRDefault="009E4EC8" w:rsidP="009E4EC8">
      <w:pPr>
        <w:numPr>
          <w:ilvl w:val="0"/>
          <w:numId w:val="17"/>
        </w:numPr>
        <w:spacing w:line="401" w:lineRule="auto"/>
        <w:ind w:hanging="331"/>
      </w:pPr>
      <w:r w:rsidRPr="00455B06">
        <w:rPr>
          <w:rFonts w:cs="Calibri"/>
        </w:rPr>
        <w:t xml:space="preserve">assume integral responsabilidade pela fidelidade das declarações ora prestadas, ficando, desde já, a Cooperativa autorizada, dentro dos limites legais, a fazer uso das informações.  </w:t>
      </w:r>
    </w:p>
    <w:p w14:paraId="4970D125" w14:textId="77777777" w:rsidR="009E4EC8" w:rsidRPr="00455B06" w:rsidRDefault="009E4EC8" w:rsidP="009E4EC8">
      <w:pPr>
        <w:spacing w:after="160" w:line="259" w:lineRule="auto"/>
      </w:pPr>
      <w:r w:rsidRPr="00455B06">
        <w:rPr>
          <w:rFonts w:cs="Calibri"/>
        </w:rPr>
        <w:t xml:space="preserve">  </w:t>
      </w:r>
    </w:p>
    <w:p w14:paraId="081447CB" w14:textId="77777777" w:rsidR="009E4EC8" w:rsidRPr="00455B06" w:rsidRDefault="009E4EC8" w:rsidP="009E4EC8">
      <w:pPr>
        <w:spacing w:after="158" w:line="259" w:lineRule="auto"/>
      </w:pPr>
      <w:r w:rsidRPr="00455B06">
        <w:rPr>
          <w:rFonts w:cs="Calibri"/>
        </w:rPr>
        <w:t xml:space="preserve"> </w:t>
      </w:r>
    </w:p>
    <w:p w14:paraId="0D12F7F0" w14:textId="77777777" w:rsidR="009E4EC8" w:rsidRPr="00455B06" w:rsidRDefault="009E4EC8" w:rsidP="009E4EC8">
      <w:pPr>
        <w:spacing w:after="163" w:line="257" w:lineRule="auto"/>
        <w:ind w:left="-5"/>
      </w:pPr>
      <w:r w:rsidRPr="00455B06">
        <w:rPr>
          <w:rFonts w:cs="Calibri"/>
        </w:rPr>
        <w:t xml:space="preserve">Belém, ____ de _______________de ____________ </w:t>
      </w:r>
    </w:p>
    <w:p w14:paraId="2BBE66B7" w14:textId="77777777" w:rsidR="009E4EC8" w:rsidRPr="00455B06" w:rsidRDefault="009E4EC8" w:rsidP="009E4EC8">
      <w:pPr>
        <w:spacing w:after="158" w:line="259" w:lineRule="auto"/>
      </w:pPr>
      <w:r w:rsidRPr="00455B06">
        <w:rPr>
          <w:rFonts w:cs="Calibri"/>
        </w:rPr>
        <w:t xml:space="preserve"> </w:t>
      </w:r>
    </w:p>
    <w:p w14:paraId="42773A9F" w14:textId="77777777" w:rsidR="009E4EC8" w:rsidRPr="00455B06" w:rsidRDefault="009E4EC8" w:rsidP="009E4EC8">
      <w:pPr>
        <w:spacing w:after="163" w:line="257" w:lineRule="auto"/>
        <w:ind w:left="-5"/>
      </w:pPr>
      <w:r w:rsidRPr="00455B06">
        <w:rPr>
          <w:rFonts w:cs="Calibri"/>
        </w:rPr>
        <w:t xml:space="preserve">_____________________________________  </w:t>
      </w:r>
    </w:p>
    <w:p w14:paraId="7310ABD1" w14:textId="49E6AD08" w:rsidR="00032092" w:rsidRDefault="009E4EC8" w:rsidP="009E4EC8">
      <w:pPr>
        <w:spacing w:after="163" w:line="257" w:lineRule="auto"/>
        <w:ind w:left="-5"/>
        <w:rPr>
          <w:rFonts w:cs="Calibri"/>
        </w:rPr>
      </w:pPr>
      <w:r w:rsidRPr="00455B06">
        <w:rPr>
          <w:rFonts w:cs="Calibri"/>
        </w:rPr>
        <w:t xml:space="preserve"> (colocar o nome, CPF e assinatura do candidato)  </w:t>
      </w:r>
      <w:r w:rsidR="00032092">
        <w:rPr>
          <w:rFonts w:cs="Calibri"/>
        </w:rPr>
        <w:br/>
      </w:r>
      <w:r w:rsidR="00032092">
        <w:rPr>
          <w:rFonts w:cs="Calibri"/>
        </w:rPr>
        <w:br/>
      </w:r>
    </w:p>
    <w:p w14:paraId="3188ED17" w14:textId="231BB117" w:rsidR="00032092" w:rsidRDefault="00032092">
      <w:pPr>
        <w:spacing w:line="240" w:lineRule="auto"/>
        <w:rPr>
          <w:rFonts w:cs="Calibri"/>
        </w:rPr>
      </w:pPr>
    </w:p>
    <w:sectPr w:rsidR="00032092" w:rsidSect="00D741C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04EE3" w14:textId="77777777" w:rsidR="003F06C7" w:rsidRDefault="003F06C7" w:rsidP="00626A28">
      <w:pPr>
        <w:spacing w:line="240" w:lineRule="auto"/>
      </w:pPr>
      <w:r>
        <w:separator/>
      </w:r>
    </w:p>
  </w:endnote>
  <w:endnote w:type="continuationSeparator" w:id="0">
    <w:p w14:paraId="3AFEDA1C" w14:textId="77777777" w:rsidR="003F06C7" w:rsidRDefault="003F06C7" w:rsidP="00626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9C92" w14:textId="77777777" w:rsidR="00A10680" w:rsidRPr="00072201" w:rsidRDefault="00A10680" w:rsidP="00C16523">
    <w:pPr>
      <w:pStyle w:val="Cabealho"/>
      <w:tabs>
        <w:tab w:val="clear" w:pos="4252"/>
        <w:tab w:val="clear" w:pos="8504"/>
        <w:tab w:val="center" w:pos="-1418"/>
        <w:tab w:val="right" w:pos="9923"/>
      </w:tabs>
      <w:jc w:val="center"/>
      <w:rPr>
        <w:b/>
        <w:color w:val="004650"/>
        <w:sz w:val="16"/>
        <w:szCs w:val="16"/>
      </w:rPr>
    </w:pPr>
    <w:r w:rsidRPr="00072201">
      <w:rPr>
        <w:b/>
        <w:color w:val="004650"/>
        <w:sz w:val="16"/>
        <w:szCs w:val="16"/>
      </w:rPr>
      <w:t xml:space="preserve">Página </w:t>
    </w:r>
    <w:r w:rsidRPr="00072201">
      <w:rPr>
        <w:b/>
        <w:color w:val="004650"/>
        <w:sz w:val="16"/>
        <w:szCs w:val="16"/>
      </w:rPr>
      <w:fldChar w:fldCharType="begin"/>
    </w:r>
    <w:r w:rsidRPr="00072201">
      <w:rPr>
        <w:b/>
        <w:color w:val="004650"/>
        <w:sz w:val="16"/>
        <w:szCs w:val="16"/>
      </w:rPr>
      <w:instrText>PAGE</w:instrText>
    </w:r>
    <w:r w:rsidRPr="00072201">
      <w:rPr>
        <w:b/>
        <w:color w:val="004650"/>
        <w:sz w:val="16"/>
        <w:szCs w:val="16"/>
      </w:rPr>
      <w:fldChar w:fldCharType="separate"/>
    </w:r>
    <w:r>
      <w:rPr>
        <w:b/>
        <w:noProof/>
        <w:color w:val="004650"/>
        <w:sz w:val="16"/>
        <w:szCs w:val="16"/>
      </w:rPr>
      <w:t>1</w:t>
    </w:r>
    <w:r w:rsidRPr="00072201">
      <w:rPr>
        <w:b/>
        <w:color w:val="004650"/>
        <w:sz w:val="16"/>
        <w:szCs w:val="16"/>
      </w:rPr>
      <w:fldChar w:fldCharType="end"/>
    </w:r>
    <w:r w:rsidRPr="00072201">
      <w:rPr>
        <w:b/>
        <w:color w:val="004650"/>
        <w:sz w:val="16"/>
        <w:szCs w:val="16"/>
      </w:rPr>
      <w:t xml:space="preserve"> de </w:t>
    </w:r>
    <w:r w:rsidRPr="00072201">
      <w:rPr>
        <w:b/>
        <w:color w:val="004650"/>
        <w:sz w:val="16"/>
        <w:szCs w:val="16"/>
      </w:rPr>
      <w:fldChar w:fldCharType="begin"/>
    </w:r>
    <w:r w:rsidRPr="00072201">
      <w:rPr>
        <w:b/>
        <w:color w:val="004650"/>
        <w:sz w:val="16"/>
        <w:szCs w:val="16"/>
      </w:rPr>
      <w:instrText>NUMPAGES</w:instrText>
    </w:r>
    <w:r w:rsidRPr="00072201">
      <w:rPr>
        <w:b/>
        <w:color w:val="004650"/>
        <w:sz w:val="16"/>
        <w:szCs w:val="16"/>
      </w:rPr>
      <w:fldChar w:fldCharType="separate"/>
    </w:r>
    <w:r>
      <w:rPr>
        <w:b/>
        <w:noProof/>
        <w:color w:val="004650"/>
        <w:sz w:val="16"/>
        <w:szCs w:val="16"/>
      </w:rPr>
      <w:t>1</w:t>
    </w:r>
    <w:r w:rsidRPr="00072201">
      <w:rPr>
        <w:b/>
        <w:color w:val="004650"/>
        <w:sz w:val="16"/>
        <w:szCs w:val="16"/>
      </w:rPr>
      <w:fldChar w:fldCharType="end"/>
    </w:r>
  </w:p>
  <w:p w14:paraId="58F55BDD" w14:textId="77777777" w:rsidR="00A10680" w:rsidRPr="006C58C2" w:rsidRDefault="00A10680" w:rsidP="00C16523">
    <w:pPr>
      <w:pStyle w:val="Corpodetexto2"/>
      <w:spacing w:after="0" w:line="240" w:lineRule="auto"/>
      <w:ind w:left="-709" w:right="-568"/>
      <w:jc w:val="center"/>
      <w:rPr>
        <w:rFonts w:ascii="Times New Roman" w:hAnsi="Times New Roman"/>
        <w:b/>
        <w:noProof/>
        <w:color w:val="004650"/>
        <w:sz w:val="16"/>
        <w:szCs w:val="16"/>
        <w:lang w:eastAsia="pt-BR"/>
      </w:rPr>
    </w:pPr>
  </w:p>
  <w:p w14:paraId="57D20A6B" w14:textId="77777777" w:rsidR="00A10680" w:rsidRPr="006C58C2" w:rsidRDefault="00A10680" w:rsidP="00C16523">
    <w:pPr>
      <w:pStyle w:val="Corpodetexto2"/>
      <w:spacing w:after="0" w:line="240" w:lineRule="auto"/>
      <w:ind w:left="-709" w:right="-568"/>
      <w:jc w:val="center"/>
      <w:rPr>
        <w:rFonts w:ascii="Times New Roman" w:hAnsi="Times New Roman"/>
        <w:b/>
        <w:color w:val="004650"/>
        <w:sz w:val="16"/>
        <w:szCs w:val="16"/>
      </w:rPr>
    </w:pPr>
    <w:r>
      <w:rPr>
        <w:b/>
        <w:color w:val="004650"/>
        <w:sz w:val="16"/>
        <w:szCs w:val="16"/>
      </w:rPr>
      <w:t>SICOOB UNIDAS</w:t>
    </w:r>
    <w:r w:rsidRPr="006C58C2">
      <w:rPr>
        <w:b/>
        <w:color w:val="004650"/>
        <w:sz w:val="16"/>
        <w:szCs w:val="16"/>
      </w:rPr>
      <w:t xml:space="preserve"> – </w:t>
    </w:r>
    <w:r>
      <w:rPr>
        <w:rFonts w:ascii="Times New Roman" w:hAnsi="Times New Roman"/>
        <w:b/>
        <w:color w:val="004650"/>
        <w:sz w:val="16"/>
        <w:szCs w:val="16"/>
      </w:rPr>
      <w:t>Av. Almirante Barroso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, n° </w:t>
    </w:r>
    <w:r>
      <w:rPr>
        <w:rFonts w:ascii="Times New Roman" w:hAnsi="Times New Roman"/>
        <w:b/>
        <w:color w:val="004650"/>
        <w:sz w:val="16"/>
        <w:szCs w:val="16"/>
      </w:rPr>
      <w:t>2926, Souza – CEP: 66613-710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 – Belém – PA</w:t>
    </w:r>
  </w:p>
  <w:p w14:paraId="2FE6A29C" w14:textId="77777777" w:rsidR="00A10680" w:rsidRPr="006C58C2" w:rsidRDefault="00A10680" w:rsidP="00C16523">
    <w:pPr>
      <w:pStyle w:val="Corpodetexto2"/>
      <w:spacing w:after="0" w:line="240" w:lineRule="auto"/>
      <w:jc w:val="center"/>
      <w:rPr>
        <w:rFonts w:ascii="Times New Roman" w:hAnsi="Times New Roman"/>
        <w:b/>
        <w:color w:val="004650"/>
        <w:sz w:val="6"/>
        <w:szCs w:val="16"/>
      </w:rPr>
    </w:pPr>
    <w:r w:rsidRPr="006C58C2">
      <w:rPr>
        <w:rFonts w:ascii="Times New Roman" w:hAnsi="Times New Roman"/>
        <w:b/>
        <w:color w:val="004650"/>
        <w:sz w:val="6"/>
        <w:szCs w:val="1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14:paraId="3DF8F830" w14:textId="510E93D4" w:rsidR="00A10680" w:rsidRPr="006C58C2" w:rsidRDefault="00A10680" w:rsidP="00C16523">
    <w:pPr>
      <w:pStyle w:val="Corpodetexto2"/>
      <w:spacing w:before="80" w:after="0" w:line="240" w:lineRule="auto"/>
      <w:jc w:val="center"/>
      <w:rPr>
        <w:rFonts w:ascii="Times New Roman" w:hAnsi="Times New Roman"/>
        <w:b/>
        <w:color w:val="004650"/>
        <w:sz w:val="16"/>
        <w:szCs w:val="16"/>
      </w:rPr>
    </w:pPr>
    <w:r>
      <w:rPr>
        <w:rFonts w:ascii="Times New Roman" w:hAnsi="Times New Roman"/>
        <w:b/>
        <w:color w:val="004650"/>
        <w:sz w:val="16"/>
        <w:szCs w:val="16"/>
      </w:rPr>
      <w:t>Fone: (91) 3258-9300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 –</w:t>
    </w:r>
    <w:r>
      <w:rPr>
        <w:rFonts w:ascii="Times New Roman" w:hAnsi="Times New Roman"/>
        <w:b/>
        <w:color w:val="004650"/>
        <w:sz w:val="16"/>
        <w:szCs w:val="16"/>
      </w:rPr>
      <w:t xml:space="preserve"> </w:t>
    </w:r>
    <w:hyperlink r:id="rId1" w:history="1">
      <w:r w:rsidR="00F9157B" w:rsidRPr="00163226">
        <w:rPr>
          <w:rStyle w:val="Hiperligao"/>
          <w:rFonts w:ascii="Times New Roman" w:hAnsi="Times New Roman"/>
          <w:b/>
          <w:sz w:val="16"/>
          <w:szCs w:val="16"/>
        </w:rPr>
        <w:t>unidas.4197@sicoob.com.br</w:t>
      </w:r>
    </w:hyperlink>
  </w:p>
  <w:p w14:paraId="13562826" w14:textId="553A7D69" w:rsidR="00A10680" w:rsidRPr="00EE7D35" w:rsidRDefault="00A10680" w:rsidP="00C16523">
    <w:pPr>
      <w:pStyle w:val="Corpodetexto2"/>
      <w:spacing w:after="0" w:line="240" w:lineRule="auto"/>
      <w:jc w:val="center"/>
      <w:rPr>
        <w:rFonts w:ascii="Times New Roman" w:hAnsi="Times New Roman"/>
        <w:b/>
        <w:color w:val="006C3F"/>
        <w:sz w:val="4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265F292" wp14:editId="6C1DFB31">
          <wp:simplePos x="0" y="0"/>
          <wp:positionH relativeFrom="column">
            <wp:posOffset>-560705</wp:posOffset>
          </wp:positionH>
          <wp:positionV relativeFrom="paragraph">
            <wp:posOffset>143510</wp:posOffset>
          </wp:positionV>
          <wp:extent cx="6881495" cy="170180"/>
          <wp:effectExtent l="0" t="0" r="0" b="0"/>
          <wp:wrapTopAndBottom/>
          <wp:docPr id="12" name="Imagem 3" descr="SICOOB B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SICOOB B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495" cy="17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F3D6" w14:textId="77777777" w:rsidR="003F06C7" w:rsidRDefault="003F06C7" w:rsidP="00626A28">
      <w:pPr>
        <w:spacing w:line="240" w:lineRule="auto"/>
      </w:pPr>
      <w:r>
        <w:separator/>
      </w:r>
    </w:p>
  </w:footnote>
  <w:footnote w:type="continuationSeparator" w:id="0">
    <w:p w14:paraId="372DD993" w14:textId="77777777" w:rsidR="003F06C7" w:rsidRDefault="003F06C7" w:rsidP="00626A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8B5B6" w14:textId="77777777" w:rsidR="00A10680" w:rsidRDefault="00DE6AE5">
    <w:pPr>
      <w:pStyle w:val="Cabealho"/>
    </w:pPr>
    <w:r>
      <w:rPr>
        <w:noProof/>
        <w:lang w:eastAsia="pt-BR"/>
      </w:rPr>
      <w:pict w14:anchorId="45C89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45558" o:spid="_x0000_s1035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PAPEL TIMBRADO CENTRAL"/>
          <w10:wrap anchorx="margin" anchory="margin"/>
        </v:shape>
      </w:pict>
    </w:r>
    <w:r>
      <w:rPr>
        <w:noProof/>
        <w:lang w:eastAsia="pt-BR"/>
      </w:rPr>
      <w:pict w14:anchorId="3AA694B3">
        <v:shape id="WordPictureWatermark700671877" o:spid="_x0000_s1032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2" o:title="PAPEL TIMBRADO CENTRAL"/>
          <w10:wrap anchorx="margin" anchory="margin"/>
        </v:shape>
      </w:pict>
    </w:r>
    <w:r>
      <w:rPr>
        <w:noProof/>
        <w:lang w:eastAsia="pt-BR"/>
      </w:rPr>
      <w:pict w14:anchorId="23A371D8">
        <v:shape id="WordPictureWatermark695910243" o:spid="_x0000_s1029" type="#_x0000_t75" style="position:absolute;margin-left:0;margin-top:0;width:467.2pt;height:660.85pt;z-index:-251660288;mso-position-horizontal:center;mso-position-horizontal-relative:margin;mso-position-vertical:center;mso-position-vertical-relative:margin" o:allowincell="f">
          <v:imagedata r:id="rId3" o:title="PAPEL TIMBRADO CENTRAL"/>
          <w10:wrap anchorx="margin" anchory="margin"/>
        </v:shape>
      </w:pict>
    </w:r>
    <w:r>
      <w:rPr>
        <w:noProof/>
        <w:lang w:eastAsia="pt-BR"/>
      </w:rPr>
      <w:pict w14:anchorId="505324A3">
        <v:shape id="WordPictureWatermark65311613" o:spid="_x0000_s1026" type="#_x0000_t75" style="position:absolute;margin-left:0;margin-top:0;width:424.95pt;height:601.1pt;z-index:-251662336;mso-position-horizontal:center;mso-position-horizontal-relative:margin;mso-position-vertical:center;mso-position-vertical-relative:margin" o:allowincell="f">
          <v:imagedata r:id="rId4" o:title="papel timbrado - sicoob central amazo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5EED3" w14:textId="16DD1047" w:rsidR="00A10680" w:rsidRDefault="00A10680" w:rsidP="00D83567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B171C2" wp14:editId="6CEE8E7C">
          <wp:simplePos x="0" y="0"/>
          <wp:positionH relativeFrom="column">
            <wp:posOffset>2235835</wp:posOffset>
          </wp:positionH>
          <wp:positionV relativeFrom="paragraph">
            <wp:posOffset>-152400</wp:posOffset>
          </wp:positionV>
          <wp:extent cx="1133475" cy="628650"/>
          <wp:effectExtent l="0" t="0" r="0" b="0"/>
          <wp:wrapSquare wrapText="bothSides"/>
          <wp:docPr id="13" name="Imagem 13" descr="SICOOB-Papelaria-Pura-Branca-Papel-Timbrado-210x29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SICOOB-Papelaria-Pura-Branca-Papel-Timbrado-210x297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8D83" w14:textId="77777777" w:rsidR="00A10680" w:rsidRDefault="00DE6AE5">
    <w:pPr>
      <w:pStyle w:val="Cabealho"/>
    </w:pPr>
    <w:r>
      <w:rPr>
        <w:noProof/>
        <w:lang w:eastAsia="pt-BR"/>
      </w:rPr>
      <w:pict w14:anchorId="2C17B5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45557" o:spid="_x0000_s1034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PAPEL TIMBRADO CENTRAL"/>
          <w10:wrap anchorx="margin" anchory="margin"/>
        </v:shape>
      </w:pict>
    </w:r>
    <w:r>
      <w:rPr>
        <w:noProof/>
        <w:lang w:eastAsia="pt-BR"/>
      </w:rPr>
      <w:pict w14:anchorId="24A3E050">
        <v:shape id="WordPictureWatermark700671876" o:spid="_x0000_s1031" type="#_x0000_t75" style="position:absolute;margin-left:0;margin-top:0;width:467.2pt;height:660.85pt;z-index:-251659264;mso-position-horizontal:center;mso-position-horizontal-relative:margin;mso-position-vertical:center;mso-position-vertical-relative:margin" o:allowincell="f">
          <v:imagedata r:id="rId2" o:title="PAPEL TIMBRADO CENTRAL"/>
          <w10:wrap anchorx="margin" anchory="margin"/>
        </v:shape>
      </w:pict>
    </w:r>
    <w:r>
      <w:rPr>
        <w:noProof/>
        <w:lang w:eastAsia="pt-BR"/>
      </w:rPr>
      <w:pict w14:anchorId="3DE12FEF">
        <v:shape id="WordPictureWatermark695910242" o:spid="_x0000_s1028" type="#_x0000_t75" style="position:absolute;margin-left:0;margin-top:0;width:467.2pt;height:660.85pt;z-index:-251661312;mso-position-horizontal:center;mso-position-horizontal-relative:margin;mso-position-vertical:center;mso-position-vertical-relative:margin" o:allowincell="f">
          <v:imagedata r:id="rId3" o:title="PAPEL TIMBRADO CENTRAL"/>
          <w10:wrap anchorx="margin" anchory="margin"/>
        </v:shape>
      </w:pict>
    </w:r>
    <w:r>
      <w:rPr>
        <w:noProof/>
        <w:lang w:eastAsia="pt-BR"/>
      </w:rPr>
      <w:pict w14:anchorId="02F8B99F">
        <v:shape id="WordPictureWatermark65311612" o:spid="_x0000_s1025" type="#_x0000_t75" style="position:absolute;margin-left:0;margin-top:0;width:424.95pt;height:601.1pt;z-index:-251663360;mso-position-horizontal:center;mso-position-horizontal-relative:margin;mso-position-vertical:center;mso-position-vertical-relative:margin" o:allowincell="f">
          <v:imagedata r:id="rId4" o:title="papel timbrado - sicoob central amazo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2973"/>
    <w:multiLevelType w:val="hybridMultilevel"/>
    <w:tmpl w:val="48FC6674"/>
    <w:lvl w:ilvl="0" w:tplc="2FBA690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9FD"/>
    <w:multiLevelType w:val="hybridMultilevel"/>
    <w:tmpl w:val="1BE6C3B2"/>
    <w:lvl w:ilvl="0" w:tplc="04AED3BE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423FA"/>
    <w:multiLevelType w:val="multilevel"/>
    <w:tmpl w:val="C3E27294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1A5C0291"/>
    <w:multiLevelType w:val="hybridMultilevel"/>
    <w:tmpl w:val="E244D8F8"/>
    <w:lvl w:ilvl="0" w:tplc="0416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4" w15:restartNumberingAfterBreak="0">
    <w:nsid w:val="1FD60846"/>
    <w:multiLevelType w:val="hybridMultilevel"/>
    <w:tmpl w:val="1D9A0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C0BD3"/>
    <w:multiLevelType w:val="hybridMultilevel"/>
    <w:tmpl w:val="21A6453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7A3585"/>
    <w:multiLevelType w:val="multilevel"/>
    <w:tmpl w:val="FA22A244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 w15:restartNumberingAfterBreak="0">
    <w:nsid w:val="33C36DE6"/>
    <w:multiLevelType w:val="hybridMultilevel"/>
    <w:tmpl w:val="C4F6C0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577DC"/>
    <w:multiLevelType w:val="hybridMultilevel"/>
    <w:tmpl w:val="F566DEA4"/>
    <w:lvl w:ilvl="0" w:tplc="62AE4A04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C2C05"/>
    <w:multiLevelType w:val="hybridMultilevel"/>
    <w:tmpl w:val="31A4EE1E"/>
    <w:lvl w:ilvl="0" w:tplc="EE1674B2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74F9C"/>
    <w:multiLevelType w:val="hybridMultilevel"/>
    <w:tmpl w:val="909E72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DB973AA"/>
    <w:multiLevelType w:val="hybridMultilevel"/>
    <w:tmpl w:val="3BE2C85C"/>
    <w:lvl w:ilvl="0" w:tplc="E74C04A6">
      <w:start w:val="2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02DE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2C40F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1C16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B2F9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F47B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D4DB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F2D9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18A0A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E62AC6"/>
    <w:multiLevelType w:val="hybridMultilevel"/>
    <w:tmpl w:val="EF2603F8"/>
    <w:lvl w:ilvl="0" w:tplc="F6E09A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9A7601"/>
    <w:multiLevelType w:val="hybridMultilevel"/>
    <w:tmpl w:val="9A24D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7217B"/>
    <w:multiLevelType w:val="hybridMultilevel"/>
    <w:tmpl w:val="360843D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780460E"/>
    <w:multiLevelType w:val="hybridMultilevel"/>
    <w:tmpl w:val="B96E5B10"/>
    <w:lvl w:ilvl="0" w:tplc="091603C6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BA298C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20BF0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108F1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E26BB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A29CD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9E3B4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B0D0E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6A2E74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1A669F"/>
    <w:multiLevelType w:val="hybridMultilevel"/>
    <w:tmpl w:val="799817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B33E0"/>
    <w:multiLevelType w:val="hybridMultilevel"/>
    <w:tmpl w:val="BA26C33C"/>
    <w:lvl w:ilvl="0" w:tplc="174E52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70025822">
    <w:abstractNumId w:val="6"/>
  </w:num>
  <w:num w:numId="2" w16cid:durableId="69547663">
    <w:abstractNumId w:val="2"/>
  </w:num>
  <w:num w:numId="3" w16cid:durableId="138422036">
    <w:abstractNumId w:val="13"/>
  </w:num>
  <w:num w:numId="4" w16cid:durableId="2089572098">
    <w:abstractNumId w:val="14"/>
  </w:num>
  <w:num w:numId="5" w16cid:durableId="1476795980">
    <w:abstractNumId w:val="10"/>
  </w:num>
  <w:num w:numId="6" w16cid:durableId="803818539">
    <w:abstractNumId w:val="3"/>
  </w:num>
  <w:num w:numId="7" w16cid:durableId="613053300">
    <w:abstractNumId w:val="7"/>
  </w:num>
  <w:num w:numId="8" w16cid:durableId="1199397757">
    <w:abstractNumId w:val="12"/>
  </w:num>
  <w:num w:numId="9" w16cid:durableId="1744064243">
    <w:abstractNumId w:val="1"/>
  </w:num>
  <w:num w:numId="10" w16cid:durableId="1053964302">
    <w:abstractNumId w:val="5"/>
  </w:num>
  <w:num w:numId="11" w16cid:durableId="1310288567">
    <w:abstractNumId w:val="0"/>
  </w:num>
  <w:num w:numId="12" w16cid:durableId="404228030">
    <w:abstractNumId w:val="8"/>
  </w:num>
  <w:num w:numId="13" w16cid:durableId="1457870069">
    <w:abstractNumId w:val="16"/>
  </w:num>
  <w:num w:numId="14" w16cid:durableId="1387298444">
    <w:abstractNumId w:val="4"/>
  </w:num>
  <w:num w:numId="15" w16cid:durableId="20868764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1334149">
    <w:abstractNumId w:val="15"/>
  </w:num>
  <w:num w:numId="17" w16cid:durableId="1283927191">
    <w:abstractNumId w:val="11"/>
  </w:num>
  <w:num w:numId="18" w16cid:durableId="727581502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3F"/>
    <w:rsid w:val="000019E6"/>
    <w:rsid w:val="00006A13"/>
    <w:rsid w:val="0000763E"/>
    <w:rsid w:val="000078A1"/>
    <w:rsid w:val="00007D0A"/>
    <w:rsid w:val="00011E55"/>
    <w:rsid w:val="00013A51"/>
    <w:rsid w:val="00013B12"/>
    <w:rsid w:val="0001454B"/>
    <w:rsid w:val="00015EA2"/>
    <w:rsid w:val="00021178"/>
    <w:rsid w:val="000234A0"/>
    <w:rsid w:val="0002581A"/>
    <w:rsid w:val="0002680E"/>
    <w:rsid w:val="00026FFB"/>
    <w:rsid w:val="00031DFB"/>
    <w:rsid w:val="00032092"/>
    <w:rsid w:val="00034118"/>
    <w:rsid w:val="00041FDF"/>
    <w:rsid w:val="00043020"/>
    <w:rsid w:val="00046BF1"/>
    <w:rsid w:val="00046EA3"/>
    <w:rsid w:val="00046F0A"/>
    <w:rsid w:val="0005126B"/>
    <w:rsid w:val="0005171A"/>
    <w:rsid w:val="000607B0"/>
    <w:rsid w:val="000610B7"/>
    <w:rsid w:val="000618CF"/>
    <w:rsid w:val="00061C29"/>
    <w:rsid w:val="000622DF"/>
    <w:rsid w:val="00062556"/>
    <w:rsid w:val="00063322"/>
    <w:rsid w:val="000633C6"/>
    <w:rsid w:val="00065B6D"/>
    <w:rsid w:val="00065C2E"/>
    <w:rsid w:val="000666EF"/>
    <w:rsid w:val="000675A8"/>
    <w:rsid w:val="000723B2"/>
    <w:rsid w:val="00072D7C"/>
    <w:rsid w:val="00080F78"/>
    <w:rsid w:val="00080FC7"/>
    <w:rsid w:val="00081586"/>
    <w:rsid w:val="00081CDF"/>
    <w:rsid w:val="00083CA1"/>
    <w:rsid w:val="000843CD"/>
    <w:rsid w:val="00085657"/>
    <w:rsid w:val="00085A66"/>
    <w:rsid w:val="00086923"/>
    <w:rsid w:val="0008723B"/>
    <w:rsid w:val="00097186"/>
    <w:rsid w:val="000A0C72"/>
    <w:rsid w:val="000A15BE"/>
    <w:rsid w:val="000A2F7D"/>
    <w:rsid w:val="000A3250"/>
    <w:rsid w:val="000A401E"/>
    <w:rsid w:val="000A4C77"/>
    <w:rsid w:val="000A5C66"/>
    <w:rsid w:val="000C09DD"/>
    <w:rsid w:val="000D0DCE"/>
    <w:rsid w:val="000D5BFE"/>
    <w:rsid w:val="000E162E"/>
    <w:rsid w:val="000E24B5"/>
    <w:rsid w:val="000E2BED"/>
    <w:rsid w:val="000E7642"/>
    <w:rsid w:val="000F144C"/>
    <w:rsid w:val="000F4760"/>
    <w:rsid w:val="000F4D2F"/>
    <w:rsid w:val="000F7C47"/>
    <w:rsid w:val="00100701"/>
    <w:rsid w:val="0010393B"/>
    <w:rsid w:val="00104095"/>
    <w:rsid w:val="001058E6"/>
    <w:rsid w:val="0010677E"/>
    <w:rsid w:val="0010696D"/>
    <w:rsid w:val="00112B9C"/>
    <w:rsid w:val="00114EC2"/>
    <w:rsid w:val="001167A5"/>
    <w:rsid w:val="0012035A"/>
    <w:rsid w:val="00124A55"/>
    <w:rsid w:val="00127660"/>
    <w:rsid w:val="00133639"/>
    <w:rsid w:val="00133C2B"/>
    <w:rsid w:val="00136B25"/>
    <w:rsid w:val="001373A3"/>
    <w:rsid w:val="001445FC"/>
    <w:rsid w:val="00144915"/>
    <w:rsid w:val="00147E70"/>
    <w:rsid w:val="0015014D"/>
    <w:rsid w:val="001556A4"/>
    <w:rsid w:val="0016139C"/>
    <w:rsid w:val="001675B8"/>
    <w:rsid w:val="00167A66"/>
    <w:rsid w:val="00171202"/>
    <w:rsid w:val="0017604B"/>
    <w:rsid w:val="00176665"/>
    <w:rsid w:val="001773EE"/>
    <w:rsid w:val="0018469B"/>
    <w:rsid w:val="001846A5"/>
    <w:rsid w:val="0018685A"/>
    <w:rsid w:val="0018772A"/>
    <w:rsid w:val="00194504"/>
    <w:rsid w:val="001A2E05"/>
    <w:rsid w:val="001A35FE"/>
    <w:rsid w:val="001B2127"/>
    <w:rsid w:val="001B3A6E"/>
    <w:rsid w:val="001B50ED"/>
    <w:rsid w:val="001B7B36"/>
    <w:rsid w:val="001C4607"/>
    <w:rsid w:val="001D14D6"/>
    <w:rsid w:val="001D24CC"/>
    <w:rsid w:val="001D2A7D"/>
    <w:rsid w:val="001D330B"/>
    <w:rsid w:val="001D405C"/>
    <w:rsid w:val="001D4E26"/>
    <w:rsid w:val="001D56EB"/>
    <w:rsid w:val="001E04F7"/>
    <w:rsid w:val="001E12B8"/>
    <w:rsid w:val="001E1D81"/>
    <w:rsid w:val="001E3EEA"/>
    <w:rsid w:val="001E578E"/>
    <w:rsid w:val="001F3279"/>
    <w:rsid w:val="001F46C1"/>
    <w:rsid w:val="001F5EAC"/>
    <w:rsid w:val="001F6DE3"/>
    <w:rsid w:val="0020036F"/>
    <w:rsid w:val="00206C22"/>
    <w:rsid w:val="0021620F"/>
    <w:rsid w:val="002164BA"/>
    <w:rsid w:val="00217ED9"/>
    <w:rsid w:val="002220BC"/>
    <w:rsid w:val="00225579"/>
    <w:rsid w:val="00227095"/>
    <w:rsid w:val="00231F29"/>
    <w:rsid w:val="00233959"/>
    <w:rsid w:val="00235065"/>
    <w:rsid w:val="00236675"/>
    <w:rsid w:val="002425F5"/>
    <w:rsid w:val="0024731B"/>
    <w:rsid w:val="0024765D"/>
    <w:rsid w:val="0025560C"/>
    <w:rsid w:val="002556C7"/>
    <w:rsid w:val="00261BBF"/>
    <w:rsid w:val="00261EE3"/>
    <w:rsid w:val="002628BF"/>
    <w:rsid w:val="00267361"/>
    <w:rsid w:val="002719A4"/>
    <w:rsid w:val="00272F2C"/>
    <w:rsid w:val="00273115"/>
    <w:rsid w:val="0027602D"/>
    <w:rsid w:val="00276F93"/>
    <w:rsid w:val="00281D5E"/>
    <w:rsid w:val="002820D7"/>
    <w:rsid w:val="002820F6"/>
    <w:rsid w:val="002938A8"/>
    <w:rsid w:val="00293971"/>
    <w:rsid w:val="00297AF5"/>
    <w:rsid w:val="002A1CCC"/>
    <w:rsid w:val="002A2E7E"/>
    <w:rsid w:val="002A6517"/>
    <w:rsid w:val="002A7699"/>
    <w:rsid w:val="002A7717"/>
    <w:rsid w:val="002B3B02"/>
    <w:rsid w:val="002B4E3D"/>
    <w:rsid w:val="002C02B0"/>
    <w:rsid w:val="002C41C1"/>
    <w:rsid w:val="002C4994"/>
    <w:rsid w:val="002C63DB"/>
    <w:rsid w:val="002D38FE"/>
    <w:rsid w:val="002E4DB7"/>
    <w:rsid w:val="002E50A8"/>
    <w:rsid w:val="002E5CC8"/>
    <w:rsid w:val="002F1422"/>
    <w:rsid w:val="002F325E"/>
    <w:rsid w:val="002F7037"/>
    <w:rsid w:val="002F7854"/>
    <w:rsid w:val="00302743"/>
    <w:rsid w:val="003057C4"/>
    <w:rsid w:val="00305A4D"/>
    <w:rsid w:val="00307DA7"/>
    <w:rsid w:val="003107AA"/>
    <w:rsid w:val="00312DBF"/>
    <w:rsid w:val="00313ECB"/>
    <w:rsid w:val="00315102"/>
    <w:rsid w:val="00320D92"/>
    <w:rsid w:val="003212DA"/>
    <w:rsid w:val="0032183A"/>
    <w:rsid w:val="003227F2"/>
    <w:rsid w:val="00322D26"/>
    <w:rsid w:val="00322F4B"/>
    <w:rsid w:val="00322F76"/>
    <w:rsid w:val="00327927"/>
    <w:rsid w:val="00330677"/>
    <w:rsid w:val="00332729"/>
    <w:rsid w:val="00333743"/>
    <w:rsid w:val="0033672D"/>
    <w:rsid w:val="00341378"/>
    <w:rsid w:val="00342A5A"/>
    <w:rsid w:val="003453C4"/>
    <w:rsid w:val="00345D83"/>
    <w:rsid w:val="00350FF9"/>
    <w:rsid w:val="00352F8F"/>
    <w:rsid w:val="003537A8"/>
    <w:rsid w:val="00357862"/>
    <w:rsid w:val="00360C28"/>
    <w:rsid w:val="00361BE1"/>
    <w:rsid w:val="00361E91"/>
    <w:rsid w:val="0036521C"/>
    <w:rsid w:val="00366CE8"/>
    <w:rsid w:val="003708A3"/>
    <w:rsid w:val="003766BC"/>
    <w:rsid w:val="003830B7"/>
    <w:rsid w:val="00383C7A"/>
    <w:rsid w:val="003857E6"/>
    <w:rsid w:val="003863F3"/>
    <w:rsid w:val="00386E26"/>
    <w:rsid w:val="003905DC"/>
    <w:rsid w:val="00391112"/>
    <w:rsid w:val="00392913"/>
    <w:rsid w:val="00393B2C"/>
    <w:rsid w:val="003961E0"/>
    <w:rsid w:val="00396585"/>
    <w:rsid w:val="00397F39"/>
    <w:rsid w:val="003A1824"/>
    <w:rsid w:val="003A3D25"/>
    <w:rsid w:val="003A6EF4"/>
    <w:rsid w:val="003A7795"/>
    <w:rsid w:val="003A7FBC"/>
    <w:rsid w:val="003B22B8"/>
    <w:rsid w:val="003B4451"/>
    <w:rsid w:val="003B4A69"/>
    <w:rsid w:val="003B54F0"/>
    <w:rsid w:val="003B64AE"/>
    <w:rsid w:val="003C3EEB"/>
    <w:rsid w:val="003C40B5"/>
    <w:rsid w:val="003C4C1A"/>
    <w:rsid w:val="003D0BD8"/>
    <w:rsid w:val="003D158F"/>
    <w:rsid w:val="003E17D6"/>
    <w:rsid w:val="003E23E0"/>
    <w:rsid w:val="003F06C7"/>
    <w:rsid w:val="003F11AD"/>
    <w:rsid w:val="003F1FF7"/>
    <w:rsid w:val="003F330D"/>
    <w:rsid w:val="003F398F"/>
    <w:rsid w:val="003F46E3"/>
    <w:rsid w:val="003F4DEB"/>
    <w:rsid w:val="0040012D"/>
    <w:rsid w:val="004012F5"/>
    <w:rsid w:val="004019E4"/>
    <w:rsid w:val="00402E72"/>
    <w:rsid w:val="004101ED"/>
    <w:rsid w:val="0041043A"/>
    <w:rsid w:val="0041525A"/>
    <w:rsid w:val="00417623"/>
    <w:rsid w:val="004179F7"/>
    <w:rsid w:val="00426C7F"/>
    <w:rsid w:val="00427C9D"/>
    <w:rsid w:val="004319D2"/>
    <w:rsid w:val="00433AEB"/>
    <w:rsid w:val="00433BB5"/>
    <w:rsid w:val="00435DEF"/>
    <w:rsid w:val="00436DA1"/>
    <w:rsid w:val="00437FA4"/>
    <w:rsid w:val="00446EBC"/>
    <w:rsid w:val="00447E57"/>
    <w:rsid w:val="00456D0E"/>
    <w:rsid w:val="00463E06"/>
    <w:rsid w:val="00465B45"/>
    <w:rsid w:val="0046732B"/>
    <w:rsid w:val="004700C1"/>
    <w:rsid w:val="00480BEB"/>
    <w:rsid w:val="00482857"/>
    <w:rsid w:val="00485055"/>
    <w:rsid w:val="00486B3A"/>
    <w:rsid w:val="0048709F"/>
    <w:rsid w:val="00491D9E"/>
    <w:rsid w:val="004943FF"/>
    <w:rsid w:val="00494857"/>
    <w:rsid w:val="00494B2F"/>
    <w:rsid w:val="0049541A"/>
    <w:rsid w:val="00495D5D"/>
    <w:rsid w:val="004A10BB"/>
    <w:rsid w:val="004A2CB0"/>
    <w:rsid w:val="004A3A48"/>
    <w:rsid w:val="004A4BCF"/>
    <w:rsid w:val="004B3B17"/>
    <w:rsid w:val="004B454B"/>
    <w:rsid w:val="004C5B97"/>
    <w:rsid w:val="004C5C85"/>
    <w:rsid w:val="004D03ED"/>
    <w:rsid w:val="004E0189"/>
    <w:rsid w:val="004E3491"/>
    <w:rsid w:val="004E55BB"/>
    <w:rsid w:val="004E5CD9"/>
    <w:rsid w:val="004E7DEF"/>
    <w:rsid w:val="004F3A14"/>
    <w:rsid w:val="004F7CA5"/>
    <w:rsid w:val="00500891"/>
    <w:rsid w:val="00501FEB"/>
    <w:rsid w:val="005025B7"/>
    <w:rsid w:val="00507836"/>
    <w:rsid w:val="00514AAF"/>
    <w:rsid w:val="005167C2"/>
    <w:rsid w:val="00516DDB"/>
    <w:rsid w:val="00517BB0"/>
    <w:rsid w:val="00524975"/>
    <w:rsid w:val="00527690"/>
    <w:rsid w:val="00533EE2"/>
    <w:rsid w:val="005506BC"/>
    <w:rsid w:val="00552CF0"/>
    <w:rsid w:val="005557AF"/>
    <w:rsid w:val="0056548B"/>
    <w:rsid w:val="005662BE"/>
    <w:rsid w:val="005668FD"/>
    <w:rsid w:val="00567489"/>
    <w:rsid w:val="005706A4"/>
    <w:rsid w:val="0057149B"/>
    <w:rsid w:val="0057187E"/>
    <w:rsid w:val="00572B66"/>
    <w:rsid w:val="00575C8A"/>
    <w:rsid w:val="005806EA"/>
    <w:rsid w:val="00581191"/>
    <w:rsid w:val="0058401F"/>
    <w:rsid w:val="0058565B"/>
    <w:rsid w:val="005861AA"/>
    <w:rsid w:val="00591518"/>
    <w:rsid w:val="00592777"/>
    <w:rsid w:val="00593541"/>
    <w:rsid w:val="00597381"/>
    <w:rsid w:val="005A150D"/>
    <w:rsid w:val="005A475C"/>
    <w:rsid w:val="005B469E"/>
    <w:rsid w:val="005B5DD1"/>
    <w:rsid w:val="005C11AD"/>
    <w:rsid w:val="005C1D07"/>
    <w:rsid w:val="005C6032"/>
    <w:rsid w:val="005C696B"/>
    <w:rsid w:val="005D0F49"/>
    <w:rsid w:val="005D1983"/>
    <w:rsid w:val="005D44E0"/>
    <w:rsid w:val="005D5A86"/>
    <w:rsid w:val="005D7CC5"/>
    <w:rsid w:val="005E1810"/>
    <w:rsid w:val="005E41C7"/>
    <w:rsid w:val="005E435B"/>
    <w:rsid w:val="005E4B35"/>
    <w:rsid w:val="005F3F8E"/>
    <w:rsid w:val="005F4882"/>
    <w:rsid w:val="005F6767"/>
    <w:rsid w:val="00607F49"/>
    <w:rsid w:val="006106AA"/>
    <w:rsid w:val="0061644C"/>
    <w:rsid w:val="006223BC"/>
    <w:rsid w:val="00622460"/>
    <w:rsid w:val="00623484"/>
    <w:rsid w:val="00625234"/>
    <w:rsid w:val="00626A28"/>
    <w:rsid w:val="006301C8"/>
    <w:rsid w:val="00630C9C"/>
    <w:rsid w:val="0063214B"/>
    <w:rsid w:val="00632237"/>
    <w:rsid w:val="00634C9C"/>
    <w:rsid w:val="00635AC1"/>
    <w:rsid w:val="00642099"/>
    <w:rsid w:val="006456A8"/>
    <w:rsid w:val="0065002C"/>
    <w:rsid w:val="00652069"/>
    <w:rsid w:val="0065345C"/>
    <w:rsid w:val="00653D90"/>
    <w:rsid w:val="00656D2C"/>
    <w:rsid w:val="00657A7B"/>
    <w:rsid w:val="00657B74"/>
    <w:rsid w:val="00657D75"/>
    <w:rsid w:val="00661A68"/>
    <w:rsid w:val="00664631"/>
    <w:rsid w:val="00666995"/>
    <w:rsid w:val="00667F7D"/>
    <w:rsid w:val="00670CC4"/>
    <w:rsid w:val="0067138D"/>
    <w:rsid w:val="0068071A"/>
    <w:rsid w:val="00682225"/>
    <w:rsid w:val="006855EA"/>
    <w:rsid w:val="00686074"/>
    <w:rsid w:val="006873D4"/>
    <w:rsid w:val="00696C8A"/>
    <w:rsid w:val="00696CA0"/>
    <w:rsid w:val="006A0E16"/>
    <w:rsid w:val="006A4A73"/>
    <w:rsid w:val="006A7EB2"/>
    <w:rsid w:val="006B02FF"/>
    <w:rsid w:val="006B2F39"/>
    <w:rsid w:val="006B31C4"/>
    <w:rsid w:val="006B53BD"/>
    <w:rsid w:val="006B5623"/>
    <w:rsid w:val="006B75A4"/>
    <w:rsid w:val="006C483A"/>
    <w:rsid w:val="006C51C7"/>
    <w:rsid w:val="006C590A"/>
    <w:rsid w:val="006C5C42"/>
    <w:rsid w:val="006D165B"/>
    <w:rsid w:val="006D1D77"/>
    <w:rsid w:val="006D469D"/>
    <w:rsid w:val="006D625E"/>
    <w:rsid w:val="006E2E36"/>
    <w:rsid w:val="006E3DC5"/>
    <w:rsid w:val="006E6B74"/>
    <w:rsid w:val="006E77A8"/>
    <w:rsid w:val="006E7B17"/>
    <w:rsid w:val="006F3F1C"/>
    <w:rsid w:val="006F4A5E"/>
    <w:rsid w:val="006F62D1"/>
    <w:rsid w:val="006F65E7"/>
    <w:rsid w:val="006F6C53"/>
    <w:rsid w:val="0070260A"/>
    <w:rsid w:val="0070455B"/>
    <w:rsid w:val="007053A3"/>
    <w:rsid w:val="007127DB"/>
    <w:rsid w:val="007243E2"/>
    <w:rsid w:val="0072612D"/>
    <w:rsid w:val="007273D1"/>
    <w:rsid w:val="007311D0"/>
    <w:rsid w:val="00731416"/>
    <w:rsid w:val="0073201E"/>
    <w:rsid w:val="007330D8"/>
    <w:rsid w:val="00734382"/>
    <w:rsid w:val="0074149A"/>
    <w:rsid w:val="00743595"/>
    <w:rsid w:val="00745593"/>
    <w:rsid w:val="00751A1D"/>
    <w:rsid w:val="00752BD6"/>
    <w:rsid w:val="00755A36"/>
    <w:rsid w:val="00755E28"/>
    <w:rsid w:val="007621A9"/>
    <w:rsid w:val="007641F4"/>
    <w:rsid w:val="00771E6E"/>
    <w:rsid w:val="007768FF"/>
    <w:rsid w:val="00780735"/>
    <w:rsid w:val="007807DB"/>
    <w:rsid w:val="00783A8A"/>
    <w:rsid w:val="00785054"/>
    <w:rsid w:val="00785543"/>
    <w:rsid w:val="00785883"/>
    <w:rsid w:val="00787532"/>
    <w:rsid w:val="007933FD"/>
    <w:rsid w:val="00794573"/>
    <w:rsid w:val="00796ABE"/>
    <w:rsid w:val="0079793E"/>
    <w:rsid w:val="007A27C6"/>
    <w:rsid w:val="007A6AD7"/>
    <w:rsid w:val="007B3312"/>
    <w:rsid w:val="007B666E"/>
    <w:rsid w:val="007B6A0C"/>
    <w:rsid w:val="007B75A2"/>
    <w:rsid w:val="007B79DC"/>
    <w:rsid w:val="007C23F5"/>
    <w:rsid w:val="007C5820"/>
    <w:rsid w:val="007D0476"/>
    <w:rsid w:val="007D4D6D"/>
    <w:rsid w:val="007E002C"/>
    <w:rsid w:val="007E333C"/>
    <w:rsid w:val="007E6AD0"/>
    <w:rsid w:val="007F3191"/>
    <w:rsid w:val="008031AC"/>
    <w:rsid w:val="0081152D"/>
    <w:rsid w:val="00814CE4"/>
    <w:rsid w:val="00816A92"/>
    <w:rsid w:val="008208B7"/>
    <w:rsid w:val="00822F79"/>
    <w:rsid w:val="00825123"/>
    <w:rsid w:val="008319E8"/>
    <w:rsid w:val="0083307D"/>
    <w:rsid w:val="008367B9"/>
    <w:rsid w:val="00841905"/>
    <w:rsid w:val="00842698"/>
    <w:rsid w:val="008438DE"/>
    <w:rsid w:val="0084487E"/>
    <w:rsid w:val="00845D84"/>
    <w:rsid w:val="00846347"/>
    <w:rsid w:val="0084742E"/>
    <w:rsid w:val="00852B22"/>
    <w:rsid w:val="00856B6A"/>
    <w:rsid w:val="00861DCB"/>
    <w:rsid w:val="008635C8"/>
    <w:rsid w:val="00864A2F"/>
    <w:rsid w:val="008652CE"/>
    <w:rsid w:val="0087024F"/>
    <w:rsid w:val="00874C26"/>
    <w:rsid w:val="008752BD"/>
    <w:rsid w:val="00875C31"/>
    <w:rsid w:val="0088575A"/>
    <w:rsid w:val="00887091"/>
    <w:rsid w:val="0089045B"/>
    <w:rsid w:val="00893177"/>
    <w:rsid w:val="0089729F"/>
    <w:rsid w:val="00897CE7"/>
    <w:rsid w:val="008A4690"/>
    <w:rsid w:val="008B0779"/>
    <w:rsid w:val="008B442D"/>
    <w:rsid w:val="008B6448"/>
    <w:rsid w:val="008B6BCB"/>
    <w:rsid w:val="008C532D"/>
    <w:rsid w:val="008D404D"/>
    <w:rsid w:val="008D5217"/>
    <w:rsid w:val="008D72F7"/>
    <w:rsid w:val="008E0E81"/>
    <w:rsid w:val="008E2A2D"/>
    <w:rsid w:val="008E36B0"/>
    <w:rsid w:val="008E3D42"/>
    <w:rsid w:val="008E4237"/>
    <w:rsid w:val="008E52C4"/>
    <w:rsid w:val="008E5625"/>
    <w:rsid w:val="008F09F7"/>
    <w:rsid w:val="008F298A"/>
    <w:rsid w:val="008F32E7"/>
    <w:rsid w:val="008F3583"/>
    <w:rsid w:val="008F72E0"/>
    <w:rsid w:val="00901994"/>
    <w:rsid w:val="009037F5"/>
    <w:rsid w:val="009038C6"/>
    <w:rsid w:val="00906016"/>
    <w:rsid w:val="00916E79"/>
    <w:rsid w:val="00923308"/>
    <w:rsid w:val="009268F2"/>
    <w:rsid w:val="009305A9"/>
    <w:rsid w:val="00933AEB"/>
    <w:rsid w:val="0093557E"/>
    <w:rsid w:val="00940074"/>
    <w:rsid w:val="00942367"/>
    <w:rsid w:val="00944A4A"/>
    <w:rsid w:val="00951515"/>
    <w:rsid w:val="009541B6"/>
    <w:rsid w:val="009636FA"/>
    <w:rsid w:val="00964DE1"/>
    <w:rsid w:val="00971D52"/>
    <w:rsid w:val="00973E8A"/>
    <w:rsid w:val="009749DA"/>
    <w:rsid w:val="00976AEE"/>
    <w:rsid w:val="00984DFB"/>
    <w:rsid w:val="00986311"/>
    <w:rsid w:val="00990372"/>
    <w:rsid w:val="00993805"/>
    <w:rsid w:val="009957D1"/>
    <w:rsid w:val="00996F39"/>
    <w:rsid w:val="009A0072"/>
    <w:rsid w:val="009A1C45"/>
    <w:rsid w:val="009A6C68"/>
    <w:rsid w:val="009A7318"/>
    <w:rsid w:val="009B05BB"/>
    <w:rsid w:val="009B1F16"/>
    <w:rsid w:val="009B6E1A"/>
    <w:rsid w:val="009C0862"/>
    <w:rsid w:val="009C110A"/>
    <w:rsid w:val="009D214E"/>
    <w:rsid w:val="009D3148"/>
    <w:rsid w:val="009D55A0"/>
    <w:rsid w:val="009D7795"/>
    <w:rsid w:val="009E4B13"/>
    <w:rsid w:val="009E4EC8"/>
    <w:rsid w:val="009E557F"/>
    <w:rsid w:val="009F47A1"/>
    <w:rsid w:val="009F79EF"/>
    <w:rsid w:val="00A03D4D"/>
    <w:rsid w:val="00A0538A"/>
    <w:rsid w:val="00A053DC"/>
    <w:rsid w:val="00A10680"/>
    <w:rsid w:val="00A110B3"/>
    <w:rsid w:val="00A13D60"/>
    <w:rsid w:val="00A165A6"/>
    <w:rsid w:val="00A16649"/>
    <w:rsid w:val="00A17EC7"/>
    <w:rsid w:val="00A26B9F"/>
    <w:rsid w:val="00A30C2D"/>
    <w:rsid w:val="00A37E7E"/>
    <w:rsid w:val="00A40105"/>
    <w:rsid w:val="00A439C4"/>
    <w:rsid w:val="00A44E88"/>
    <w:rsid w:val="00A460D1"/>
    <w:rsid w:val="00A466CE"/>
    <w:rsid w:val="00A50399"/>
    <w:rsid w:val="00A5084F"/>
    <w:rsid w:val="00A547A5"/>
    <w:rsid w:val="00A55290"/>
    <w:rsid w:val="00A629E1"/>
    <w:rsid w:val="00A716DC"/>
    <w:rsid w:val="00A735B6"/>
    <w:rsid w:val="00A73891"/>
    <w:rsid w:val="00A7675F"/>
    <w:rsid w:val="00A80102"/>
    <w:rsid w:val="00A8645E"/>
    <w:rsid w:val="00A87165"/>
    <w:rsid w:val="00A955A8"/>
    <w:rsid w:val="00A95707"/>
    <w:rsid w:val="00AA3C99"/>
    <w:rsid w:val="00AA57E7"/>
    <w:rsid w:val="00AA67D0"/>
    <w:rsid w:val="00AB1A22"/>
    <w:rsid w:val="00AB40F4"/>
    <w:rsid w:val="00AB5358"/>
    <w:rsid w:val="00AB714F"/>
    <w:rsid w:val="00AC1E61"/>
    <w:rsid w:val="00AC2059"/>
    <w:rsid w:val="00AC2C55"/>
    <w:rsid w:val="00AC5EAE"/>
    <w:rsid w:val="00AC5F84"/>
    <w:rsid w:val="00AC73FA"/>
    <w:rsid w:val="00AC7FA8"/>
    <w:rsid w:val="00AE2F67"/>
    <w:rsid w:val="00AF07F1"/>
    <w:rsid w:val="00AF2228"/>
    <w:rsid w:val="00AF6BE0"/>
    <w:rsid w:val="00B0303A"/>
    <w:rsid w:val="00B0436F"/>
    <w:rsid w:val="00B0492F"/>
    <w:rsid w:val="00B1156F"/>
    <w:rsid w:val="00B12633"/>
    <w:rsid w:val="00B12BA7"/>
    <w:rsid w:val="00B12D4D"/>
    <w:rsid w:val="00B234DB"/>
    <w:rsid w:val="00B23A65"/>
    <w:rsid w:val="00B23D6B"/>
    <w:rsid w:val="00B27C29"/>
    <w:rsid w:val="00B35758"/>
    <w:rsid w:val="00B36988"/>
    <w:rsid w:val="00B3754D"/>
    <w:rsid w:val="00B40438"/>
    <w:rsid w:val="00B4299F"/>
    <w:rsid w:val="00B457CB"/>
    <w:rsid w:val="00B52AE1"/>
    <w:rsid w:val="00B52DA4"/>
    <w:rsid w:val="00B52FD5"/>
    <w:rsid w:val="00B56397"/>
    <w:rsid w:val="00B571D4"/>
    <w:rsid w:val="00B6034A"/>
    <w:rsid w:val="00B628B1"/>
    <w:rsid w:val="00B6314C"/>
    <w:rsid w:val="00B7164C"/>
    <w:rsid w:val="00B7398F"/>
    <w:rsid w:val="00B73CD7"/>
    <w:rsid w:val="00B74B86"/>
    <w:rsid w:val="00B75F50"/>
    <w:rsid w:val="00B82676"/>
    <w:rsid w:val="00B842F9"/>
    <w:rsid w:val="00B932DA"/>
    <w:rsid w:val="00B935AF"/>
    <w:rsid w:val="00B93B52"/>
    <w:rsid w:val="00B94441"/>
    <w:rsid w:val="00B9581F"/>
    <w:rsid w:val="00B96D43"/>
    <w:rsid w:val="00BA273F"/>
    <w:rsid w:val="00BA2B5E"/>
    <w:rsid w:val="00BB00F9"/>
    <w:rsid w:val="00BB1D24"/>
    <w:rsid w:val="00BB51F1"/>
    <w:rsid w:val="00BB6162"/>
    <w:rsid w:val="00BB7271"/>
    <w:rsid w:val="00BC0F9F"/>
    <w:rsid w:val="00BC3EC8"/>
    <w:rsid w:val="00BC6124"/>
    <w:rsid w:val="00BD223F"/>
    <w:rsid w:val="00BD29AC"/>
    <w:rsid w:val="00BD3C39"/>
    <w:rsid w:val="00BD4DD3"/>
    <w:rsid w:val="00BD53F2"/>
    <w:rsid w:val="00BD6220"/>
    <w:rsid w:val="00BD7FAE"/>
    <w:rsid w:val="00BE31B5"/>
    <w:rsid w:val="00BE4842"/>
    <w:rsid w:val="00BE5F58"/>
    <w:rsid w:val="00BE7E4C"/>
    <w:rsid w:val="00BF5D10"/>
    <w:rsid w:val="00BF65AC"/>
    <w:rsid w:val="00BF6648"/>
    <w:rsid w:val="00C0256B"/>
    <w:rsid w:val="00C03910"/>
    <w:rsid w:val="00C10607"/>
    <w:rsid w:val="00C12070"/>
    <w:rsid w:val="00C12872"/>
    <w:rsid w:val="00C1401B"/>
    <w:rsid w:val="00C15C6E"/>
    <w:rsid w:val="00C163D8"/>
    <w:rsid w:val="00C16523"/>
    <w:rsid w:val="00C20686"/>
    <w:rsid w:val="00C22614"/>
    <w:rsid w:val="00C25BE6"/>
    <w:rsid w:val="00C26D4A"/>
    <w:rsid w:val="00C3355D"/>
    <w:rsid w:val="00C35675"/>
    <w:rsid w:val="00C37B46"/>
    <w:rsid w:val="00C409CF"/>
    <w:rsid w:val="00C40CD6"/>
    <w:rsid w:val="00C4153B"/>
    <w:rsid w:val="00C42643"/>
    <w:rsid w:val="00C43084"/>
    <w:rsid w:val="00C46D67"/>
    <w:rsid w:val="00C47EC0"/>
    <w:rsid w:val="00C510BE"/>
    <w:rsid w:val="00C51632"/>
    <w:rsid w:val="00C5331E"/>
    <w:rsid w:val="00C53494"/>
    <w:rsid w:val="00C53CAB"/>
    <w:rsid w:val="00C54703"/>
    <w:rsid w:val="00C61FCA"/>
    <w:rsid w:val="00C6332B"/>
    <w:rsid w:val="00C644FC"/>
    <w:rsid w:val="00C64E05"/>
    <w:rsid w:val="00C65E0F"/>
    <w:rsid w:val="00C66A6E"/>
    <w:rsid w:val="00C709A7"/>
    <w:rsid w:val="00C74087"/>
    <w:rsid w:val="00C7540C"/>
    <w:rsid w:val="00C76D74"/>
    <w:rsid w:val="00C820F1"/>
    <w:rsid w:val="00C8362B"/>
    <w:rsid w:val="00C83CFB"/>
    <w:rsid w:val="00C91993"/>
    <w:rsid w:val="00C92EAB"/>
    <w:rsid w:val="00C930D2"/>
    <w:rsid w:val="00C96BC7"/>
    <w:rsid w:val="00CB0586"/>
    <w:rsid w:val="00CB6CB0"/>
    <w:rsid w:val="00CB7226"/>
    <w:rsid w:val="00CC03C3"/>
    <w:rsid w:val="00CC1A7C"/>
    <w:rsid w:val="00CC5399"/>
    <w:rsid w:val="00CC75D3"/>
    <w:rsid w:val="00CD0FDF"/>
    <w:rsid w:val="00CD112C"/>
    <w:rsid w:val="00CD13B6"/>
    <w:rsid w:val="00CD5B23"/>
    <w:rsid w:val="00CD6320"/>
    <w:rsid w:val="00CE0EB5"/>
    <w:rsid w:val="00CE1EDE"/>
    <w:rsid w:val="00CE27E4"/>
    <w:rsid w:val="00CE361E"/>
    <w:rsid w:val="00CF1ADB"/>
    <w:rsid w:val="00CF4984"/>
    <w:rsid w:val="00CF5F0F"/>
    <w:rsid w:val="00D0254E"/>
    <w:rsid w:val="00D12B2F"/>
    <w:rsid w:val="00D15374"/>
    <w:rsid w:val="00D17810"/>
    <w:rsid w:val="00D20B2F"/>
    <w:rsid w:val="00D21203"/>
    <w:rsid w:val="00D23780"/>
    <w:rsid w:val="00D24348"/>
    <w:rsid w:val="00D32139"/>
    <w:rsid w:val="00D32AA0"/>
    <w:rsid w:val="00D333A4"/>
    <w:rsid w:val="00D361B7"/>
    <w:rsid w:val="00D36AFA"/>
    <w:rsid w:val="00D4171A"/>
    <w:rsid w:val="00D4259B"/>
    <w:rsid w:val="00D4270B"/>
    <w:rsid w:val="00D44F12"/>
    <w:rsid w:val="00D46160"/>
    <w:rsid w:val="00D5222F"/>
    <w:rsid w:val="00D54B4C"/>
    <w:rsid w:val="00D56A70"/>
    <w:rsid w:val="00D60285"/>
    <w:rsid w:val="00D607F6"/>
    <w:rsid w:val="00D64708"/>
    <w:rsid w:val="00D66C94"/>
    <w:rsid w:val="00D7094C"/>
    <w:rsid w:val="00D71E1B"/>
    <w:rsid w:val="00D72B79"/>
    <w:rsid w:val="00D737FE"/>
    <w:rsid w:val="00D741C8"/>
    <w:rsid w:val="00D776BD"/>
    <w:rsid w:val="00D83567"/>
    <w:rsid w:val="00D84B2B"/>
    <w:rsid w:val="00D87918"/>
    <w:rsid w:val="00D9095C"/>
    <w:rsid w:val="00D975FD"/>
    <w:rsid w:val="00DA0946"/>
    <w:rsid w:val="00DA1537"/>
    <w:rsid w:val="00DA15B1"/>
    <w:rsid w:val="00DA40C5"/>
    <w:rsid w:val="00DA4A36"/>
    <w:rsid w:val="00DA698B"/>
    <w:rsid w:val="00DA75A4"/>
    <w:rsid w:val="00DB2160"/>
    <w:rsid w:val="00DB217A"/>
    <w:rsid w:val="00DB2CC5"/>
    <w:rsid w:val="00DB3786"/>
    <w:rsid w:val="00DB6D0F"/>
    <w:rsid w:val="00DC09E2"/>
    <w:rsid w:val="00DC0FD2"/>
    <w:rsid w:val="00DC4165"/>
    <w:rsid w:val="00DC64B6"/>
    <w:rsid w:val="00DC6B7D"/>
    <w:rsid w:val="00DD419A"/>
    <w:rsid w:val="00DD5D48"/>
    <w:rsid w:val="00DD796F"/>
    <w:rsid w:val="00DE3956"/>
    <w:rsid w:val="00DE3A13"/>
    <w:rsid w:val="00DE4EF3"/>
    <w:rsid w:val="00DE6AE5"/>
    <w:rsid w:val="00DF2A99"/>
    <w:rsid w:val="00DF4276"/>
    <w:rsid w:val="00DF4552"/>
    <w:rsid w:val="00DF5536"/>
    <w:rsid w:val="00DF592B"/>
    <w:rsid w:val="00DF5E39"/>
    <w:rsid w:val="00DF6995"/>
    <w:rsid w:val="00E014F9"/>
    <w:rsid w:val="00E01C6A"/>
    <w:rsid w:val="00E07301"/>
    <w:rsid w:val="00E07F33"/>
    <w:rsid w:val="00E15150"/>
    <w:rsid w:val="00E201C5"/>
    <w:rsid w:val="00E2057F"/>
    <w:rsid w:val="00E22664"/>
    <w:rsid w:val="00E243DA"/>
    <w:rsid w:val="00E31799"/>
    <w:rsid w:val="00E31BC6"/>
    <w:rsid w:val="00E32300"/>
    <w:rsid w:val="00E365B6"/>
    <w:rsid w:val="00E41F0E"/>
    <w:rsid w:val="00E42323"/>
    <w:rsid w:val="00E447DC"/>
    <w:rsid w:val="00E46AF9"/>
    <w:rsid w:val="00E47CE3"/>
    <w:rsid w:val="00E507E7"/>
    <w:rsid w:val="00E60857"/>
    <w:rsid w:val="00E63E46"/>
    <w:rsid w:val="00E64CA8"/>
    <w:rsid w:val="00E74891"/>
    <w:rsid w:val="00E748AC"/>
    <w:rsid w:val="00E77C10"/>
    <w:rsid w:val="00E82EE4"/>
    <w:rsid w:val="00EA3CCA"/>
    <w:rsid w:val="00EA44A5"/>
    <w:rsid w:val="00EA6591"/>
    <w:rsid w:val="00EA6F8F"/>
    <w:rsid w:val="00EB2242"/>
    <w:rsid w:val="00EB4A80"/>
    <w:rsid w:val="00EC0E9B"/>
    <w:rsid w:val="00EC2388"/>
    <w:rsid w:val="00EC7893"/>
    <w:rsid w:val="00ED0A90"/>
    <w:rsid w:val="00ED1D38"/>
    <w:rsid w:val="00EE6551"/>
    <w:rsid w:val="00EF1569"/>
    <w:rsid w:val="00EF1C26"/>
    <w:rsid w:val="00EF1E3F"/>
    <w:rsid w:val="00EF2A9A"/>
    <w:rsid w:val="00EF5FD1"/>
    <w:rsid w:val="00EF6284"/>
    <w:rsid w:val="00EF62D5"/>
    <w:rsid w:val="00EF63BE"/>
    <w:rsid w:val="00F01FF7"/>
    <w:rsid w:val="00F055E9"/>
    <w:rsid w:val="00F07798"/>
    <w:rsid w:val="00F12168"/>
    <w:rsid w:val="00F12715"/>
    <w:rsid w:val="00F20A58"/>
    <w:rsid w:val="00F248A5"/>
    <w:rsid w:val="00F24E3C"/>
    <w:rsid w:val="00F33FD3"/>
    <w:rsid w:val="00F34A47"/>
    <w:rsid w:val="00F63148"/>
    <w:rsid w:val="00F67D13"/>
    <w:rsid w:val="00F71B87"/>
    <w:rsid w:val="00F720EC"/>
    <w:rsid w:val="00F7294B"/>
    <w:rsid w:val="00F72B73"/>
    <w:rsid w:val="00F74B49"/>
    <w:rsid w:val="00F752D2"/>
    <w:rsid w:val="00F82383"/>
    <w:rsid w:val="00F84EF7"/>
    <w:rsid w:val="00F9157B"/>
    <w:rsid w:val="00F9572C"/>
    <w:rsid w:val="00F96B93"/>
    <w:rsid w:val="00FA1055"/>
    <w:rsid w:val="00FA1604"/>
    <w:rsid w:val="00FA42F7"/>
    <w:rsid w:val="00FA51B5"/>
    <w:rsid w:val="00FA5BA5"/>
    <w:rsid w:val="00FA652B"/>
    <w:rsid w:val="00FA69A9"/>
    <w:rsid w:val="00FB1A47"/>
    <w:rsid w:val="00FB2CAF"/>
    <w:rsid w:val="00FB349D"/>
    <w:rsid w:val="00FB7F44"/>
    <w:rsid w:val="00FC15FB"/>
    <w:rsid w:val="00FC4177"/>
    <w:rsid w:val="00FC74C1"/>
    <w:rsid w:val="00FC7896"/>
    <w:rsid w:val="00FD05B0"/>
    <w:rsid w:val="00FD19A4"/>
    <w:rsid w:val="00FD2060"/>
    <w:rsid w:val="00FD2B8F"/>
    <w:rsid w:val="00FD40D5"/>
    <w:rsid w:val="00FD7DF3"/>
    <w:rsid w:val="00FE43EF"/>
    <w:rsid w:val="00FE4800"/>
    <w:rsid w:val="00FF181B"/>
    <w:rsid w:val="00FF5DB2"/>
    <w:rsid w:val="00FF6CA2"/>
    <w:rsid w:val="00FF6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3A341"/>
  <w15:docId w15:val="{DBFD7CB3-A706-495D-8A15-76CA51A1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9E2"/>
    <w:pPr>
      <w:spacing w:line="360" w:lineRule="auto"/>
    </w:pPr>
    <w:rPr>
      <w:rFonts w:ascii="Arial" w:hAnsi="Arial" w:cs="Arial"/>
      <w:sz w:val="24"/>
      <w:szCs w:val="24"/>
      <w:lang w:eastAsia="en-US"/>
    </w:rPr>
  </w:style>
  <w:style w:type="paragraph" w:styleId="Ttulo1">
    <w:name w:val="heading 1"/>
    <w:basedOn w:val="Padro"/>
    <w:next w:val="Corpodetexto"/>
    <w:link w:val="Ttulo1Carter"/>
    <w:qFormat/>
    <w:rsid w:val="00CB6CB0"/>
    <w:pPr>
      <w:keepNext/>
      <w:numPr>
        <w:numId w:val="1"/>
      </w:numPr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Padro"/>
    <w:next w:val="Corpodetexto"/>
    <w:link w:val="Ttulo2Carter"/>
    <w:qFormat/>
    <w:rsid w:val="00CB6CB0"/>
    <w:pPr>
      <w:keepNext/>
      <w:numPr>
        <w:ilvl w:val="1"/>
        <w:numId w:val="1"/>
      </w:numPr>
      <w:tabs>
        <w:tab w:val="left" w:pos="1620"/>
      </w:tabs>
      <w:jc w:val="both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Padro"/>
    <w:next w:val="Corpodetexto"/>
    <w:link w:val="Ttulo3Carter"/>
    <w:qFormat/>
    <w:rsid w:val="00CB6CB0"/>
    <w:pPr>
      <w:keepNext/>
      <w:numPr>
        <w:ilvl w:val="2"/>
        <w:numId w:val="1"/>
      </w:numPr>
      <w:jc w:val="center"/>
      <w:outlineLvl w:val="2"/>
    </w:pPr>
    <w:rPr>
      <w:b/>
      <w:bCs/>
      <w:color w:val="000080"/>
      <w:sz w:val="28"/>
      <w:szCs w:val="28"/>
    </w:rPr>
  </w:style>
  <w:style w:type="paragraph" w:styleId="Ttulo4">
    <w:name w:val="heading 4"/>
    <w:basedOn w:val="Padro"/>
    <w:next w:val="Corpodetexto"/>
    <w:link w:val="Ttulo4Carter"/>
    <w:qFormat/>
    <w:rsid w:val="00CB6CB0"/>
    <w:pPr>
      <w:keepNext/>
      <w:numPr>
        <w:ilvl w:val="3"/>
        <w:numId w:val="1"/>
      </w:numPr>
      <w:jc w:val="center"/>
      <w:outlineLvl w:val="3"/>
    </w:pPr>
    <w:rPr>
      <w:b/>
      <w:bCs/>
      <w:i/>
      <w:iCs/>
      <w:color w:val="000000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FC7896"/>
    <w:pPr>
      <w:keepNext/>
      <w:keepLines/>
      <w:spacing w:before="40"/>
      <w:outlineLvl w:val="4"/>
    </w:pPr>
    <w:rPr>
      <w:rFonts w:ascii="Cambria" w:eastAsia="Times New Roman" w:hAnsi="Cambria" w:cs="Times New Roman"/>
      <w:color w:val="365F9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26A2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6A28"/>
  </w:style>
  <w:style w:type="paragraph" w:styleId="Rodap">
    <w:name w:val="footer"/>
    <w:basedOn w:val="Normal"/>
    <w:link w:val="RodapCarter"/>
    <w:uiPriority w:val="99"/>
    <w:unhideWhenUsed/>
    <w:rsid w:val="00626A2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6A28"/>
  </w:style>
  <w:style w:type="paragraph" w:styleId="PargrafodaLista">
    <w:name w:val="List Paragraph"/>
    <w:basedOn w:val="Normal"/>
    <w:uiPriority w:val="34"/>
    <w:qFormat/>
    <w:rsid w:val="0062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table" w:styleId="TabelacomGrelha">
    <w:name w:val="Table Grid"/>
    <w:basedOn w:val="Tabelanormal"/>
    <w:uiPriority w:val="59"/>
    <w:rsid w:val="00014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Cor3">
    <w:name w:val="Light Shading Accent 3"/>
    <w:basedOn w:val="Tabelanormal"/>
    <w:uiPriority w:val="60"/>
    <w:rsid w:val="0001454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Cor3">
    <w:name w:val="Light List Accent 3"/>
    <w:basedOn w:val="Tabelanormal"/>
    <w:uiPriority w:val="61"/>
    <w:rsid w:val="00AB535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doMdio2-Cor3">
    <w:name w:val="Medium Shading 2 Accent 3"/>
    <w:basedOn w:val="Tabelanormal"/>
    <w:uiPriority w:val="64"/>
    <w:rsid w:val="00AB5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olorido-Cor3">
    <w:name w:val="Colorful Shading Accent 3"/>
    <w:basedOn w:val="Tabelanormal"/>
    <w:uiPriority w:val="71"/>
    <w:rsid w:val="00AB5358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ListaMdia2-Cor3">
    <w:name w:val="Medium List 2 Accent 3"/>
    <w:basedOn w:val="Tabelanormal"/>
    <w:uiPriority w:val="66"/>
    <w:rsid w:val="00A735B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1Carter">
    <w:name w:val="Título 1 Caráter"/>
    <w:link w:val="Ttulo1"/>
    <w:rsid w:val="00CB6CB0"/>
    <w:rPr>
      <w:rFonts w:ascii="Times New Roman" w:eastAsia="Times New Roman" w:hAnsi="Times New Roman"/>
      <w:b/>
      <w:bCs/>
      <w:color w:val="00000A"/>
      <w:sz w:val="28"/>
      <w:szCs w:val="28"/>
    </w:rPr>
  </w:style>
  <w:style w:type="character" w:customStyle="1" w:styleId="Ttulo2Carter">
    <w:name w:val="Título 2 Caráter"/>
    <w:link w:val="Ttulo2"/>
    <w:rsid w:val="00CB6CB0"/>
    <w:rPr>
      <w:rFonts w:ascii="Times New Roman" w:eastAsia="Times New Roman" w:hAnsi="Times New Roman"/>
      <w:b/>
      <w:bCs/>
      <w:i/>
      <w:iCs/>
      <w:color w:val="00000A"/>
      <w:sz w:val="28"/>
      <w:szCs w:val="28"/>
    </w:rPr>
  </w:style>
  <w:style w:type="character" w:customStyle="1" w:styleId="Ttulo3Carter">
    <w:name w:val="Título 3 Caráter"/>
    <w:link w:val="Ttulo3"/>
    <w:rsid w:val="00CB6CB0"/>
    <w:rPr>
      <w:rFonts w:ascii="Times New Roman" w:eastAsia="Times New Roman" w:hAnsi="Times New Roman"/>
      <w:b/>
      <w:bCs/>
      <w:color w:val="000080"/>
      <w:sz w:val="28"/>
      <w:szCs w:val="28"/>
    </w:rPr>
  </w:style>
  <w:style w:type="character" w:customStyle="1" w:styleId="Ttulo4Carter">
    <w:name w:val="Título 4 Caráter"/>
    <w:link w:val="Ttulo4"/>
    <w:rsid w:val="00CB6CB0"/>
    <w:rPr>
      <w:rFonts w:ascii="Times New Roman" w:eastAsia="Times New Roman" w:hAnsi="Times New Roman"/>
      <w:b/>
      <w:bCs/>
      <w:i/>
      <w:iCs/>
      <w:color w:val="000000"/>
      <w:sz w:val="24"/>
      <w:szCs w:val="24"/>
    </w:rPr>
  </w:style>
  <w:style w:type="paragraph" w:customStyle="1" w:styleId="Padro">
    <w:name w:val="Padrão"/>
    <w:rsid w:val="00CB6CB0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color w:val="00000A"/>
    </w:rPr>
  </w:style>
  <w:style w:type="paragraph" w:styleId="Corpodetexto">
    <w:name w:val="Body Text"/>
    <w:basedOn w:val="Padro"/>
    <w:link w:val="CorpodetextoCarter"/>
    <w:rsid w:val="00CB6CB0"/>
    <w:pPr>
      <w:spacing w:after="120"/>
      <w:jc w:val="center"/>
    </w:pPr>
    <w:rPr>
      <w:sz w:val="28"/>
      <w:szCs w:val="28"/>
    </w:rPr>
  </w:style>
  <w:style w:type="character" w:customStyle="1" w:styleId="CorpodetextoCarter">
    <w:name w:val="Corpo de texto Caráter"/>
    <w:link w:val="Corpodetexto"/>
    <w:rsid w:val="00CB6CB0"/>
    <w:rPr>
      <w:rFonts w:ascii="Times New Roman" w:eastAsia="Times New Roman" w:hAnsi="Times New Roman" w:cs="Times New Roman"/>
      <w:color w:val="00000A"/>
      <w:sz w:val="28"/>
      <w:szCs w:val="28"/>
    </w:rPr>
  </w:style>
  <w:style w:type="paragraph" w:styleId="Corpodetexto2">
    <w:name w:val="Body Text 2"/>
    <w:basedOn w:val="Normal"/>
    <w:link w:val="Corpodetexto2Carter"/>
    <w:uiPriority w:val="99"/>
    <w:unhideWhenUsed/>
    <w:rsid w:val="00CB6CB0"/>
    <w:pPr>
      <w:spacing w:after="120" w:line="480" w:lineRule="auto"/>
    </w:pPr>
    <w:rPr>
      <w:rFonts w:ascii="Calibri" w:hAnsi="Calibri" w:cs="Times New Roman"/>
      <w:sz w:val="22"/>
      <w:szCs w:val="22"/>
    </w:rPr>
  </w:style>
  <w:style w:type="character" w:customStyle="1" w:styleId="Corpodetexto2Carter">
    <w:name w:val="Corpo de texto 2 Caráter"/>
    <w:link w:val="Corpodetexto2"/>
    <w:uiPriority w:val="99"/>
    <w:rsid w:val="00CB6CB0"/>
    <w:rPr>
      <w:rFonts w:ascii="Calibri" w:eastAsia="Calibri" w:hAnsi="Calibri" w:cs="Times New Roman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CB6CB0"/>
    <w:pPr>
      <w:spacing w:after="120" w:line="276" w:lineRule="auto"/>
      <w:ind w:left="283"/>
    </w:pPr>
    <w:rPr>
      <w:rFonts w:ascii="Calibri" w:hAnsi="Calibri" w:cs="Times New Roman"/>
      <w:sz w:val="16"/>
      <w:szCs w:val="16"/>
    </w:rPr>
  </w:style>
  <w:style w:type="character" w:customStyle="1" w:styleId="Avanodecorpodetexto3Carter">
    <w:name w:val="Avanço de corpo de texto 3 Caráter"/>
    <w:link w:val="Avanodecorpodetexto3"/>
    <w:uiPriority w:val="99"/>
    <w:semiHidden/>
    <w:rsid w:val="00CB6CB0"/>
    <w:rPr>
      <w:rFonts w:ascii="Calibri" w:eastAsia="Calibri" w:hAnsi="Calibri" w:cs="Times New Roman"/>
      <w:sz w:val="16"/>
      <w:szCs w:val="16"/>
    </w:rPr>
  </w:style>
  <w:style w:type="paragraph" w:customStyle="1" w:styleId="Corpodetextorecuado">
    <w:name w:val="Corpo de texto recuado"/>
    <w:basedOn w:val="Padro"/>
    <w:rsid w:val="00CB6CB0"/>
    <w:pPr>
      <w:ind w:left="283" w:firstLine="1416"/>
      <w:jc w:val="both"/>
    </w:pPr>
    <w:rPr>
      <w:color w:val="000080"/>
      <w:sz w:val="28"/>
      <w:szCs w:val="28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CB6CB0"/>
    <w:pPr>
      <w:spacing w:after="120" w:line="480" w:lineRule="auto"/>
      <w:ind w:left="283"/>
    </w:pPr>
    <w:rPr>
      <w:rFonts w:ascii="Calibri" w:hAnsi="Calibri" w:cs="Times New Roman"/>
      <w:sz w:val="22"/>
      <w:szCs w:val="22"/>
    </w:rPr>
  </w:style>
  <w:style w:type="character" w:customStyle="1" w:styleId="Avanodecorpodetexto2Carter">
    <w:name w:val="Avanço de corpo de texto 2 Caráter"/>
    <w:link w:val="Avanodecorpodetexto2"/>
    <w:uiPriority w:val="99"/>
    <w:semiHidden/>
    <w:rsid w:val="00CB6CB0"/>
    <w:rPr>
      <w:rFonts w:ascii="Calibri" w:eastAsia="Calibri" w:hAnsi="Calibri" w:cs="Times New Roman"/>
    </w:rPr>
  </w:style>
  <w:style w:type="character" w:styleId="Forte">
    <w:name w:val="Strong"/>
    <w:uiPriority w:val="22"/>
    <w:qFormat/>
    <w:rsid w:val="00CB6CB0"/>
    <w:rPr>
      <w:rFonts w:ascii="Tahoma" w:hAnsi="Tahoma" w:cs="Tahoma" w:hint="default"/>
      <w:b/>
      <w:bCs/>
      <w:color w:val="282211"/>
      <w:sz w:val="16"/>
      <w:szCs w:val="16"/>
    </w:rPr>
  </w:style>
  <w:style w:type="character" w:styleId="Hiperligao">
    <w:name w:val="Hyperlink"/>
    <w:uiPriority w:val="99"/>
    <w:unhideWhenUsed/>
    <w:rsid w:val="0066699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customStyle="1" w:styleId="Legenda1">
    <w:name w:val="Legenda1"/>
    <w:basedOn w:val="Normal"/>
    <w:rsid w:val="0066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caption1">
    <w:name w:val="caption1"/>
    <w:rsid w:val="00666995"/>
  </w:style>
  <w:style w:type="paragraph" w:customStyle="1" w:styleId="nobottommargin">
    <w:name w:val="nobottommargin"/>
    <w:basedOn w:val="Normal"/>
    <w:rsid w:val="006D1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50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235065"/>
    <w:rPr>
      <w:rFonts w:ascii="Segoe UI" w:hAnsi="Segoe UI" w:cs="Segoe UI"/>
      <w:sz w:val="18"/>
      <w:szCs w:val="18"/>
      <w:lang w:eastAsia="en-US"/>
    </w:rPr>
  </w:style>
  <w:style w:type="character" w:customStyle="1" w:styleId="texttitulo">
    <w:name w:val="texttitulo"/>
    <w:rsid w:val="00C40CD6"/>
  </w:style>
  <w:style w:type="paragraph" w:customStyle="1" w:styleId="Standard">
    <w:name w:val="Standard"/>
    <w:rsid w:val="00D46160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customStyle="1" w:styleId="Contedodatabela">
    <w:name w:val="Conteúdo da tabela"/>
    <w:basedOn w:val="Standard"/>
    <w:rsid w:val="00D46160"/>
    <w:pPr>
      <w:suppressLineNumbers/>
    </w:pPr>
  </w:style>
  <w:style w:type="numbering" w:customStyle="1" w:styleId="WW8Num8">
    <w:name w:val="WW8Num8"/>
    <w:basedOn w:val="Semlista"/>
    <w:rsid w:val="00D46160"/>
    <w:pPr>
      <w:numPr>
        <w:numId w:val="2"/>
      </w:numPr>
    </w:pPr>
  </w:style>
  <w:style w:type="character" w:customStyle="1" w:styleId="apple-converted-space">
    <w:name w:val="apple-converted-space"/>
    <w:basedOn w:val="Tipodeletrapredefinidodopargrafo"/>
    <w:rsid w:val="0018469B"/>
  </w:style>
  <w:style w:type="character" w:customStyle="1" w:styleId="Meno1">
    <w:name w:val="Menção1"/>
    <w:uiPriority w:val="99"/>
    <w:semiHidden/>
    <w:unhideWhenUsed/>
    <w:rsid w:val="00360C28"/>
    <w:rPr>
      <w:color w:val="2B579A"/>
      <w:shd w:val="clear" w:color="auto" w:fill="E6E6E6"/>
    </w:rPr>
  </w:style>
  <w:style w:type="character" w:customStyle="1" w:styleId="MenoPendente1">
    <w:name w:val="Menção Pendente1"/>
    <w:uiPriority w:val="99"/>
    <w:semiHidden/>
    <w:unhideWhenUsed/>
    <w:rsid w:val="00DF592B"/>
    <w:rPr>
      <w:color w:val="808080"/>
      <w:shd w:val="clear" w:color="auto" w:fill="E6E6E6"/>
    </w:rPr>
  </w:style>
  <w:style w:type="character" w:customStyle="1" w:styleId="Ttulo5Carter">
    <w:name w:val="Título 5 Caráter"/>
    <w:link w:val="Ttulo5"/>
    <w:uiPriority w:val="9"/>
    <w:rsid w:val="00FC7896"/>
    <w:rPr>
      <w:rFonts w:ascii="Cambria" w:eastAsia="Times New Roman" w:hAnsi="Cambria" w:cs="Times New Roman"/>
      <w:color w:val="365F91"/>
      <w:sz w:val="24"/>
      <w:szCs w:val="24"/>
      <w:lang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91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mailto:unidas.4197@sicoob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ssaj4197_00\Desktop\PAUTA%2022-04-2020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7FB5A-6D19-46BC-89AA-12B5702D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PAUTA 22-04-2020</Template>
  <TotalTime>2</TotalTime>
  <Pages>2</Pages>
  <Words>408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2612</CharactersWithSpaces>
  <SharedDoc>false</SharedDoc>
  <HLinks>
    <vt:vector size="6" baseType="variant">
      <vt:variant>
        <vt:i4>3473431</vt:i4>
      </vt:variant>
      <vt:variant>
        <vt:i4>6</vt:i4>
      </vt:variant>
      <vt:variant>
        <vt:i4>0</vt:i4>
      </vt:variant>
      <vt:variant>
        <vt:i4>5</vt:i4>
      </vt:variant>
      <vt:variant>
        <vt:lpwstr>mailto:unidas.4197@sicoobunicoob.com.br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Talissa Jares Pereira Barbalho</dc:creator>
  <cp:keywords/>
  <cp:lastModifiedBy>Talissa Jares Pereira Barbalho</cp:lastModifiedBy>
  <cp:revision>3</cp:revision>
  <cp:lastPrinted>2023-03-30T18:00:00Z</cp:lastPrinted>
  <dcterms:created xsi:type="dcterms:W3CDTF">2023-03-30T18:00:00Z</dcterms:created>
  <dcterms:modified xsi:type="dcterms:W3CDTF">2023-03-30T18:02:00Z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59b2e0-2ec4-47e6-afc1-6e3f8b684f6a_Enabled">
    <vt:lpwstr>true</vt:lpwstr>
  </property>
  <property fmtid="{D5CDD505-2E9C-101B-9397-08002B2CF9AE}" pid="3" name="MSIP_Label_6459b2e0-2ec4-47e6-afc1-6e3f8b684f6a_SetDate">
    <vt:lpwstr>2021-06-18T13:04:08Z</vt:lpwstr>
  </property>
  <property fmtid="{D5CDD505-2E9C-101B-9397-08002B2CF9AE}" pid="4" name="MSIP_Label_6459b2e0-2ec4-47e6-afc1-6e3f8b684f6a_Method">
    <vt:lpwstr>Privileged</vt:lpwstr>
  </property>
  <property fmtid="{D5CDD505-2E9C-101B-9397-08002B2CF9AE}" pid="5" name="MSIP_Label_6459b2e0-2ec4-47e6-afc1-6e3f8b684f6a_Name">
    <vt:lpwstr>6459b2e0-2ec4-47e6-afc1-6e3f8b684f6a</vt:lpwstr>
  </property>
  <property fmtid="{D5CDD505-2E9C-101B-9397-08002B2CF9AE}" pid="6" name="MSIP_Label_6459b2e0-2ec4-47e6-afc1-6e3f8b684f6a_SiteId">
    <vt:lpwstr>b417b620-2ae9-4a83-ab6c-7fbd828bda1d</vt:lpwstr>
  </property>
  <property fmtid="{D5CDD505-2E9C-101B-9397-08002B2CF9AE}" pid="7" name="MSIP_Label_6459b2e0-2ec4-47e6-afc1-6e3f8b684f6a_ActionId">
    <vt:lpwstr>f5885710-39f8-4998-9a9f-92458769ea4a</vt:lpwstr>
  </property>
  <property fmtid="{D5CDD505-2E9C-101B-9397-08002B2CF9AE}" pid="8" name="MSIP_Label_6459b2e0-2ec4-47e6-afc1-6e3f8b684f6a_ContentBits">
    <vt:lpwstr>0</vt:lpwstr>
  </property>
</Properties>
</file>