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ECAC" w14:textId="77777777" w:rsidR="009E4EC8" w:rsidRPr="00455B06" w:rsidRDefault="009E4EC8" w:rsidP="009E4EC8">
      <w:pPr>
        <w:spacing w:line="240" w:lineRule="auto"/>
        <w:jc w:val="center"/>
        <w:rPr>
          <w:rFonts w:ascii="Times New Roman" w:hAnsi="Times New Roman"/>
          <w:b/>
        </w:rPr>
      </w:pPr>
      <w:bookmarkStart w:id="0" w:name="_Hlk3535070"/>
      <w:r w:rsidRPr="00455B06">
        <w:rPr>
          <w:rFonts w:ascii="Times New Roman" w:hAnsi="Times New Roman"/>
          <w:b/>
        </w:rPr>
        <w:t>ANEXO II</w:t>
      </w:r>
    </w:p>
    <w:p w14:paraId="47607D24" w14:textId="77777777" w:rsidR="009E4EC8" w:rsidRPr="00455B06" w:rsidRDefault="009E4EC8" w:rsidP="009E4EC8">
      <w:pPr>
        <w:pStyle w:val="Ttulo2"/>
        <w:ind w:left="-15" w:right="994" w:firstLine="0"/>
      </w:pPr>
      <w:r w:rsidRPr="00455B06">
        <w:t xml:space="preserve">FORMULARIO CADASTRAL DO CANDIDATO PARA ELEIÇÃO </w:t>
      </w:r>
    </w:p>
    <w:bookmarkEnd w:id="0"/>
    <w:p w14:paraId="5BADB52E" w14:textId="77777777" w:rsidR="009E4EC8" w:rsidRPr="00455B06" w:rsidRDefault="009E4EC8" w:rsidP="009E4EC8">
      <w:pPr>
        <w:pStyle w:val="Ttulo2"/>
        <w:ind w:right="994"/>
      </w:pPr>
      <w:r w:rsidRPr="00455B06">
        <w:rPr>
          <w:b w:val="0"/>
        </w:rPr>
        <w:t xml:space="preserve">Denominação da Cooperativa: SICOOB UNIDAS </w:t>
      </w:r>
    </w:p>
    <w:p w14:paraId="320C7D27" w14:textId="5B75A393" w:rsidR="009E4EC8" w:rsidRPr="00455B06" w:rsidRDefault="009E4EC8" w:rsidP="009E4EC8">
      <w:pPr>
        <w:spacing w:after="163" w:line="257" w:lineRule="auto"/>
        <w:ind w:left="-5"/>
      </w:pPr>
      <w:r w:rsidRPr="00455B06">
        <w:rPr>
          <w:rFonts w:cs="Calibri"/>
        </w:rPr>
        <w:t xml:space="preserve">Órgão estatutário e cargo:  </w:t>
      </w:r>
      <w:r w:rsidR="00261EE3">
        <w:rPr>
          <w:rFonts w:cs="Calibri"/>
        </w:rPr>
        <w:t>___________________________________________</w:t>
      </w:r>
    </w:p>
    <w:p w14:paraId="242A1A09" w14:textId="77777777" w:rsidR="009E4EC8" w:rsidRPr="00455B06" w:rsidRDefault="009E4EC8" w:rsidP="009E4EC8">
      <w:pPr>
        <w:spacing w:after="211" w:line="257" w:lineRule="auto"/>
        <w:ind w:left="-5"/>
      </w:pPr>
      <w:r w:rsidRPr="00455B06">
        <w:rPr>
          <w:rFonts w:cs="Calibri"/>
        </w:rPr>
        <w:t xml:space="preserve">IDENTIFICAÇÃO DO CANDIDATO : </w:t>
      </w:r>
    </w:p>
    <w:p w14:paraId="7E358F13" w14:textId="77777777" w:rsidR="009E4EC8" w:rsidRPr="00455B06" w:rsidRDefault="009E4EC8" w:rsidP="009E4EC8">
      <w:pPr>
        <w:numPr>
          <w:ilvl w:val="0"/>
          <w:numId w:val="16"/>
        </w:numPr>
        <w:spacing w:after="135" w:line="257" w:lineRule="auto"/>
        <w:ind w:hanging="355"/>
      </w:pPr>
      <w:r w:rsidRPr="00455B06">
        <w:rPr>
          <w:rFonts w:cs="Calibri"/>
        </w:rPr>
        <w:t xml:space="preserve">Nome Completo  </w:t>
      </w:r>
    </w:p>
    <w:p w14:paraId="67BEDADD" w14:textId="77777777" w:rsidR="009E4EC8" w:rsidRPr="00455B06" w:rsidRDefault="009E4EC8" w:rsidP="009E4EC8">
      <w:pPr>
        <w:numPr>
          <w:ilvl w:val="0"/>
          <w:numId w:val="16"/>
        </w:numPr>
        <w:spacing w:after="134" w:line="257" w:lineRule="auto"/>
        <w:ind w:hanging="355"/>
      </w:pPr>
      <w:r w:rsidRPr="00455B06">
        <w:rPr>
          <w:rFonts w:cs="Calibri"/>
        </w:rPr>
        <w:t xml:space="preserve">Filiação  </w:t>
      </w:r>
    </w:p>
    <w:p w14:paraId="1FDF4001" w14:textId="77777777" w:rsidR="009E4EC8" w:rsidRPr="00455B06" w:rsidRDefault="009E4EC8" w:rsidP="009E4EC8">
      <w:pPr>
        <w:numPr>
          <w:ilvl w:val="0"/>
          <w:numId w:val="16"/>
        </w:numPr>
        <w:spacing w:after="135" w:line="257" w:lineRule="auto"/>
        <w:ind w:hanging="355"/>
      </w:pPr>
      <w:r w:rsidRPr="00455B06">
        <w:rPr>
          <w:rFonts w:cs="Calibri"/>
        </w:rPr>
        <w:t xml:space="preserve">Nacionalidade  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Local de nascimento  </w:t>
      </w:r>
    </w:p>
    <w:p w14:paraId="52A73988" w14:textId="77777777" w:rsidR="009E4EC8" w:rsidRPr="00455B06" w:rsidRDefault="009E4EC8" w:rsidP="009E4EC8">
      <w:pPr>
        <w:numPr>
          <w:ilvl w:val="0"/>
          <w:numId w:val="16"/>
        </w:numPr>
        <w:spacing w:after="135" w:line="257" w:lineRule="auto"/>
        <w:ind w:hanging="355"/>
      </w:pPr>
      <w:r w:rsidRPr="00455B06">
        <w:rPr>
          <w:rFonts w:cs="Calibri"/>
        </w:rPr>
        <w:t xml:space="preserve">Sexo 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Profissão  </w:t>
      </w:r>
    </w:p>
    <w:p w14:paraId="74570812" w14:textId="77777777" w:rsidR="009E4EC8" w:rsidRPr="00455B06" w:rsidRDefault="009E4EC8" w:rsidP="009E4EC8">
      <w:pPr>
        <w:numPr>
          <w:ilvl w:val="0"/>
          <w:numId w:val="16"/>
        </w:numPr>
        <w:spacing w:after="133" w:line="257" w:lineRule="auto"/>
        <w:ind w:hanging="355"/>
      </w:pPr>
      <w:r w:rsidRPr="00455B06">
        <w:rPr>
          <w:rFonts w:cs="Calibri"/>
        </w:rPr>
        <w:t xml:space="preserve">Estado civil e regime de casamento  </w:t>
      </w:r>
    </w:p>
    <w:p w14:paraId="49DD896F" w14:textId="77777777" w:rsidR="009E4EC8" w:rsidRPr="00455B06" w:rsidRDefault="009E4EC8" w:rsidP="009E4EC8">
      <w:pPr>
        <w:numPr>
          <w:ilvl w:val="0"/>
          <w:numId w:val="16"/>
        </w:numPr>
        <w:spacing w:after="135" w:line="257" w:lineRule="auto"/>
        <w:ind w:hanging="355"/>
      </w:pPr>
      <w:r w:rsidRPr="00455B06">
        <w:rPr>
          <w:rFonts w:cs="Calibri"/>
        </w:rPr>
        <w:t xml:space="preserve">Nome do cônjuge ou companheira  </w:t>
      </w:r>
    </w:p>
    <w:p w14:paraId="52EE3A92" w14:textId="77777777" w:rsidR="009E4EC8" w:rsidRPr="00455B06" w:rsidRDefault="009E4EC8" w:rsidP="009E4EC8">
      <w:pPr>
        <w:numPr>
          <w:ilvl w:val="0"/>
          <w:numId w:val="16"/>
        </w:numPr>
        <w:spacing w:after="136" w:line="257" w:lineRule="auto"/>
        <w:ind w:hanging="355"/>
      </w:pPr>
      <w:r w:rsidRPr="00455B06">
        <w:rPr>
          <w:rFonts w:cs="Calibri"/>
        </w:rPr>
        <w:t xml:space="preserve">Titulo Eleitoral  </w:t>
      </w:r>
    </w:p>
    <w:p w14:paraId="1849C550" w14:textId="77777777" w:rsidR="009E4EC8" w:rsidRPr="00455B06" w:rsidRDefault="009E4EC8" w:rsidP="009E4EC8">
      <w:pPr>
        <w:numPr>
          <w:ilvl w:val="0"/>
          <w:numId w:val="16"/>
        </w:numPr>
        <w:spacing w:after="135" w:line="257" w:lineRule="auto"/>
        <w:ind w:hanging="355"/>
      </w:pPr>
      <w:r w:rsidRPr="00455B06">
        <w:rPr>
          <w:rFonts w:cs="Calibri"/>
        </w:rPr>
        <w:t xml:space="preserve">Carteira de identidade (nº/data de emissão/órgão)  </w:t>
      </w:r>
    </w:p>
    <w:p w14:paraId="61235278" w14:textId="77777777" w:rsidR="009E4EC8" w:rsidRPr="00455B06" w:rsidRDefault="009E4EC8" w:rsidP="009E4EC8">
      <w:pPr>
        <w:numPr>
          <w:ilvl w:val="0"/>
          <w:numId w:val="16"/>
        </w:numPr>
        <w:spacing w:after="133" w:line="257" w:lineRule="auto"/>
        <w:ind w:hanging="355"/>
      </w:pPr>
      <w:r w:rsidRPr="00455B06">
        <w:rPr>
          <w:rFonts w:cs="Calibri"/>
        </w:rPr>
        <w:t xml:space="preserve">CPF (nº base/controle)  </w:t>
      </w:r>
    </w:p>
    <w:p w14:paraId="231FBF94" w14:textId="77777777" w:rsidR="009E4EC8" w:rsidRPr="00455B06" w:rsidRDefault="009E4EC8" w:rsidP="009E4EC8">
      <w:pPr>
        <w:numPr>
          <w:ilvl w:val="0"/>
          <w:numId w:val="16"/>
        </w:numPr>
        <w:spacing w:after="135" w:line="257" w:lineRule="auto"/>
        <w:ind w:hanging="355"/>
      </w:pPr>
      <w:r w:rsidRPr="00455B06">
        <w:rPr>
          <w:rFonts w:cs="Calibri"/>
        </w:rPr>
        <w:t xml:space="preserve">Endereço residencial completo  </w:t>
      </w:r>
    </w:p>
    <w:p w14:paraId="14055F85" w14:textId="77777777" w:rsidR="009E4EC8" w:rsidRPr="00455B06" w:rsidRDefault="009E4EC8" w:rsidP="009E4EC8">
      <w:pPr>
        <w:numPr>
          <w:ilvl w:val="0"/>
          <w:numId w:val="16"/>
        </w:numPr>
        <w:spacing w:after="135" w:line="257" w:lineRule="auto"/>
        <w:ind w:hanging="355"/>
      </w:pPr>
      <w:r w:rsidRPr="00455B06">
        <w:rPr>
          <w:rFonts w:cs="Calibri"/>
        </w:rPr>
        <w:t xml:space="preserve">Bairro ou distrito  </w:t>
      </w:r>
    </w:p>
    <w:p w14:paraId="2D2E211F" w14:textId="77777777" w:rsidR="009E4EC8" w:rsidRPr="00455B06" w:rsidRDefault="009E4EC8" w:rsidP="009E4EC8">
      <w:pPr>
        <w:numPr>
          <w:ilvl w:val="0"/>
          <w:numId w:val="16"/>
        </w:numPr>
        <w:spacing w:after="89" w:line="257" w:lineRule="auto"/>
        <w:ind w:hanging="355"/>
      </w:pPr>
      <w:r w:rsidRPr="00455B06">
        <w:rPr>
          <w:rFonts w:cs="Calibri"/>
        </w:rPr>
        <w:t xml:space="preserve">CEP 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Município: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 </w:t>
      </w:r>
      <w:r w:rsidRPr="00455B06">
        <w:rPr>
          <w:rFonts w:cs="Calibri"/>
        </w:rPr>
        <w:tab/>
        <w:t xml:space="preserve">UF  </w:t>
      </w:r>
      <w:r w:rsidRPr="00455B06">
        <w:rPr>
          <w:rFonts w:cs="Calibri"/>
        </w:rPr>
        <w:tab/>
        <w:t xml:space="preserve">DDD/Telefone  </w:t>
      </w:r>
    </w:p>
    <w:p w14:paraId="5DB977C1" w14:textId="77777777" w:rsidR="009E4EC8" w:rsidRPr="00455B06" w:rsidRDefault="009E4EC8" w:rsidP="0070455B">
      <w:pPr>
        <w:spacing w:after="163" w:line="257" w:lineRule="auto"/>
        <w:ind w:left="-5"/>
        <w:jc w:val="both"/>
      </w:pPr>
      <w:r w:rsidRPr="00455B06">
        <w:rPr>
          <w:rFonts w:cs="Calibri"/>
        </w:rPr>
        <w:t xml:space="preserve">Declaro preencher as condições e requisitos estabelecidos na regulamentação em vigor para o exercício do cargo o qual pretendo concorrer.  </w:t>
      </w:r>
    </w:p>
    <w:p w14:paraId="2F340A9F" w14:textId="77777777" w:rsidR="009E4EC8" w:rsidRPr="00455B06" w:rsidRDefault="009E4EC8" w:rsidP="0070455B">
      <w:pPr>
        <w:spacing w:after="163" w:line="257" w:lineRule="auto"/>
        <w:ind w:left="-5"/>
        <w:jc w:val="both"/>
      </w:pPr>
      <w:r w:rsidRPr="00455B06">
        <w:rPr>
          <w:rFonts w:cs="Calibri"/>
        </w:rPr>
        <w:t xml:space="preserve">Declaro ser associado da Cooperativa a qual pretendo ocupar cargo eletivo.  </w:t>
      </w:r>
    </w:p>
    <w:p w14:paraId="7A8831A0" w14:textId="77777777" w:rsidR="009E4EC8" w:rsidRPr="00455B06" w:rsidRDefault="009E4EC8" w:rsidP="0070455B">
      <w:pPr>
        <w:spacing w:after="163" w:line="257" w:lineRule="auto"/>
        <w:ind w:left="-5"/>
        <w:jc w:val="both"/>
      </w:pPr>
      <w:r w:rsidRPr="00455B06">
        <w:rPr>
          <w:rFonts w:cs="Calibri"/>
        </w:rPr>
        <w:t xml:space="preserve">Declaro não participar da administração, do Conselho Fiscal ou de qualquer outro órgão estatutário de empresa cujos títulos ou valores mobiliários sejam negociados em bolsas de valores.  </w:t>
      </w:r>
    </w:p>
    <w:p w14:paraId="55E4CC59" w14:textId="77777777" w:rsidR="009E4EC8" w:rsidRPr="00455B06" w:rsidRDefault="009E4EC8" w:rsidP="0070455B">
      <w:pPr>
        <w:spacing w:after="163" w:line="257" w:lineRule="auto"/>
        <w:ind w:left="-5"/>
        <w:jc w:val="both"/>
      </w:pPr>
      <w:r w:rsidRPr="00455B06">
        <w:rPr>
          <w:rFonts w:cs="Calibri"/>
        </w:rPr>
        <w:t xml:space="preserve">Declaro assumir integral responsabilidade pela fidelidade das declarações ora prestadas, ficando, desde já, a Cooperativa autorizada, dentro dos limites legais, a fazer as pesquisas de outras informações possam ser requeridas pelo BACEN necessárias para o exercício do cargo.  </w:t>
      </w:r>
    </w:p>
    <w:p w14:paraId="45804AAC" w14:textId="77777777" w:rsidR="009E4EC8" w:rsidRPr="00455B06" w:rsidRDefault="009E4EC8" w:rsidP="009E4EC8">
      <w:pPr>
        <w:spacing w:after="163" w:line="257" w:lineRule="auto"/>
        <w:ind w:left="-5"/>
      </w:pPr>
      <w:r w:rsidRPr="00455B06">
        <w:rPr>
          <w:rFonts w:cs="Calibri"/>
        </w:rPr>
        <w:t xml:space="preserve">Declaro assumir e exercer o mandato do cargo para o qual for eleito.  </w:t>
      </w:r>
    </w:p>
    <w:p w14:paraId="3320919C" w14:textId="6E6DB232" w:rsidR="009E4EC8" w:rsidRPr="00455B06" w:rsidRDefault="009E4EC8" w:rsidP="007D0476">
      <w:pPr>
        <w:spacing w:after="158" w:line="259" w:lineRule="auto"/>
      </w:pPr>
      <w:r w:rsidRPr="00455B06">
        <w:rPr>
          <w:rFonts w:cs="Calibri"/>
        </w:rPr>
        <w:t xml:space="preserve"> Belém, ____ de _______________de ____________ </w:t>
      </w:r>
    </w:p>
    <w:p w14:paraId="037ED469" w14:textId="77777777" w:rsidR="009E4EC8" w:rsidRPr="00455B06" w:rsidRDefault="009E4EC8" w:rsidP="009E4EC8">
      <w:pPr>
        <w:spacing w:after="158" w:line="259" w:lineRule="auto"/>
      </w:pPr>
      <w:r w:rsidRPr="00455B06">
        <w:rPr>
          <w:rFonts w:cs="Calibri"/>
        </w:rPr>
        <w:t xml:space="preserve"> </w:t>
      </w:r>
    </w:p>
    <w:p w14:paraId="33A75F3E" w14:textId="77777777" w:rsidR="009E4EC8" w:rsidRPr="00455B06" w:rsidRDefault="009E4EC8" w:rsidP="009E4EC8">
      <w:pPr>
        <w:spacing w:after="163" w:line="257" w:lineRule="auto"/>
        <w:ind w:left="-5"/>
      </w:pPr>
      <w:r w:rsidRPr="00455B06">
        <w:rPr>
          <w:rFonts w:cs="Calibri"/>
        </w:rPr>
        <w:t xml:space="preserve">_____________________________________  </w:t>
      </w:r>
    </w:p>
    <w:p w14:paraId="07E86561" w14:textId="6FA4EA15" w:rsidR="009E4EC8" w:rsidRDefault="009E4EC8" w:rsidP="009E4EC8">
      <w:pPr>
        <w:spacing w:after="163" w:line="257" w:lineRule="auto"/>
        <w:ind w:left="-5"/>
        <w:rPr>
          <w:rFonts w:cs="Calibri"/>
        </w:rPr>
      </w:pPr>
      <w:r w:rsidRPr="00455B06">
        <w:rPr>
          <w:rFonts w:cs="Calibri"/>
        </w:rPr>
        <w:t xml:space="preserve">(assinatura do candidato)  </w:t>
      </w:r>
    </w:p>
    <w:p w14:paraId="24B52AD5" w14:textId="77777777" w:rsidR="00261EE3" w:rsidRDefault="00261EE3" w:rsidP="009E4EC8">
      <w:pPr>
        <w:spacing w:after="163" w:line="257" w:lineRule="auto"/>
        <w:ind w:left="-5"/>
      </w:pPr>
    </w:p>
    <w:sectPr w:rsidR="00261EE3" w:rsidSect="00D741C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85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04EE3" w14:textId="77777777" w:rsidR="003F06C7" w:rsidRDefault="003F06C7" w:rsidP="00626A28">
      <w:pPr>
        <w:spacing w:line="240" w:lineRule="auto"/>
      </w:pPr>
      <w:r>
        <w:separator/>
      </w:r>
    </w:p>
  </w:endnote>
  <w:endnote w:type="continuationSeparator" w:id="0">
    <w:p w14:paraId="3AFEDA1C" w14:textId="77777777" w:rsidR="003F06C7" w:rsidRDefault="003F06C7" w:rsidP="00626A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A9C92" w14:textId="77777777" w:rsidR="00A10680" w:rsidRPr="00072201" w:rsidRDefault="00A10680" w:rsidP="00C16523">
    <w:pPr>
      <w:pStyle w:val="Cabealho"/>
      <w:tabs>
        <w:tab w:val="clear" w:pos="4252"/>
        <w:tab w:val="clear" w:pos="8504"/>
        <w:tab w:val="center" w:pos="-1418"/>
        <w:tab w:val="right" w:pos="9923"/>
      </w:tabs>
      <w:jc w:val="center"/>
      <w:rPr>
        <w:b/>
        <w:color w:val="004650"/>
        <w:sz w:val="16"/>
        <w:szCs w:val="16"/>
      </w:rPr>
    </w:pPr>
    <w:r w:rsidRPr="00072201">
      <w:rPr>
        <w:b/>
        <w:color w:val="004650"/>
        <w:sz w:val="16"/>
        <w:szCs w:val="16"/>
      </w:rPr>
      <w:t xml:space="preserve">Página </w:t>
    </w:r>
    <w:r w:rsidRPr="00072201">
      <w:rPr>
        <w:b/>
        <w:color w:val="004650"/>
        <w:sz w:val="16"/>
        <w:szCs w:val="16"/>
      </w:rPr>
      <w:fldChar w:fldCharType="begin"/>
    </w:r>
    <w:r w:rsidRPr="00072201">
      <w:rPr>
        <w:b/>
        <w:color w:val="004650"/>
        <w:sz w:val="16"/>
        <w:szCs w:val="16"/>
      </w:rPr>
      <w:instrText>PAGE</w:instrText>
    </w:r>
    <w:r w:rsidRPr="00072201">
      <w:rPr>
        <w:b/>
        <w:color w:val="004650"/>
        <w:sz w:val="16"/>
        <w:szCs w:val="16"/>
      </w:rPr>
      <w:fldChar w:fldCharType="separate"/>
    </w:r>
    <w:r>
      <w:rPr>
        <w:b/>
        <w:noProof/>
        <w:color w:val="004650"/>
        <w:sz w:val="16"/>
        <w:szCs w:val="16"/>
      </w:rPr>
      <w:t>1</w:t>
    </w:r>
    <w:r w:rsidRPr="00072201">
      <w:rPr>
        <w:b/>
        <w:color w:val="004650"/>
        <w:sz w:val="16"/>
        <w:szCs w:val="16"/>
      </w:rPr>
      <w:fldChar w:fldCharType="end"/>
    </w:r>
    <w:r w:rsidRPr="00072201">
      <w:rPr>
        <w:b/>
        <w:color w:val="004650"/>
        <w:sz w:val="16"/>
        <w:szCs w:val="16"/>
      </w:rPr>
      <w:t xml:space="preserve"> de </w:t>
    </w:r>
    <w:r w:rsidRPr="00072201">
      <w:rPr>
        <w:b/>
        <w:color w:val="004650"/>
        <w:sz w:val="16"/>
        <w:szCs w:val="16"/>
      </w:rPr>
      <w:fldChar w:fldCharType="begin"/>
    </w:r>
    <w:r w:rsidRPr="00072201">
      <w:rPr>
        <w:b/>
        <w:color w:val="004650"/>
        <w:sz w:val="16"/>
        <w:szCs w:val="16"/>
      </w:rPr>
      <w:instrText>NUMPAGES</w:instrText>
    </w:r>
    <w:r w:rsidRPr="00072201">
      <w:rPr>
        <w:b/>
        <w:color w:val="004650"/>
        <w:sz w:val="16"/>
        <w:szCs w:val="16"/>
      </w:rPr>
      <w:fldChar w:fldCharType="separate"/>
    </w:r>
    <w:r>
      <w:rPr>
        <w:b/>
        <w:noProof/>
        <w:color w:val="004650"/>
        <w:sz w:val="16"/>
        <w:szCs w:val="16"/>
      </w:rPr>
      <w:t>1</w:t>
    </w:r>
    <w:r w:rsidRPr="00072201">
      <w:rPr>
        <w:b/>
        <w:color w:val="004650"/>
        <w:sz w:val="16"/>
        <w:szCs w:val="16"/>
      </w:rPr>
      <w:fldChar w:fldCharType="end"/>
    </w:r>
  </w:p>
  <w:p w14:paraId="58F55BDD" w14:textId="77777777" w:rsidR="00A10680" w:rsidRPr="006C58C2" w:rsidRDefault="00A10680" w:rsidP="00C16523">
    <w:pPr>
      <w:pStyle w:val="Corpodetexto2"/>
      <w:spacing w:after="0" w:line="240" w:lineRule="auto"/>
      <w:ind w:left="-709" w:right="-568"/>
      <w:jc w:val="center"/>
      <w:rPr>
        <w:rFonts w:ascii="Times New Roman" w:hAnsi="Times New Roman"/>
        <w:b/>
        <w:noProof/>
        <w:color w:val="004650"/>
        <w:sz w:val="16"/>
        <w:szCs w:val="16"/>
        <w:lang w:eastAsia="pt-BR"/>
      </w:rPr>
    </w:pPr>
  </w:p>
  <w:p w14:paraId="57D20A6B" w14:textId="77777777" w:rsidR="00A10680" w:rsidRPr="006C58C2" w:rsidRDefault="00A10680" w:rsidP="00C16523">
    <w:pPr>
      <w:pStyle w:val="Corpodetexto2"/>
      <w:spacing w:after="0" w:line="240" w:lineRule="auto"/>
      <w:ind w:left="-709" w:right="-568"/>
      <w:jc w:val="center"/>
      <w:rPr>
        <w:rFonts w:ascii="Times New Roman" w:hAnsi="Times New Roman"/>
        <w:b/>
        <w:color w:val="004650"/>
        <w:sz w:val="16"/>
        <w:szCs w:val="16"/>
      </w:rPr>
    </w:pPr>
    <w:r>
      <w:rPr>
        <w:b/>
        <w:color w:val="004650"/>
        <w:sz w:val="16"/>
        <w:szCs w:val="16"/>
      </w:rPr>
      <w:t>SICOOB UNIDAS</w:t>
    </w:r>
    <w:r w:rsidRPr="006C58C2">
      <w:rPr>
        <w:b/>
        <w:color w:val="004650"/>
        <w:sz w:val="16"/>
        <w:szCs w:val="16"/>
      </w:rPr>
      <w:t xml:space="preserve"> – </w:t>
    </w:r>
    <w:r>
      <w:rPr>
        <w:rFonts w:ascii="Times New Roman" w:hAnsi="Times New Roman"/>
        <w:b/>
        <w:color w:val="004650"/>
        <w:sz w:val="16"/>
        <w:szCs w:val="16"/>
      </w:rPr>
      <w:t>Av. Almirante Barroso</w:t>
    </w:r>
    <w:r w:rsidRPr="006C58C2">
      <w:rPr>
        <w:rFonts w:ascii="Times New Roman" w:hAnsi="Times New Roman"/>
        <w:b/>
        <w:color w:val="004650"/>
        <w:sz w:val="16"/>
        <w:szCs w:val="16"/>
      </w:rPr>
      <w:t xml:space="preserve">, n° </w:t>
    </w:r>
    <w:r>
      <w:rPr>
        <w:rFonts w:ascii="Times New Roman" w:hAnsi="Times New Roman"/>
        <w:b/>
        <w:color w:val="004650"/>
        <w:sz w:val="16"/>
        <w:szCs w:val="16"/>
      </w:rPr>
      <w:t>2926, Souza – CEP: 66613-710</w:t>
    </w:r>
    <w:r w:rsidRPr="006C58C2">
      <w:rPr>
        <w:rFonts w:ascii="Times New Roman" w:hAnsi="Times New Roman"/>
        <w:b/>
        <w:color w:val="004650"/>
        <w:sz w:val="16"/>
        <w:szCs w:val="16"/>
      </w:rPr>
      <w:t xml:space="preserve"> – Belém – PA</w:t>
    </w:r>
  </w:p>
  <w:p w14:paraId="2FE6A29C" w14:textId="77777777" w:rsidR="00A10680" w:rsidRPr="006C58C2" w:rsidRDefault="00A10680" w:rsidP="00C16523">
    <w:pPr>
      <w:pStyle w:val="Corpodetexto2"/>
      <w:spacing w:after="0" w:line="240" w:lineRule="auto"/>
      <w:jc w:val="center"/>
      <w:rPr>
        <w:rFonts w:ascii="Times New Roman" w:hAnsi="Times New Roman"/>
        <w:b/>
        <w:color w:val="004650"/>
        <w:sz w:val="6"/>
        <w:szCs w:val="16"/>
      </w:rPr>
    </w:pPr>
    <w:r w:rsidRPr="006C58C2">
      <w:rPr>
        <w:rFonts w:ascii="Times New Roman" w:hAnsi="Times New Roman"/>
        <w:b/>
        <w:color w:val="004650"/>
        <w:sz w:val="6"/>
        <w:szCs w:val="16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14:paraId="3DF8F830" w14:textId="510E93D4" w:rsidR="00A10680" w:rsidRPr="006C58C2" w:rsidRDefault="00A10680" w:rsidP="00C16523">
    <w:pPr>
      <w:pStyle w:val="Corpodetexto2"/>
      <w:spacing w:before="80" w:after="0" w:line="240" w:lineRule="auto"/>
      <w:jc w:val="center"/>
      <w:rPr>
        <w:rFonts w:ascii="Times New Roman" w:hAnsi="Times New Roman"/>
        <w:b/>
        <w:color w:val="004650"/>
        <w:sz w:val="16"/>
        <w:szCs w:val="16"/>
      </w:rPr>
    </w:pPr>
    <w:r>
      <w:rPr>
        <w:rFonts w:ascii="Times New Roman" w:hAnsi="Times New Roman"/>
        <w:b/>
        <w:color w:val="004650"/>
        <w:sz w:val="16"/>
        <w:szCs w:val="16"/>
      </w:rPr>
      <w:t>Fone: (91) 3258-9300</w:t>
    </w:r>
    <w:r w:rsidRPr="006C58C2">
      <w:rPr>
        <w:rFonts w:ascii="Times New Roman" w:hAnsi="Times New Roman"/>
        <w:b/>
        <w:color w:val="004650"/>
        <w:sz w:val="16"/>
        <w:szCs w:val="16"/>
      </w:rPr>
      <w:t xml:space="preserve"> –</w:t>
    </w:r>
    <w:r>
      <w:rPr>
        <w:rFonts w:ascii="Times New Roman" w:hAnsi="Times New Roman"/>
        <w:b/>
        <w:color w:val="004650"/>
        <w:sz w:val="16"/>
        <w:szCs w:val="16"/>
      </w:rPr>
      <w:t xml:space="preserve"> </w:t>
    </w:r>
    <w:hyperlink r:id="rId1" w:history="1">
      <w:r w:rsidR="00F9157B" w:rsidRPr="00163226">
        <w:rPr>
          <w:rStyle w:val="Hiperligao"/>
          <w:rFonts w:ascii="Times New Roman" w:hAnsi="Times New Roman"/>
          <w:b/>
          <w:sz w:val="16"/>
          <w:szCs w:val="16"/>
        </w:rPr>
        <w:t>unidas.4197@sicoob.com.br</w:t>
      </w:r>
    </w:hyperlink>
  </w:p>
  <w:p w14:paraId="13562826" w14:textId="553A7D69" w:rsidR="00A10680" w:rsidRPr="00EE7D35" w:rsidRDefault="00A10680" w:rsidP="00C16523">
    <w:pPr>
      <w:pStyle w:val="Corpodetexto2"/>
      <w:spacing w:after="0" w:line="240" w:lineRule="auto"/>
      <w:jc w:val="center"/>
      <w:rPr>
        <w:rFonts w:ascii="Times New Roman" w:hAnsi="Times New Roman"/>
        <w:b/>
        <w:color w:val="006C3F"/>
        <w:sz w:val="4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265F292" wp14:editId="6C1DFB31">
          <wp:simplePos x="0" y="0"/>
          <wp:positionH relativeFrom="column">
            <wp:posOffset>-560705</wp:posOffset>
          </wp:positionH>
          <wp:positionV relativeFrom="paragraph">
            <wp:posOffset>143510</wp:posOffset>
          </wp:positionV>
          <wp:extent cx="6881495" cy="170180"/>
          <wp:effectExtent l="0" t="0" r="0" b="0"/>
          <wp:wrapTopAndBottom/>
          <wp:docPr id="12" name="Imagem 3" descr="SICOOB B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SICOOB B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495" cy="17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F3D6" w14:textId="77777777" w:rsidR="003F06C7" w:rsidRDefault="003F06C7" w:rsidP="00626A28">
      <w:pPr>
        <w:spacing w:line="240" w:lineRule="auto"/>
      </w:pPr>
      <w:r>
        <w:separator/>
      </w:r>
    </w:p>
  </w:footnote>
  <w:footnote w:type="continuationSeparator" w:id="0">
    <w:p w14:paraId="372DD993" w14:textId="77777777" w:rsidR="003F06C7" w:rsidRDefault="003F06C7" w:rsidP="00626A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8B5B6" w14:textId="77777777" w:rsidR="00A10680" w:rsidRDefault="001E1B67">
    <w:pPr>
      <w:pStyle w:val="Cabealho"/>
    </w:pPr>
    <w:r>
      <w:rPr>
        <w:noProof/>
        <w:lang w:eastAsia="pt-BR"/>
      </w:rPr>
      <w:pict w14:anchorId="45C89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45558" o:spid="_x0000_s1035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PAPEL TIMBRADO CENTRAL"/>
          <w10:wrap anchorx="margin" anchory="margin"/>
        </v:shape>
      </w:pict>
    </w:r>
    <w:r>
      <w:rPr>
        <w:noProof/>
        <w:lang w:eastAsia="pt-BR"/>
      </w:rPr>
      <w:pict w14:anchorId="3AA694B3">
        <v:shape id="WordPictureWatermark700671877" o:spid="_x0000_s1032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2" o:title="PAPEL TIMBRADO CENTRAL"/>
          <w10:wrap anchorx="margin" anchory="margin"/>
        </v:shape>
      </w:pict>
    </w:r>
    <w:r>
      <w:rPr>
        <w:noProof/>
        <w:lang w:eastAsia="pt-BR"/>
      </w:rPr>
      <w:pict w14:anchorId="23A371D8">
        <v:shape id="WordPictureWatermark695910243" o:spid="_x0000_s1029" type="#_x0000_t75" style="position:absolute;margin-left:0;margin-top:0;width:467.2pt;height:660.85pt;z-index:-251660288;mso-position-horizontal:center;mso-position-horizontal-relative:margin;mso-position-vertical:center;mso-position-vertical-relative:margin" o:allowincell="f">
          <v:imagedata r:id="rId3" o:title="PAPEL TIMBRADO CENTRAL"/>
          <w10:wrap anchorx="margin" anchory="margin"/>
        </v:shape>
      </w:pict>
    </w:r>
    <w:r>
      <w:rPr>
        <w:noProof/>
        <w:lang w:eastAsia="pt-BR"/>
      </w:rPr>
      <w:pict w14:anchorId="505324A3">
        <v:shape id="WordPictureWatermark65311613" o:spid="_x0000_s1026" type="#_x0000_t75" style="position:absolute;margin-left:0;margin-top:0;width:424.95pt;height:601.1pt;z-index:-251662336;mso-position-horizontal:center;mso-position-horizontal-relative:margin;mso-position-vertical:center;mso-position-vertical-relative:margin" o:allowincell="f">
          <v:imagedata r:id="rId4" o:title="papel timbrado - sicoob central amazon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5EED3" w14:textId="16DD1047" w:rsidR="00A10680" w:rsidRDefault="00A10680" w:rsidP="00D83567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B171C2" wp14:editId="6CEE8E7C">
          <wp:simplePos x="0" y="0"/>
          <wp:positionH relativeFrom="column">
            <wp:posOffset>2235835</wp:posOffset>
          </wp:positionH>
          <wp:positionV relativeFrom="paragraph">
            <wp:posOffset>-152400</wp:posOffset>
          </wp:positionV>
          <wp:extent cx="1133475" cy="628650"/>
          <wp:effectExtent l="0" t="0" r="0" b="0"/>
          <wp:wrapSquare wrapText="bothSides"/>
          <wp:docPr id="13" name="Imagem 13" descr="SICOOB-Papelaria-Pura-Branca-Papel-Timbrado-210x29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SICOOB-Papelaria-Pura-Branca-Papel-Timbrado-210x297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8D83" w14:textId="77777777" w:rsidR="00A10680" w:rsidRDefault="001E1B67">
    <w:pPr>
      <w:pStyle w:val="Cabealho"/>
    </w:pPr>
    <w:r>
      <w:rPr>
        <w:noProof/>
        <w:lang w:eastAsia="pt-BR"/>
      </w:rPr>
      <w:pict w14:anchorId="2C17B5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45557" o:spid="_x0000_s1034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PAPEL TIMBRADO CENTRAL"/>
          <w10:wrap anchorx="margin" anchory="margin"/>
        </v:shape>
      </w:pict>
    </w:r>
    <w:r>
      <w:rPr>
        <w:noProof/>
        <w:lang w:eastAsia="pt-BR"/>
      </w:rPr>
      <w:pict w14:anchorId="24A3E050">
        <v:shape id="WordPictureWatermark700671876" o:spid="_x0000_s1031" type="#_x0000_t75" style="position:absolute;margin-left:0;margin-top:0;width:467.2pt;height:660.85pt;z-index:-251659264;mso-position-horizontal:center;mso-position-horizontal-relative:margin;mso-position-vertical:center;mso-position-vertical-relative:margin" o:allowincell="f">
          <v:imagedata r:id="rId2" o:title="PAPEL TIMBRADO CENTRAL"/>
          <w10:wrap anchorx="margin" anchory="margin"/>
        </v:shape>
      </w:pict>
    </w:r>
    <w:r>
      <w:rPr>
        <w:noProof/>
        <w:lang w:eastAsia="pt-BR"/>
      </w:rPr>
      <w:pict w14:anchorId="3DE12FEF">
        <v:shape id="WordPictureWatermark695910242" o:spid="_x0000_s1028" type="#_x0000_t75" style="position:absolute;margin-left:0;margin-top:0;width:467.2pt;height:660.85pt;z-index:-251661312;mso-position-horizontal:center;mso-position-horizontal-relative:margin;mso-position-vertical:center;mso-position-vertical-relative:margin" o:allowincell="f">
          <v:imagedata r:id="rId3" o:title="PAPEL TIMBRADO CENTRAL"/>
          <w10:wrap anchorx="margin" anchory="margin"/>
        </v:shape>
      </w:pict>
    </w:r>
    <w:r>
      <w:rPr>
        <w:noProof/>
        <w:lang w:eastAsia="pt-BR"/>
      </w:rPr>
      <w:pict w14:anchorId="02F8B99F">
        <v:shape id="WordPictureWatermark65311612" o:spid="_x0000_s1025" type="#_x0000_t75" style="position:absolute;margin-left:0;margin-top:0;width:424.95pt;height:601.1pt;z-index:-251663360;mso-position-horizontal:center;mso-position-horizontal-relative:margin;mso-position-vertical:center;mso-position-vertical-relative:margin" o:allowincell="f">
          <v:imagedata r:id="rId4" o:title="papel timbrado - sicoob central amazon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12973"/>
    <w:multiLevelType w:val="hybridMultilevel"/>
    <w:tmpl w:val="48FC6674"/>
    <w:lvl w:ilvl="0" w:tplc="2FBA690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9FD"/>
    <w:multiLevelType w:val="hybridMultilevel"/>
    <w:tmpl w:val="1BE6C3B2"/>
    <w:lvl w:ilvl="0" w:tplc="04AED3BE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423FA"/>
    <w:multiLevelType w:val="multilevel"/>
    <w:tmpl w:val="C3E27294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1A5C0291"/>
    <w:multiLevelType w:val="hybridMultilevel"/>
    <w:tmpl w:val="E244D8F8"/>
    <w:lvl w:ilvl="0" w:tplc="0416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4" w15:restartNumberingAfterBreak="0">
    <w:nsid w:val="1FD60846"/>
    <w:multiLevelType w:val="hybridMultilevel"/>
    <w:tmpl w:val="1D9A0F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C0BD3"/>
    <w:multiLevelType w:val="hybridMultilevel"/>
    <w:tmpl w:val="21A6453C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7A3585"/>
    <w:multiLevelType w:val="multilevel"/>
    <w:tmpl w:val="FA22A244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7" w15:restartNumberingAfterBreak="0">
    <w:nsid w:val="33C36DE6"/>
    <w:multiLevelType w:val="hybridMultilevel"/>
    <w:tmpl w:val="C4F6C0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577DC"/>
    <w:multiLevelType w:val="hybridMultilevel"/>
    <w:tmpl w:val="F566DEA4"/>
    <w:lvl w:ilvl="0" w:tplc="62AE4A04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C2C05"/>
    <w:multiLevelType w:val="hybridMultilevel"/>
    <w:tmpl w:val="31A4EE1E"/>
    <w:lvl w:ilvl="0" w:tplc="EE1674B2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74F9C"/>
    <w:multiLevelType w:val="hybridMultilevel"/>
    <w:tmpl w:val="909E72B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DB973AA"/>
    <w:multiLevelType w:val="hybridMultilevel"/>
    <w:tmpl w:val="3BE2C85C"/>
    <w:lvl w:ilvl="0" w:tplc="E74C04A6">
      <w:start w:val="2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02DE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2C40F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1C16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B2F9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F47BB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D4DB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F2D9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18A0A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E62AC6"/>
    <w:multiLevelType w:val="hybridMultilevel"/>
    <w:tmpl w:val="EF2603F8"/>
    <w:lvl w:ilvl="0" w:tplc="F6E09A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9A7601"/>
    <w:multiLevelType w:val="hybridMultilevel"/>
    <w:tmpl w:val="9A24DB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7217B"/>
    <w:multiLevelType w:val="hybridMultilevel"/>
    <w:tmpl w:val="360843D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780460E"/>
    <w:multiLevelType w:val="hybridMultilevel"/>
    <w:tmpl w:val="B96E5B10"/>
    <w:lvl w:ilvl="0" w:tplc="091603C6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BA298C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20BF0A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108F14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E26BB2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A29CDC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9E3B40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B0D0E4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6A2E74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1A669F"/>
    <w:multiLevelType w:val="hybridMultilevel"/>
    <w:tmpl w:val="799817C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4B33E0"/>
    <w:multiLevelType w:val="hybridMultilevel"/>
    <w:tmpl w:val="BA26C33C"/>
    <w:lvl w:ilvl="0" w:tplc="174E52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70025822">
    <w:abstractNumId w:val="6"/>
  </w:num>
  <w:num w:numId="2" w16cid:durableId="69547663">
    <w:abstractNumId w:val="2"/>
  </w:num>
  <w:num w:numId="3" w16cid:durableId="138422036">
    <w:abstractNumId w:val="13"/>
  </w:num>
  <w:num w:numId="4" w16cid:durableId="2089572098">
    <w:abstractNumId w:val="14"/>
  </w:num>
  <w:num w:numId="5" w16cid:durableId="1476795980">
    <w:abstractNumId w:val="10"/>
  </w:num>
  <w:num w:numId="6" w16cid:durableId="803818539">
    <w:abstractNumId w:val="3"/>
  </w:num>
  <w:num w:numId="7" w16cid:durableId="613053300">
    <w:abstractNumId w:val="7"/>
  </w:num>
  <w:num w:numId="8" w16cid:durableId="1199397757">
    <w:abstractNumId w:val="12"/>
  </w:num>
  <w:num w:numId="9" w16cid:durableId="1744064243">
    <w:abstractNumId w:val="1"/>
  </w:num>
  <w:num w:numId="10" w16cid:durableId="1053964302">
    <w:abstractNumId w:val="5"/>
  </w:num>
  <w:num w:numId="11" w16cid:durableId="1310288567">
    <w:abstractNumId w:val="0"/>
  </w:num>
  <w:num w:numId="12" w16cid:durableId="404228030">
    <w:abstractNumId w:val="8"/>
  </w:num>
  <w:num w:numId="13" w16cid:durableId="1457870069">
    <w:abstractNumId w:val="16"/>
  </w:num>
  <w:num w:numId="14" w16cid:durableId="1387298444">
    <w:abstractNumId w:val="4"/>
  </w:num>
  <w:num w:numId="15" w16cid:durableId="20868764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61334149">
    <w:abstractNumId w:val="15"/>
  </w:num>
  <w:num w:numId="17" w16cid:durableId="1283927191">
    <w:abstractNumId w:val="11"/>
  </w:num>
  <w:num w:numId="18" w16cid:durableId="727581502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23F"/>
    <w:rsid w:val="000019E6"/>
    <w:rsid w:val="00006A13"/>
    <w:rsid w:val="0000763E"/>
    <w:rsid w:val="000078A1"/>
    <w:rsid w:val="00007D0A"/>
    <w:rsid w:val="00011E55"/>
    <w:rsid w:val="00013A51"/>
    <w:rsid w:val="00013B12"/>
    <w:rsid w:val="0001454B"/>
    <w:rsid w:val="00015EA2"/>
    <w:rsid w:val="00021178"/>
    <w:rsid w:val="000234A0"/>
    <w:rsid w:val="0002581A"/>
    <w:rsid w:val="0002680E"/>
    <w:rsid w:val="00026FFB"/>
    <w:rsid w:val="00031DFB"/>
    <w:rsid w:val="00032092"/>
    <w:rsid w:val="00034118"/>
    <w:rsid w:val="00041FDF"/>
    <w:rsid w:val="00043020"/>
    <w:rsid w:val="00046BF1"/>
    <w:rsid w:val="00046EA3"/>
    <w:rsid w:val="00046F0A"/>
    <w:rsid w:val="0005126B"/>
    <w:rsid w:val="0005171A"/>
    <w:rsid w:val="000607B0"/>
    <w:rsid w:val="000610B7"/>
    <w:rsid w:val="000618CF"/>
    <w:rsid w:val="00061C29"/>
    <w:rsid w:val="000622DF"/>
    <w:rsid w:val="00062556"/>
    <w:rsid w:val="00063322"/>
    <w:rsid w:val="000633C6"/>
    <w:rsid w:val="00065B6D"/>
    <w:rsid w:val="00065C2E"/>
    <w:rsid w:val="000666EF"/>
    <w:rsid w:val="000675A8"/>
    <w:rsid w:val="000723B2"/>
    <w:rsid w:val="00072D7C"/>
    <w:rsid w:val="00080F78"/>
    <w:rsid w:val="00080FC7"/>
    <w:rsid w:val="00081586"/>
    <w:rsid w:val="00081CDF"/>
    <w:rsid w:val="00083CA1"/>
    <w:rsid w:val="000843CD"/>
    <w:rsid w:val="00085657"/>
    <w:rsid w:val="00085A66"/>
    <w:rsid w:val="00086923"/>
    <w:rsid w:val="0008723B"/>
    <w:rsid w:val="00097186"/>
    <w:rsid w:val="000A0C72"/>
    <w:rsid w:val="000A15BE"/>
    <w:rsid w:val="000A2F7D"/>
    <w:rsid w:val="000A3250"/>
    <w:rsid w:val="000A401E"/>
    <w:rsid w:val="000A4C77"/>
    <w:rsid w:val="000A5C66"/>
    <w:rsid w:val="000C09DD"/>
    <w:rsid w:val="000D0DCE"/>
    <w:rsid w:val="000D5BFE"/>
    <w:rsid w:val="000E162E"/>
    <w:rsid w:val="000E24B5"/>
    <w:rsid w:val="000E2BED"/>
    <w:rsid w:val="000E7642"/>
    <w:rsid w:val="000F144C"/>
    <w:rsid w:val="000F4760"/>
    <w:rsid w:val="000F4D2F"/>
    <w:rsid w:val="000F7C47"/>
    <w:rsid w:val="00100701"/>
    <w:rsid w:val="0010393B"/>
    <w:rsid w:val="00104095"/>
    <w:rsid w:val="001058E6"/>
    <w:rsid w:val="0010677E"/>
    <w:rsid w:val="0010696D"/>
    <w:rsid w:val="00112B9C"/>
    <w:rsid w:val="00114EC2"/>
    <w:rsid w:val="001167A5"/>
    <w:rsid w:val="0012035A"/>
    <w:rsid w:val="00124A55"/>
    <w:rsid w:val="00127660"/>
    <w:rsid w:val="00133639"/>
    <w:rsid w:val="00133C2B"/>
    <w:rsid w:val="00136B25"/>
    <w:rsid w:val="001373A3"/>
    <w:rsid w:val="001445FC"/>
    <w:rsid w:val="00144915"/>
    <w:rsid w:val="00147E70"/>
    <w:rsid w:val="0015014D"/>
    <w:rsid w:val="001556A4"/>
    <w:rsid w:val="0016139C"/>
    <w:rsid w:val="001675B8"/>
    <w:rsid w:val="00167A66"/>
    <w:rsid w:val="00171202"/>
    <w:rsid w:val="0017604B"/>
    <w:rsid w:val="00176665"/>
    <w:rsid w:val="001773EE"/>
    <w:rsid w:val="0018469B"/>
    <w:rsid w:val="001846A5"/>
    <w:rsid w:val="0018685A"/>
    <w:rsid w:val="0018772A"/>
    <w:rsid w:val="00194504"/>
    <w:rsid w:val="001A2E05"/>
    <w:rsid w:val="001A35FE"/>
    <w:rsid w:val="001B2127"/>
    <w:rsid w:val="001B3A6E"/>
    <w:rsid w:val="001B50ED"/>
    <w:rsid w:val="001B7B36"/>
    <w:rsid w:val="001C4607"/>
    <w:rsid w:val="001D14D6"/>
    <w:rsid w:val="001D24CC"/>
    <w:rsid w:val="001D2A7D"/>
    <w:rsid w:val="001D330B"/>
    <w:rsid w:val="001D405C"/>
    <w:rsid w:val="001D4E26"/>
    <w:rsid w:val="001D56EB"/>
    <w:rsid w:val="001E04F7"/>
    <w:rsid w:val="001E12B8"/>
    <w:rsid w:val="001E1B67"/>
    <w:rsid w:val="001E1D81"/>
    <w:rsid w:val="001E3EEA"/>
    <w:rsid w:val="001E578E"/>
    <w:rsid w:val="001F3279"/>
    <w:rsid w:val="001F46C1"/>
    <w:rsid w:val="001F5EAC"/>
    <w:rsid w:val="001F6DE3"/>
    <w:rsid w:val="0020036F"/>
    <w:rsid w:val="00206C22"/>
    <w:rsid w:val="0021620F"/>
    <w:rsid w:val="002164BA"/>
    <w:rsid w:val="00217ED9"/>
    <w:rsid w:val="002220BC"/>
    <w:rsid w:val="00225579"/>
    <w:rsid w:val="00227095"/>
    <w:rsid w:val="00231F29"/>
    <w:rsid w:val="00233959"/>
    <w:rsid w:val="00235065"/>
    <w:rsid w:val="00236675"/>
    <w:rsid w:val="002425F5"/>
    <w:rsid w:val="0024731B"/>
    <w:rsid w:val="0024765D"/>
    <w:rsid w:val="0025560C"/>
    <w:rsid w:val="002556C7"/>
    <w:rsid w:val="00261BBF"/>
    <w:rsid w:val="00261EE3"/>
    <w:rsid w:val="002628BF"/>
    <w:rsid w:val="00267361"/>
    <w:rsid w:val="002719A4"/>
    <w:rsid w:val="00272F2C"/>
    <w:rsid w:val="00273115"/>
    <w:rsid w:val="0027602D"/>
    <w:rsid w:val="00276F93"/>
    <w:rsid w:val="00281D5E"/>
    <w:rsid w:val="002820D7"/>
    <w:rsid w:val="002820F6"/>
    <w:rsid w:val="002938A8"/>
    <w:rsid w:val="00293971"/>
    <w:rsid w:val="00297AF5"/>
    <w:rsid w:val="002A1CCC"/>
    <w:rsid w:val="002A2E7E"/>
    <w:rsid w:val="002A6517"/>
    <w:rsid w:val="002A7699"/>
    <w:rsid w:val="002A7717"/>
    <w:rsid w:val="002B3B02"/>
    <w:rsid w:val="002B4E3D"/>
    <w:rsid w:val="002C02B0"/>
    <w:rsid w:val="002C41C1"/>
    <w:rsid w:val="002C4994"/>
    <w:rsid w:val="002C63DB"/>
    <w:rsid w:val="002D38FE"/>
    <w:rsid w:val="002E4DB7"/>
    <w:rsid w:val="002E50A8"/>
    <w:rsid w:val="002E5CC8"/>
    <w:rsid w:val="002F1422"/>
    <w:rsid w:val="002F325E"/>
    <w:rsid w:val="002F7037"/>
    <w:rsid w:val="002F7854"/>
    <w:rsid w:val="00302743"/>
    <w:rsid w:val="003057C4"/>
    <w:rsid w:val="00305A4D"/>
    <w:rsid w:val="00307DA7"/>
    <w:rsid w:val="003107AA"/>
    <w:rsid w:val="00312DBF"/>
    <w:rsid w:val="00313ECB"/>
    <w:rsid w:val="00315102"/>
    <w:rsid w:val="00320D92"/>
    <w:rsid w:val="003212DA"/>
    <w:rsid w:val="0032183A"/>
    <w:rsid w:val="003227F2"/>
    <w:rsid w:val="00322D26"/>
    <w:rsid w:val="00322F4B"/>
    <w:rsid w:val="00322F76"/>
    <w:rsid w:val="00327927"/>
    <w:rsid w:val="00330677"/>
    <w:rsid w:val="00332729"/>
    <w:rsid w:val="00333743"/>
    <w:rsid w:val="0033672D"/>
    <w:rsid w:val="00341378"/>
    <w:rsid w:val="00342A5A"/>
    <w:rsid w:val="003453C4"/>
    <w:rsid w:val="00345D83"/>
    <w:rsid w:val="00350FF9"/>
    <w:rsid w:val="00352F8F"/>
    <w:rsid w:val="003537A8"/>
    <w:rsid w:val="00357862"/>
    <w:rsid w:val="00360C28"/>
    <w:rsid w:val="00361BE1"/>
    <w:rsid w:val="00361E91"/>
    <w:rsid w:val="0036521C"/>
    <w:rsid w:val="00366CE8"/>
    <w:rsid w:val="003708A3"/>
    <w:rsid w:val="003766BC"/>
    <w:rsid w:val="003830B7"/>
    <w:rsid w:val="00383C7A"/>
    <w:rsid w:val="003857E6"/>
    <w:rsid w:val="003863F3"/>
    <w:rsid w:val="00386E26"/>
    <w:rsid w:val="003905DC"/>
    <w:rsid w:val="00391112"/>
    <w:rsid w:val="00392913"/>
    <w:rsid w:val="00393B2C"/>
    <w:rsid w:val="003961E0"/>
    <w:rsid w:val="00396585"/>
    <w:rsid w:val="00397F39"/>
    <w:rsid w:val="003A1824"/>
    <w:rsid w:val="003A3D25"/>
    <w:rsid w:val="003A6EF4"/>
    <w:rsid w:val="003A7795"/>
    <w:rsid w:val="003A7FBC"/>
    <w:rsid w:val="003B22B8"/>
    <w:rsid w:val="003B4451"/>
    <w:rsid w:val="003B4A69"/>
    <w:rsid w:val="003B54F0"/>
    <w:rsid w:val="003B64AE"/>
    <w:rsid w:val="003C3EEB"/>
    <w:rsid w:val="003C40B5"/>
    <w:rsid w:val="003C4C1A"/>
    <w:rsid w:val="003D0BD8"/>
    <w:rsid w:val="003D158F"/>
    <w:rsid w:val="003E17D6"/>
    <w:rsid w:val="003E23E0"/>
    <w:rsid w:val="003F06C7"/>
    <w:rsid w:val="003F11AD"/>
    <w:rsid w:val="003F1FF7"/>
    <w:rsid w:val="003F330D"/>
    <w:rsid w:val="003F398F"/>
    <w:rsid w:val="003F46E3"/>
    <w:rsid w:val="003F4DEB"/>
    <w:rsid w:val="0040012D"/>
    <w:rsid w:val="004012F5"/>
    <w:rsid w:val="004019E4"/>
    <w:rsid w:val="00402E72"/>
    <w:rsid w:val="004101ED"/>
    <w:rsid w:val="0041043A"/>
    <w:rsid w:val="0041525A"/>
    <w:rsid w:val="00417623"/>
    <w:rsid w:val="004179F7"/>
    <w:rsid w:val="00426C7F"/>
    <w:rsid w:val="00427C9D"/>
    <w:rsid w:val="004319D2"/>
    <w:rsid w:val="00433AEB"/>
    <w:rsid w:val="00433BB5"/>
    <w:rsid w:val="00435DEF"/>
    <w:rsid w:val="00436DA1"/>
    <w:rsid w:val="00437FA4"/>
    <w:rsid w:val="00446EBC"/>
    <w:rsid w:val="00447E57"/>
    <w:rsid w:val="00456D0E"/>
    <w:rsid w:val="00463E06"/>
    <w:rsid w:val="00465B45"/>
    <w:rsid w:val="0046732B"/>
    <w:rsid w:val="004700C1"/>
    <w:rsid w:val="00480BEB"/>
    <w:rsid w:val="00482857"/>
    <w:rsid w:val="00485055"/>
    <w:rsid w:val="00486B3A"/>
    <w:rsid w:val="0048709F"/>
    <w:rsid w:val="00491D9E"/>
    <w:rsid w:val="004943FF"/>
    <w:rsid w:val="00494857"/>
    <w:rsid w:val="00494B2F"/>
    <w:rsid w:val="0049541A"/>
    <w:rsid w:val="00495D5D"/>
    <w:rsid w:val="004A10BB"/>
    <w:rsid w:val="004A2CB0"/>
    <w:rsid w:val="004A3A48"/>
    <w:rsid w:val="004A4BCF"/>
    <w:rsid w:val="004B3B17"/>
    <w:rsid w:val="004B454B"/>
    <w:rsid w:val="004C5B97"/>
    <w:rsid w:val="004C5C85"/>
    <w:rsid w:val="004D03ED"/>
    <w:rsid w:val="004E0189"/>
    <w:rsid w:val="004E3491"/>
    <w:rsid w:val="004E55BB"/>
    <w:rsid w:val="004E5CD9"/>
    <w:rsid w:val="004E7DEF"/>
    <w:rsid w:val="004F3A14"/>
    <w:rsid w:val="004F7CA5"/>
    <w:rsid w:val="00500891"/>
    <w:rsid w:val="00501FEB"/>
    <w:rsid w:val="005025B7"/>
    <w:rsid w:val="00507836"/>
    <w:rsid w:val="00514AAF"/>
    <w:rsid w:val="005167C2"/>
    <w:rsid w:val="00516DDB"/>
    <w:rsid w:val="00517BB0"/>
    <w:rsid w:val="00524975"/>
    <w:rsid w:val="00527690"/>
    <w:rsid w:val="00533EE2"/>
    <w:rsid w:val="005506BC"/>
    <w:rsid w:val="00552CF0"/>
    <w:rsid w:val="005557AF"/>
    <w:rsid w:val="0056548B"/>
    <w:rsid w:val="005662BE"/>
    <w:rsid w:val="005668FD"/>
    <w:rsid w:val="00567489"/>
    <w:rsid w:val="005706A4"/>
    <w:rsid w:val="0057149B"/>
    <w:rsid w:val="0057187E"/>
    <w:rsid w:val="00572B66"/>
    <w:rsid w:val="00575C8A"/>
    <w:rsid w:val="005806EA"/>
    <w:rsid w:val="00581191"/>
    <w:rsid w:val="0058401F"/>
    <w:rsid w:val="0058565B"/>
    <w:rsid w:val="005861AA"/>
    <w:rsid w:val="00591518"/>
    <w:rsid w:val="00592777"/>
    <w:rsid w:val="00593541"/>
    <w:rsid w:val="00597381"/>
    <w:rsid w:val="005A150D"/>
    <w:rsid w:val="005A475C"/>
    <w:rsid w:val="005B469E"/>
    <w:rsid w:val="005B5DD1"/>
    <w:rsid w:val="005C11AD"/>
    <w:rsid w:val="005C1D07"/>
    <w:rsid w:val="005C6032"/>
    <w:rsid w:val="005C696B"/>
    <w:rsid w:val="005D0F49"/>
    <w:rsid w:val="005D1983"/>
    <w:rsid w:val="005D44E0"/>
    <w:rsid w:val="005D5A86"/>
    <w:rsid w:val="005D7CC5"/>
    <w:rsid w:val="005E1810"/>
    <w:rsid w:val="005E41C7"/>
    <w:rsid w:val="005E435B"/>
    <w:rsid w:val="005E4B35"/>
    <w:rsid w:val="005F3F8E"/>
    <w:rsid w:val="005F4882"/>
    <w:rsid w:val="005F6767"/>
    <w:rsid w:val="00607F49"/>
    <w:rsid w:val="006106AA"/>
    <w:rsid w:val="0061644C"/>
    <w:rsid w:val="006223BC"/>
    <w:rsid w:val="00622460"/>
    <w:rsid w:val="00623484"/>
    <w:rsid w:val="00625234"/>
    <w:rsid w:val="00626A28"/>
    <w:rsid w:val="006301C8"/>
    <w:rsid w:val="00630C9C"/>
    <w:rsid w:val="0063214B"/>
    <w:rsid w:val="00632237"/>
    <w:rsid w:val="00634C9C"/>
    <w:rsid w:val="00635AC1"/>
    <w:rsid w:val="00642099"/>
    <w:rsid w:val="006456A8"/>
    <w:rsid w:val="0065002C"/>
    <w:rsid w:val="00652069"/>
    <w:rsid w:val="0065345C"/>
    <w:rsid w:val="00653D90"/>
    <w:rsid w:val="00656D2C"/>
    <w:rsid w:val="00657A7B"/>
    <w:rsid w:val="00657B74"/>
    <w:rsid w:val="00657D75"/>
    <w:rsid w:val="00661A68"/>
    <w:rsid w:val="00664631"/>
    <w:rsid w:val="00666995"/>
    <w:rsid w:val="00667F7D"/>
    <w:rsid w:val="00670CC4"/>
    <w:rsid w:val="0067138D"/>
    <w:rsid w:val="0068071A"/>
    <w:rsid w:val="00682225"/>
    <w:rsid w:val="006855EA"/>
    <w:rsid w:val="00686074"/>
    <w:rsid w:val="006873D4"/>
    <w:rsid w:val="00696C8A"/>
    <w:rsid w:val="00696CA0"/>
    <w:rsid w:val="006A0E16"/>
    <w:rsid w:val="006A4A73"/>
    <w:rsid w:val="006A7EB2"/>
    <w:rsid w:val="006B02FF"/>
    <w:rsid w:val="006B2F39"/>
    <w:rsid w:val="006B31C4"/>
    <w:rsid w:val="006B53BD"/>
    <w:rsid w:val="006B5623"/>
    <w:rsid w:val="006B75A4"/>
    <w:rsid w:val="006C483A"/>
    <w:rsid w:val="006C51C7"/>
    <w:rsid w:val="006C590A"/>
    <w:rsid w:val="006C5C42"/>
    <w:rsid w:val="006D165B"/>
    <w:rsid w:val="006D1D77"/>
    <w:rsid w:val="006D469D"/>
    <w:rsid w:val="006D625E"/>
    <w:rsid w:val="006E2E36"/>
    <w:rsid w:val="006E3DC5"/>
    <w:rsid w:val="006E6B74"/>
    <w:rsid w:val="006E77A8"/>
    <w:rsid w:val="006E7B17"/>
    <w:rsid w:val="006F3F1C"/>
    <w:rsid w:val="006F4A5E"/>
    <w:rsid w:val="006F62D1"/>
    <w:rsid w:val="006F65E7"/>
    <w:rsid w:val="006F6C53"/>
    <w:rsid w:val="0070260A"/>
    <w:rsid w:val="0070455B"/>
    <w:rsid w:val="007053A3"/>
    <w:rsid w:val="007127DB"/>
    <w:rsid w:val="007243E2"/>
    <w:rsid w:val="0072612D"/>
    <w:rsid w:val="007273D1"/>
    <w:rsid w:val="007311D0"/>
    <w:rsid w:val="00731416"/>
    <w:rsid w:val="0073201E"/>
    <w:rsid w:val="007330D8"/>
    <w:rsid w:val="00734382"/>
    <w:rsid w:val="0074149A"/>
    <w:rsid w:val="00743595"/>
    <w:rsid w:val="00745593"/>
    <w:rsid w:val="00751A1D"/>
    <w:rsid w:val="00752BD6"/>
    <w:rsid w:val="00755A36"/>
    <w:rsid w:val="00755E28"/>
    <w:rsid w:val="007621A9"/>
    <w:rsid w:val="007641F4"/>
    <w:rsid w:val="00771E6E"/>
    <w:rsid w:val="007768FF"/>
    <w:rsid w:val="00780735"/>
    <w:rsid w:val="007807DB"/>
    <w:rsid w:val="00783A8A"/>
    <w:rsid w:val="00785054"/>
    <w:rsid w:val="00785543"/>
    <w:rsid w:val="00785883"/>
    <w:rsid w:val="00787532"/>
    <w:rsid w:val="007933FD"/>
    <w:rsid w:val="00794573"/>
    <w:rsid w:val="00796ABE"/>
    <w:rsid w:val="0079793E"/>
    <w:rsid w:val="007A27C6"/>
    <w:rsid w:val="007A6AD7"/>
    <w:rsid w:val="007B3312"/>
    <w:rsid w:val="007B666E"/>
    <w:rsid w:val="007B6A0C"/>
    <w:rsid w:val="007B75A2"/>
    <w:rsid w:val="007B79DC"/>
    <w:rsid w:val="007C23F5"/>
    <w:rsid w:val="007C5820"/>
    <w:rsid w:val="007D0476"/>
    <w:rsid w:val="007D4D6D"/>
    <w:rsid w:val="007E002C"/>
    <w:rsid w:val="007E333C"/>
    <w:rsid w:val="007E6AD0"/>
    <w:rsid w:val="007F3191"/>
    <w:rsid w:val="008031AC"/>
    <w:rsid w:val="0081152D"/>
    <w:rsid w:val="00814CE4"/>
    <w:rsid w:val="00816A92"/>
    <w:rsid w:val="008208B7"/>
    <w:rsid w:val="00822F79"/>
    <w:rsid w:val="00825123"/>
    <w:rsid w:val="008319E8"/>
    <w:rsid w:val="0083307D"/>
    <w:rsid w:val="008367B9"/>
    <w:rsid w:val="00841905"/>
    <w:rsid w:val="00842698"/>
    <w:rsid w:val="008438DE"/>
    <w:rsid w:val="0084487E"/>
    <w:rsid w:val="00845D84"/>
    <w:rsid w:val="00846347"/>
    <w:rsid w:val="0084742E"/>
    <w:rsid w:val="00852B22"/>
    <w:rsid w:val="00856B6A"/>
    <w:rsid w:val="00861DCB"/>
    <w:rsid w:val="008635C8"/>
    <w:rsid w:val="00864A2F"/>
    <w:rsid w:val="008652CE"/>
    <w:rsid w:val="0087024F"/>
    <w:rsid w:val="00874C26"/>
    <w:rsid w:val="008752BD"/>
    <w:rsid w:val="00875C31"/>
    <w:rsid w:val="0088575A"/>
    <w:rsid w:val="00887091"/>
    <w:rsid w:val="0089045B"/>
    <w:rsid w:val="00893177"/>
    <w:rsid w:val="0089729F"/>
    <w:rsid w:val="00897CE7"/>
    <w:rsid w:val="008A4690"/>
    <w:rsid w:val="008B0779"/>
    <w:rsid w:val="008B442D"/>
    <w:rsid w:val="008B6448"/>
    <w:rsid w:val="008B6BCB"/>
    <w:rsid w:val="008C532D"/>
    <w:rsid w:val="008D404D"/>
    <w:rsid w:val="008D5217"/>
    <w:rsid w:val="008D72F7"/>
    <w:rsid w:val="008E0E81"/>
    <w:rsid w:val="008E2A2D"/>
    <w:rsid w:val="008E36B0"/>
    <w:rsid w:val="008E3D42"/>
    <w:rsid w:val="008E4237"/>
    <w:rsid w:val="008E52C4"/>
    <w:rsid w:val="008E5625"/>
    <w:rsid w:val="008F09F7"/>
    <w:rsid w:val="008F298A"/>
    <w:rsid w:val="008F32E7"/>
    <w:rsid w:val="008F3583"/>
    <w:rsid w:val="008F72E0"/>
    <w:rsid w:val="00901994"/>
    <w:rsid w:val="009037F5"/>
    <w:rsid w:val="009038C6"/>
    <w:rsid w:val="00906016"/>
    <w:rsid w:val="00916E79"/>
    <w:rsid w:val="00923308"/>
    <w:rsid w:val="009268F2"/>
    <w:rsid w:val="009305A9"/>
    <w:rsid w:val="00933AEB"/>
    <w:rsid w:val="0093557E"/>
    <w:rsid w:val="00940074"/>
    <w:rsid w:val="00942367"/>
    <w:rsid w:val="00944A4A"/>
    <w:rsid w:val="00951515"/>
    <w:rsid w:val="009541B6"/>
    <w:rsid w:val="009636FA"/>
    <w:rsid w:val="00964DE1"/>
    <w:rsid w:val="00971D52"/>
    <w:rsid w:val="00973E8A"/>
    <w:rsid w:val="009749DA"/>
    <w:rsid w:val="00976AEE"/>
    <w:rsid w:val="00984DFB"/>
    <w:rsid w:val="00986311"/>
    <w:rsid w:val="00990372"/>
    <w:rsid w:val="00993805"/>
    <w:rsid w:val="009957D1"/>
    <w:rsid w:val="00996F39"/>
    <w:rsid w:val="009A0072"/>
    <w:rsid w:val="009A1C45"/>
    <w:rsid w:val="009A6C68"/>
    <w:rsid w:val="009A7318"/>
    <w:rsid w:val="009B05BB"/>
    <w:rsid w:val="009B1F16"/>
    <w:rsid w:val="009B6E1A"/>
    <w:rsid w:val="009C0862"/>
    <w:rsid w:val="009C110A"/>
    <w:rsid w:val="009D214E"/>
    <w:rsid w:val="009D3148"/>
    <w:rsid w:val="009D55A0"/>
    <w:rsid w:val="009D7795"/>
    <w:rsid w:val="009E4B13"/>
    <w:rsid w:val="009E4EC8"/>
    <w:rsid w:val="009E557F"/>
    <w:rsid w:val="009F47A1"/>
    <w:rsid w:val="009F79EF"/>
    <w:rsid w:val="00A03D4D"/>
    <w:rsid w:val="00A0538A"/>
    <w:rsid w:val="00A053DC"/>
    <w:rsid w:val="00A10680"/>
    <w:rsid w:val="00A110B3"/>
    <w:rsid w:val="00A13D60"/>
    <w:rsid w:val="00A165A6"/>
    <w:rsid w:val="00A16649"/>
    <w:rsid w:val="00A17EC7"/>
    <w:rsid w:val="00A26B9F"/>
    <w:rsid w:val="00A30C2D"/>
    <w:rsid w:val="00A37E7E"/>
    <w:rsid w:val="00A40105"/>
    <w:rsid w:val="00A439C4"/>
    <w:rsid w:val="00A44E88"/>
    <w:rsid w:val="00A460D1"/>
    <w:rsid w:val="00A466CE"/>
    <w:rsid w:val="00A50399"/>
    <w:rsid w:val="00A5084F"/>
    <w:rsid w:val="00A547A5"/>
    <w:rsid w:val="00A55290"/>
    <w:rsid w:val="00A629E1"/>
    <w:rsid w:val="00A716DC"/>
    <w:rsid w:val="00A735B6"/>
    <w:rsid w:val="00A73891"/>
    <w:rsid w:val="00A7675F"/>
    <w:rsid w:val="00A80102"/>
    <w:rsid w:val="00A8645E"/>
    <w:rsid w:val="00A87165"/>
    <w:rsid w:val="00A955A8"/>
    <w:rsid w:val="00A95707"/>
    <w:rsid w:val="00AA3C99"/>
    <w:rsid w:val="00AA57E7"/>
    <w:rsid w:val="00AA67D0"/>
    <w:rsid w:val="00AB1A22"/>
    <w:rsid w:val="00AB40F4"/>
    <w:rsid w:val="00AB5358"/>
    <w:rsid w:val="00AB714F"/>
    <w:rsid w:val="00AC1E61"/>
    <w:rsid w:val="00AC2059"/>
    <w:rsid w:val="00AC2C55"/>
    <w:rsid w:val="00AC5EAE"/>
    <w:rsid w:val="00AC5F84"/>
    <w:rsid w:val="00AC73FA"/>
    <w:rsid w:val="00AC7FA8"/>
    <w:rsid w:val="00AE2F67"/>
    <w:rsid w:val="00AF07F1"/>
    <w:rsid w:val="00AF2228"/>
    <w:rsid w:val="00AF6BE0"/>
    <w:rsid w:val="00B0303A"/>
    <w:rsid w:val="00B0436F"/>
    <w:rsid w:val="00B0492F"/>
    <w:rsid w:val="00B1156F"/>
    <w:rsid w:val="00B12633"/>
    <w:rsid w:val="00B12BA7"/>
    <w:rsid w:val="00B12D4D"/>
    <w:rsid w:val="00B234DB"/>
    <w:rsid w:val="00B23A65"/>
    <w:rsid w:val="00B23D6B"/>
    <w:rsid w:val="00B27C29"/>
    <w:rsid w:val="00B35758"/>
    <w:rsid w:val="00B36988"/>
    <w:rsid w:val="00B3754D"/>
    <w:rsid w:val="00B40438"/>
    <w:rsid w:val="00B4299F"/>
    <w:rsid w:val="00B457CB"/>
    <w:rsid w:val="00B52AE1"/>
    <w:rsid w:val="00B52DA4"/>
    <w:rsid w:val="00B52FD5"/>
    <w:rsid w:val="00B56397"/>
    <w:rsid w:val="00B571D4"/>
    <w:rsid w:val="00B6034A"/>
    <w:rsid w:val="00B628B1"/>
    <w:rsid w:val="00B6314C"/>
    <w:rsid w:val="00B7164C"/>
    <w:rsid w:val="00B7398F"/>
    <w:rsid w:val="00B73CD7"/>
    <w:rsid w:val="00B74B86"/>
    <w:rsid w:val="00B75F50"/>
    <w:rsid w:val="00B82676"/>
    <w:rsid w:val="00B842F9"/>
    <w:rsid w:val="00B932DA"/>
    <w:rsid w:val="00B935AF"/>
    <w:rsid w:val="00B93B52"/>
    <w:rsid w:val="00B94441"/>
    <w:rsid w:val="00B9581F"/>
    <w:rsid w:val="00B96D43"/>
    <w:rsid w:val="00BA273F"/>
    <w:rsid w:val="00BA2B5E"/>
    <w:rsid w:val="00BB00F9"/>
    <w:rsid w:val="00BB1D24"/>
    <w:rsid w:val="00BB51F1"/>
    <w:rsid w:val="00BB6162"/>
    <w:rsid w:val="00BB7271"/>
    <w:rsid w:val="00BC0F9F"/>
    <w:rsid w:val="00BC3EC8"/>
    <w:rsid w:val="00BC6124"/>
    <w:rsid w:val="00BD223F"/>
    <w:rsid w:val="00BD29AC"/>
    <w:rsid w:val="00BD3C39"/>
    <w:rsid w:val="00BD4DD3"/>
    <w:rsid w:val="00BD53F2"/>
    <w:rsid w:val="00BD6220"/>
    <w:rsid w:val="00BD7FAE"/>
    <w:rsid w:val="00BE31B5"/>
    <w:rsid w:val="00BE4842"/>
    <w:rsid w:val="00BE5F58"/>
    <w:rsid w:val="00BE7E4C"/>
    <w:rsid w:val="00BF5D10"/>
    <w:rsid w:val="00BF65AC"/>
    <w:rsid w:val="00BF6648"/>
    <w:rsid w:val="00C0256B"/>
    <w:rsid w:val="00C03910"/>
    <w:rsid w:val="00C10607"/>
    <w:rsid w:val="00C12070"/>
    <w:rsid w:val="00C12872"/>
    <w:rsid w:val="00C1401B"/>
    <w:rsid w:val="00C15C6E"/>
    <w:rsid w:val="00C163D8"/>
    <w:rsid w:val="00C16523"/>
    <w:rsid w:val="00C20686"/>
    <w:rsid w:val="00C22614"/>
    <w:rsid w:val="00C25BE6"/>
    <w:rsid w:val="00C26D4A"/>
    <w:rsid w:val="00C3355D"/>
    <w:rsid w:val="00C35675"/>
    <w:rsid w:val="00C37B46"/>
    <w:rsid w:val="00C409CF"/>
    <w:rsid w:val="00C40CD6"/>
    <w:rsid w:val="00C4153B"/>
    <w:rsid w:val="00C42643"/>
    <w:rsid w:val="00C43084"/>
    <w:rsid w:val="00C46D67"/>
    <w:rsid w:val="00C47EC0"/>
    <w:rsid w:val="00C510BE"/>
    <w:rsid w:val="00C51632"/>
    <w:rsid w:val="00C5331E"/>
    <w:rsid w:val="00C53494"/>
    <w:rsid w:val="00C53CAB"/>
    <w:rsid w:val="00C54703"/>
    <w:rsid w:val="00C61FCA"/>
    <w:rsid w:val="00C6332B"/>
    <w:rsid w:val="00C644FC"/>
    <w:rsid w:val="00C64E05"/>
    <w:rsid w:val="00C65E0F"/>
    <w:rsid w:val="00C66A6E"/>
    <w:rsid w:val="00C709A7"/>
    <w:rsid w:val="00C74087"/>
    <w:rsid w:val="00C7540C"/>
    <w:rsid w:val="00C76D74"/>
    <w:rsid w:val="00C820F1"/>
    <w:rsid w:val="00C8362B"/>
    <w:rsid w:val="00C83CFB"/>
    <w:rsid w:val="00C91993"/>
    <w:rsid w:val="00C92EAB"/>
    <w:rsid w:val="00C930D2"/>
    <w:rsid w:val="00C96BC7"/>
    <w:rsid w:val="00CB0586"/>
    <w:rsid w:val="00CB6CB0"/>
    <w:rsid w:val="00CB7226"/>
    <w:rsid w:val="00CC03C3"/>
    <w:rsid w:val="00CC1A7C"/>
    <w:rsid w:val="00CC5399"/>
    <w:rsid w:val="00CC75D3"/>
    <w:rsid w:val="00CD0FDF"/>
    <w:rsid w:val="00CD112C"/>
    <w:rsid w:val="00CD13B6"/>
    <w:rsid w:val="00CD5B23"/>
    <w:rsid w:val="00CD6320"/>
    <w:rsid w:val="00CE0EB5"/>
    <w:rsid w:val="00CE1EDE"/>
    <w:rsid w:val="00CE27E4"/>
    <w:rsid w:val="00CE361E"/>
    <w:rsid w:val="00CF1ADB"/>
    <w:rsid w:val="00CF4984"/>
    <w:rsid w:val="00CF5F0F"/>
    <w:rsid w:val="00D0254E"/>
    <w:rsid w:val="00D12B2F"/>
    <w:rsid w:val="00D15374"/>
    <w:rsid w:val="00D17810"/>
    <w:rsid w:val="00D20B2F"/>
    <w:rsid w:val="00D21203"/>
    <w:rsid w:val="00D23780"/>
    <w:rsid w:val="00D24348"/>
    <w:rsid w:val="00D32139"/>
    <w:rsid w:val="00D32AA0"/>
    <w:rsid w:val="00D333A4"/>
    <w:rsid w:val="00D361B7"/>
    <w:rsid w:val="00D36AFA"/>
    <w:rsid w:val="00D4171A"/>
    <w:rsid w:val="00D4259B"/>
    <w:rsid w:val="00D4270B"/>
    <w:rsid w:val="00D44F12"/>
    <w:rsid w:val="00D46160"/>
    <w:rsid w:val="00D5222F"/>
    <w:rsid w:val="00D54B4C"/>
    <w:rsid w:val="00D56A70"/>
    <w:rsid w:val="00D60285"/>
    <w:rsid w:val="00D607F6"/>
    <w:rsid w:val="00D64708"/>
    <w:rsid w:val="00D66C94"/>
    <w:rsid w:val="00D7094C"/>
    <w:rsid w:val="00D71E1B"/>
    <w:rsid w:val="00D72B79"/>
    <w:rsid w:val="00D737FE"/>
    <w:rsid w:val="00D741C8"/>
    <w:rsid w:val="00D776BD"/>
    <w:rsid w:val="00D83567"/>
    <w:rsid w:val="00D84B2B"/>
    <w:rsid w:val="00D87918"/>
    <w:rsid w:val="00D9095C"/>
    <w:rsid w:val="00D975FD"/>
    <w:rsid w:val="00DA0946"/>
    <w:rsid w:val="00DA1537"/>
    <w:rsid w:val="00DA15B1"/>
    <w:rsid w:val="00DA40C5"/>
    <w:rsid w:val="00DA4A36"/>
    <w:rsid w:val="00DA698B"/>
    <w:rsid w:val="00DA75A4"/>
    <w:rsid w:val="00DB2160"/>
    <w:rsid w:val="00DB217A"/>
    <w:rsid w:val="00DB2CC5"/>
    <w:rsid w:val="00DB3786"/>
    <w:rsid w:val="00DB6D0F"/>
    <w:rsid w:val="00DC09E2"/>
    <w:rsid w:val="00DC0FD2"/>
    <w:rsid w:val="00DC4165"/>
    <w:rsid w:val="00DC64B6"/>
    <w:rsid w:val="00DC6B7D"/>
    <w:rsid w:val="00DD419A"/>
    <w:rsid w:val="00DD5D48"/>
    <w:rsid w:val="00DD796F"/>
    <w:rsid w:val="00DE3956"/>
    <w:rsid w:val="00DE3A13"/>
    <w:rsid w:val="00DE4EF3"/>
    <w:rsid w:val="00DF2A99"/>
    <w:rsid w:val="00DF4276"/>
    <w:rsid w:val="00DF4552"/>
    <w:rsid w:val="00DF5536"/>
    <w:rsid w:val="00DF592B"/>
    <w:rsid w:val="00DF5E39"/>
    <w:rsid w:val="00DF6995"/>
    <w:rsid w:val="00E014F9"/>
    <w:rsid w:val="00E07301"/>
    <w:rsid w:val="00E07F33"/>
    <w:rsid w:val="00E15150"/>
    <w:rsid w:val="00E201C5"/>
    <w:rsid w:val="00E2057F"/>
    <w:rsid w:val="00E22664"/>
    <w:rsid w:val="00E243DA"/>
    <w:rsid w:val="00E31799"/>
    <w:rsid w:val="00E31BC6"/>
    <w:rsid w:val="00E32300"/>
    <w:rsid w:val="00E365B6"/>
    <w:rsid w:val="00E41F0E"/>
    <w:rsid w:val="00E42323"/>
    <w:rsid w:val="00E447DC"/>
    <w:rsid w:val="00E46AF9"/>
    <w:rsid w:val="00E47CE3"/>
    <w:rsid w:val="00E507E7"/>
    <w:rsid w:val="00E60857"/>
    <w:rsid w:val="00E63E46"/>
    <w:rsid w:val="00E64CA8"/>
    <w:rsid w:val="00E74891"/>
    <w:rsid w:val="00E748AC"/>
    <w:rsid w:val="00E77C10"/>
    <w:rsid w:val="00E82EE4"/>
    <w:rsid w:val="00EA3CCA"/>
    <w:rsid w:val="00EA44A5"/>
    <w:rsid w:val="00EA6591"/>
    <w:rsid w:val="00EA6F8F"/>
    <w:rsid w:val="00EB2242"/>
    <w:rsid w:val="00EB4A80"/>
    <w:rsid w:val="00EB55CC"/>
    <w:rsid w:val="00EC0E9B"/>
    <w:rsid w:val="00EC2388"/>
    <w:rsid w:val="00EC7893"/>
    <w:rsid w:val="00ED0A90"/>
    <w:rsid w:val="00ED1D38"/>
    <w:rsid w:val="00EE6551"/>
    <w:rsid w:val="00EF1569"/>
    <w:rsid w:val="00EF1C26"/>
    <w:rsid w:val="00EF1E3F"/>
    <w:rsid w:val="00EF2A9A"/>
    <w:rsid w:val="00EF5FD1"/>
    <w:rsid w:val="00EF6284"/>
    <w:rsid w:val="00EF62D5"/>
    <w:rsid w:val="00EF63BE"/>
    <w:rsid w:val="00F01FF7"/>
    <w:rsid w:val="00F055E9"/>
    <w:rsid w:val="00F07798"/>
    <w:rsid w:val="00F12168"/>
    <w:rsid w:val="00F12715"/>
    <w:rsid w:val="00F20A58"/>
    <w:rsid w:val="00F248A5"/>
    <w:rsid w:val="00F24E3C"/>
    <w:rsid w:val="00F33FD3"/>
    <w:rsid w:val="00F34A47"/>
    <w:rsid w:val="00F63148"/>
    <w:rsid w:val="00F67D13"/>
    <w:rsid w:val="00F71B87"/>
    <w:rsid w:val="00F720EC"/>
    <w:rsid w:val="00F7294B"/>
    <w:rsid w:val="00F72B73"/>
    <w:rsid w:val="00F74B49"/>
    <w:rsid w:val="00F752D2"/>
    <w:rsid w:val="00F82383"/>
    <w:rsid w:val="00F84EF7"/>
    <w:rsid w:val="00F9157B"/>
    <w:rsid w:val="00F9572C"/>
    <w:rsid w:val="00F96B93"/>
    <w:rsid w:val="00FA1055"/>
    <w:rsid w:val="00FA1604"/>
    <w:rsid w:val="00FA42F7"/>
    <w:rsid w:val="00FA51B5"/>
    <w:rsid w:val="00FA5BA5"/>
    <w:rsid w:val="00FA652B"/>
    <w:rsid w:val="00FA69A9"/>
    <w:rsid w:val="00FB1A47"/>
    <w:rsid w:val="00FB2CAF"/>
    <w:rsid w:val="00FB349D"/>
    <w:rsid w:val="00FB7F44"/>
    <w:rsid w:val="00FC15FB"/>
    <w:rsid w:val="00FC4177"/>
    <w:rsid w:val="00FC74C1"/>
    <w:rsid w:val="00FC7896"/>
    <w:rsid w:val="00FD05B0"/>
    <w:rsid w:val="00FD19A4"/>
    <w:rsid w:val="00FD2060"/>
    <w:rsid w:val="00FD2B8F"/>
    <w:rsid w:val="00FD40D5"/>
    <w:rsid w:val="00FD7DF3"/>
    <w:rsid w:val="00FE43EF"/>
    <w:rsid w:val="00FE4800"/>
    <w:rsid w:val="00FF181B"/>
    <w:rsid w:val="00FF5DB2"/>
    <w:rsid w:val="00FF6CA2"/>
    <w:rsid w:val="00FF6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3A341"/>
  <w15:docId w15:val="{DBFD7CB3-A706-495D-8A15-76CA51A1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9E2"/>
    <w:pPr>
      <w:spacing w:line="360" w:lineRule="auto"/>
    </w:pPr>
    <w:rPr>
      <w:rFonts w:ascii="Arial" w:hAnsi="Arial" w:cs="Arial"/>
      <w:sz w:val="24"/>
      <w:szCs w:val="24"/>
      <w:lang w:eastAsia="en-US"/>
    </w:rPr>
  </w:style>
  <w:style w:type="paragraph" w:styleId="Ttulo1">
    <w:name w:val="heading 1"/>
    <w:basedOn w:val="Padro"/>
    <w:next w:val="Corpodetexto"/>
    <w:link w:val="Ttulo1Carter"/>
    <w:qFormat/>
    <w:rsid w:val="00CB6CB0"/>
    <w:pPr>
      <w:keepNext/>
      <w:numPr>
        <w:numId w:val="1"/>
      </w:numPr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Padro"/>
    <w:next w:val="Corpodetexto"/>
    <w:link w:val="Ttulo2Carter"/>
    <w:qFormat/>
    <w:rsid w:val="00CB6CB0"/>
    <w:pPr>
      <w:keepNext/>
      <w:numPr>
        <w:ilvl w:val="1"/>
        <w:numId w:val="1"/>
      </w:numPr>
      <w:tabs>
        <w:tab w:val="left" w:pos="1620"/>
      </w:tabs>
      <w:jc w:val="both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Padro"/>
    <w:next w:val="Corpodetexto"/>
    <w:link w:val="Ttulo3Carter"/>
    <w:qFormat/>
    <w:rsid w:val="00CB6CB0"/>
    <w:pPr>
      <w:keepNext/>
      <w:numPr>
        <w:ilvl w:val="2"/>
        <w:numId w:val="1"/>
      </w:numPr>
      <w:jc w:val="center"/>
      <w:outlineLvl w:val="2"/>
    </w:pPr>
    <w:rPr>
      <w:b/>
      <w:bCs/>
      <w:color w:val="000080"/>
      <w:sz w:val="28"/>
      <w:szCs w:val="28"/>
    </w:rPr>
  </w:style>
  <w:style w:type="paragraph" w:styleId="Ttulo4">
    <w:name w:val="heading 4"/>
    <w:basedOn w:val="Padro"/>
    <w:next w:val="Corpodetexto"/>
    <w:link w:val="Ttulo4Carter"/>
    <w:qFormat/>
    <w:rsid w:val="00CB6CB0"/>
    <w:pPr>
      <w:keepNext/>
      <w:numPr>
        <w:ilvl w:val="3"/>
        <w:numId w:val="1"/>
      </w:numPr>
      <w:jc w:val="center"/>
      <w:outlineLvl w:val="3"/>
    </w:pPr>
    <w:rPr>
      <w:b/>
      <w:bCs/>
      <w:i/>
      <w:iCs/>
      <w:color w:val="000000"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unhideWhenUsed/>
    <w:qFormat/>
    <w:rsid w:val="00FC7896"/>
    <w:pPr>
      <w:keepNext/>
      <w:keepLines/>
      <w:spacing w:before="40"/>
      <w:outlineLvl w:val="4"/>
    </w:pPr>
    <w:rPr>
      <w:rFonts w:ascii="Cambria" w:eastAsia="Times New Roman" w:hAnsi="Cambria" w:cs="Times New Roman"/>
      <w:color w:val="365F9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26A2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26A28"/>
  </w:style>
  <w:style w:type="paragraph" w:styleId="Rodap">
    <w:name w:val="footer"/>
    <w:basedOn w:val="Normal"/>
    <w:link w:val="RodapCarter"/>
    <w:uiPriority w:val="99"/>
    <w:unhideWhenUsed/>
    <w:rsid w:val="00626A28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26A28"/>
  </w:style>
  <w:style w:type="paragraph" w:styleId="PargrafodaLista">
    <w:name w:val="List Paragraph"/>
    <w:basedOn w:val="Normal"/>
    <w:uiPriority w:val="34"/>
    <w:qFormat/>
    <w:rsid w:val="0062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table" w:styleId="TabelacomGrelha">
    <w:name w:val="Table Grid"/>
    <w:basedOn w:val="Tabelanormal"/>
    <w:uiPriority w:val="59"/>
    <w:rsid w:val="00014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Cor3">
    <w:name w:val="Light Shading Accent 3"/>
    <w:basedOn w:val="Tabelanormal"/>
    <w:uiPriority w:val="60"/>
    <w:rsid w:val="0001454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aClara-Cor3">
    <w:name w:val="Light List Accent 3"/>
    <w:basedOn w:val="Tabelanormal"/>
    <w:uiPriority w:val="61"/>
    <w:rsid w:val="00AB535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ombreadoMdio2-Cor3">
    <w:name w:val="Medium Shading 2 Accent 3"/>
    <w:basedOn w:val="Tabelanormal"/>
    <w:uiPriority w:val="64"/>
    <w:rsid w:val="00AB5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olorido-Cor3">
    <w:name w:val="Colorful Shading Accent 3"/>
    <w:basedOn w:val="Tabelanormal"/>
    <w:uiPriority w:val="71"/>
    <w:rsid w:val="00AB5358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ListaMdia2-Cor3">
    <w:name w:val="Medium List 2 Accent 3"/>
    <w:basedOn w:val="Tabelanormal"/>
    <w:uiPriority w:val="66"/>
    <w:rsid w:val="00A735B6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1Carter">
    <w:name w:val="Título 1 Caráter"/>
    <w:link w:val="Ttulo1"/>
    <w:rsid w:val="00CB6CB0"/>
    <w:rPr>
      <w:rFonts w:ascii="Times New Roman" w:eastAsia="Times New Roman" w:hAnsi="Times New Roman"/>
      <w:b/>
      <w:bCs/>
      <w:color w:val="00000A"/>
      <w:sz w:val="28"/>
      <w:szCs w:val="28"/>
    </w:rPr>
  </w:style>
  <w:style w:type="character" w:customStyle="1" w:styleId="Ttulo2Carter">
    <w:name w:val="Título 2 Caráter"/>
    <w:link w:val="Ttulo2"/>
    <w:rsid w:val="00CB6CB0"/>
    <w:rPr>
      <w:rFonts w:ascii="Times New Roman" w:eastAsia="Times New Roman" w:hAnsi="Times New Roman"/>
      <w:b/>
      <w:bCs/>
      <w:i/>
      <w:iCs/>
      <w:color w:val="00000A"/>
      <w:sz w:val="28"/>
      <w:szCs w:val="28"/>
    </w:rPr>
  </w:style>
  <w:style w:type="character" w:customStyle="1" w:styleId="Ttulo3Carter">
    <w:name w:val="Título 3 Caráter"/>
    <w:link w:val="Ttulo3"/>
    <w:rsid w:val="00CB6CB0"/>
    <w:rPr>
      <w:rFonts w:ascii="Times New Roman" w:eastAsia="Times New Roman" w:hAnsi="Times New Roman"/>
      <w:b/>
      <w:bCs/>
      <w:color w:val="000080"/>
      <w:sz w:val="28"/>
      <w:szCs w:val="28"/>
    </w:rPr>
  </w:style>
  <w:style w:type="character" w:customStyle="1" w:styleId="Ttulo4Carter">
    <w:name w:val="Título 4 Caráter"/>
    <w:link w:val="Ttulo4"/>
    <w:rsid w:val="00CB6CB0"/>
    <w:rPr>
      <w:rFonts w:ascii="Times New Roman" w:eastAsia="Times New Roman" w:hAnsi="Times New Roman"/>
      <w:b/>
      <w:bCs/>
      <w:i/>
      <w:iCs/>
      <w:color w:val="000000"/>
      <w:sz w:val="24"/>
      <w:szCs w:val="24"/>
    </w:rPr>
  </w:style>
  <w:style w:type="paragraph" w:customStyle="1" w:styleId="Padro">
    <w:name w:val="Padrão"/>
    <w:rsid w:val="00CB6CB0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color w:val="00000A"/>
    </w:rPr>
  </w:style>
  <w:style w:type="paragraph" w:styleId="Corpodetexto">
    <w:name w:val="Body Text"/>
    <w:basedOn w:val="Padro"/>
    <w:link w:val="CorpodetextoCarter"/>
    <w:rsid w:val="00CB6CB0"/>
    <w:pPr>
      <w:spacing w:after="120"/>
      <w:jc w:val="center"/>
    </w:pPr>
    <w:rPr>
      <w:sz w:val="28"/>
      <w:szCs w:val="28"/>
    </w:rPr>
  </w:style>
  <w:style w:type="character" w:customStyle="1" w:styleId="CorpodetextoCarter">
    <w:name w:val="Corpo de texto Caráter"/>
    <w:link w:val="Corpodetexto"/>
    <w:rsid w:val="00CB6CB0"/>
    <w:rPr>
      <w:rFonts w:ascii="Times New Roman" w:eastAsia="Times New Roman" w:hAnsi="Times New Roman" w:cs="Times New Roman"/>
      <w:color w:val="00000A"/>
      <w:sz w:val="28"/>
      <w:szCs w:val="28"/>
    </w:rPr>
  </w:style>
  <w:style w:type="paragraph" w:styleId="Corpodetexto2">
    <w:name w:val="Body Text 2"/>
    <w:basedOn w:val="Normal"/>
    <w:link w:val="Corpodetexto2Carter"/>
    <w:uiPriority w:val="99"/>
    <w:unhideWhenUsed/>
    <w:rsid w:val="00CB6CB0"/>
    <w:pPr>
      <w:spacing w:after="120" w:line="480" w:lineRule="auto"/>
    </w:pPr>
    <w:rPr>
      <w:rFonts w:ascii="Calibri" w:hAnsi="Calibri" w:cs="Times New Roman"/>
      <w:sz w:val="22"/>
      <w:szCs w:val="22"/>
    </w:rPr>
  </w:style>
  <w:style w:type="character" w:customStyle="1" w:styleId="Corpodetexto2Carter">
    <w:name w:val="Corpo de texto 2 Caráter"/>
    <w:link w:val="Corpodetexto2"/>
    <w:uiPriority w:val="99"/>
    <w:rsid w:val="00CB6CB0"/>
    <w:rPr>
      <w:rFonts w:ascii="Calibri" w:eastAsia="Calibri" w:hAnsi="Calibri" w:cs="Times New Roman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CB6CB0"/>
    <w:pPr>
      <w:spacing w:after="120" w:line="276" w:lineRule="auto"/>
      <w:ind w:left="283"/>
    </w:pPr>
    <w:rPr>
      <w:rFonts w:ascii="Calibri" w:hAnsi="Calibri" w:cs="Times New Roman"/>
      <w:sz w:val="16"/>
      <w:szCs w:val="16"/>
    </w:rPr>
  </w:style>
  <w:style w:type="character" w:customStyle="1" w:styleId="Avanodecorpodetexto3Carter">
    <w:name w:val="Avanço de corpo de texto 3 Caráter"/>
    <w:link w:val="Avanodecorpodetexto3"/>
    <w:uiPriority w:val="99"/>
    <w:semiHidden/>
    <w:rsid w:val="00CB6CB0"/>
    <w:rPr>
      <w:rFonts w:ascii="Calibri" w:eastAsia="Calibri" w:hAnsi="Calibri" w:cs="Times New Roman"/>
      <w:sz w:val="16"/>
      <w:szCs w:val="16"/>
    </w:rPr>
  </w:style>
  <w:style w:type="paragraph" w:customStyle="1" w:styleId="Corpodetextorecuado">
    <w:name w:val="Corpo de texto recuado"/>
    <w:basedOn w:val="Padro"/>
    <w:rsid w:val="00CB6CB0"/>
    <w:pPr>
      <w:ind w:left="283" w:firstLine="1416"/>
      <w:jc w:val="both"/>
    </w:pPr>
    <w:rPr>
      <w:color w:val="000080"/>
      <w:sz w:val="28"/>
      <w:szCs w:val="28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CB6CB0"/>
    <w:pPr>
      <w:spacing w:after="120" w:line="480" w:lineRule="auto"/>
      <w:ind w:left="283"/>
    </w:pPr>
    <w:rPr>
      <w:rFonts w:ascii="Calibri" w:hAnsi="Calibri" w:cs="Times New Roman"/>
      <w:sz w:val="22"/>
      <w:szCs w:val="22"/>
    </w:rPr>
  </w:style>
  <w:style w:type="character" w:customStyle="1" w:styleId="Avanodecorpodetexto2Carter">
    <w:name w:val="Avanço de corpo de texto 2 Caráter"/>
    <w:link w:val="Avanodecorpodetexto2"/>
    <w:uiPriority w:val="99"/>
    <w:semiHidden/>
    <w:rsid w:val="00CB6CB0"/>
    <w:rPr>
      <w:rFonts w:ascii="Calibri" w:eastAsia="Calibri" w:hAnsi="Calibri" w:cs="Times New Roman"/>
    </w:rPr>
  </w:style>
  <w:style w:type="character" w:styleId="Forte">
    <w:name w:val="Strong"/>
    <w:uiPriority w:val="22"/>
    <w:qFormat/>
    <w:rsid w:val="00CB6CB0"/>
    <w:rPr>
      <w:rFonts w:ascii="Tahoma" w:hAnsi="Tahoma" w:cs="Tahoma" w:hint="default"/>
      <w:b/>
      <w:bCs/>
      <w:color w:val="282211"/>
      <w:sz w:val="16"/>
      <w:szCs w:val="16"/>
    </w:rPr>
  </w:style>
  <w:style w:type="character" w:styleId="Hiperligao">
    <w:name w:val="Hyperlink"/>
    <w:uiPriority w:val="99"/>
    <w:unhideWhenUsed/>
    <w:rsid w:val="0066699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66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paragraph" w:customStyle="1" w:styleId="Legenda1">
    <w:name w:val="Legenda1"/>
    <w:basedOn w:val="Normal"/>
    <w:rsid w:val="00666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customStyle="1" w:styleId="caption1">
    <w:name w:val="caption1"/>
    <w:rsid w:val="00666995"/>
  </w:style>
  <w:style w:type="paragraph" w:customStyle="1" w:styleId="nobottommargin">
    <w:name w:val="nobottommargin"/>
    <w:basedOn w:val="Normal"/>
    <w:rsid w:val="006D1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350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235065"/>
    <w:rPr>
      <w:rFonts w:ascii="Segoe UI" w:hAnsi="Segoe UI" w:cs="Segoe UI"/>
      <w:sz w:val="18"/>
      <w:szCs w:val="18"/>
      <w:lang w:eastAsia="en-US"/>
    </w:rPr>
  </w:style>
  <w:style w:type="character" w:customStyle="1" w:styleId="texttitulo">
    <w:name w:val="texttitulo"/>
    <w:rsid w:val="00C40CD6"/>
  </w:style>
  <w:style w:type="paragraph" w:customStyle="1" w:styleId="Standard">
    <w:name w:val="Standard"/>
    <w:rsid w:val="00D46160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paragraph" w:customStyle="1" w:styleId="Contedodatabela">
    <w:name w:val="Conteúdo da tabela"/>
    <w:basedOn w:val="Standard"/>
    <w:rsid w:val="00D46160"/>
    <w:pPr>
      <w:suppressLineNumbers/>
    </w:pPr>
  </w:style>
  <w:style w:type="numbering" w:customStyle="1" w:styleId="WW8Num8">
    <w:name w:val="WW8Num8"/>
    <w:basedOn w:val="Semlista"/>
    <w:rsid w:val="00D46160"/>
    <w:pPr>
      <w:numPr>
        <w:numId w:val="2"/>
      </w:numPr>
    </w:pPr>
  </w:style>
  <w:style w:type="character" w:customStyle="1" w:styleId="apple-converted-space">
    <w:name w:val="apple-converted-space"/>
    <w:basedOn w:val="Tipodeletrapredefinidodopargrafo"/>
    <w:rsid w:val="0018469B"/>
  </w:style>
  <w:style w:type="character" w:customStyle="1" w:styleId="Meno1">
    <w:name w:val="Menção1"/>
    <w:uiPriority w:val="99"/>
    <w:semiHidden/>
    <w:unhideWhenUsed/>
    <w:rsid w:val="00360C28"/>
    <w:rPr>
      <w:color w:val="2B579A"/>
      <w:shd w:val="clear" w:color="auto" w:fill="E6E6E6"/>
    </w:rPr>
  </w:style>
  <w:style w:type="character" w:customStyle="1" w:styleId="MenoPendente1">
    <w:name w:val="Menção Pendente1"/>
    <w:uiPriority w:val="99"/>
    <w:semiHidden/>
    <w:unhideWhenUsed/>
    <w:rsid w:val="00DF592B"/>
    <w:rPr>
      <w:color w:val="808080"/>
      <w:shd w:val="clear" w:color="auto" w:fill="E6E6E6"/>
    </w:rPr>
  </w:style>
  <w:style w:type="character" w:customStyle="1" w:styleId="Ttulo5Carter">
    <w:name w:val="Título 5 Caráter"/>
    <w:link w:val="Ttulo5"/>
    <w:uiPriority w:val="9"/>
    <w:rsid w:val="00FC7896"/>
    <w:rPr>
      <w:rFonts w:ascii="Cambria" w:eastAsia="Times New Roman" w:hAnsi="Cambria" w:cs="Times New Roman"/>
      <w:color w:val="365F91"/>
      <w:sz w:val="24"/>
      <w:szCs w:val="24"/>
      <w:lang w:eastAsia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F91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1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mailto:unidas.4197@sicoob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issaj4197_00\Desktop\PAUTA%2022-04-2020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7FB5A-6D19-46BC-89AA-12B5702D0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PAUTA 22-04-2020</Template>
  <TotalTime>2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1439</CharactersWithSpaces>
  <SharedDoc>false</SharedDoc>
  <HLinks>
    <vt:vector size="6" baseType="variant">
      <vt:variant>
        <vt:i4>3473431</vt:i4>
      </vt:variant>
      <vt:variant>
        <vt:i4>6</vt:i4>
      </vt:variant>
      <vt:variant>
        <vt:i4>0</vt:i4>
      </vt:variant>
      <vt:variant>
        <vt:i4>5</vt:i4>
      </vt:variant>
      <vt:variant>
        <vt:lpwstr>mailto:unidas.4197@sicoobunicoob.com.br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Talissa Jares Pereira Barbalho</dc:creator>
  <cp:keywords/>
  <cp:lastModifiedBy>Talissa Jares Pereira Barbalho</cp:lastModifiedBy>
  <cp:revision>3</cp:revision>
  <cp:lastPrinted>2023-03-30T18:00:00Z</cp:lastPrinted>
  <dcterms:created xsi:type="dcterms:W3CDTF">2023-03-30T17:59:00Z</dcterms:created>
  <dcterms:modified xsi:type="dcterms:W3CDTF">2023-03-30T18:02:00Z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59b2e0-2ec4-47e6-afc1-6e3f8b684f6a_Enabled">
    <vt:lpwstr>true</vt:lpwstr>
  </property>
  <property fmtid="{D5CDD505-2E9C-101B-9397-08002B2CF9AE}" pid="3" name="MSIP_Label_6459b2e0-2ec4-47e6-afc1-6e3f8b684f6a_SetDate">
    <vt:lpwstr>2021-06-18T13:04:08Z</vt:lpwstr>
  </property>
  <property fmtid="{D5CDD505-2E9C-101B-9397-08002B2CF9AE}" pid="4" name="MSIP_Label_6459b2e0-2ec4-47e6-afc1-6e3f8b684f6a_Method">
    <vt:lpwstr>Privileged</vt:lpwstr>
  </property>
  <property fmtid="{D5CDD505-2E9C-101B-9397-08002B2CF9AE}" pid="5" name="MSIP_Label_6459b2e0-2ec4-47e6-afc1-6e3f8b684f6a_Name">
    <vt:lpwstr>6459b2e0-2ec4-47e6-afc1-6e3f8b684f6a</vt:lpwstr>
  </property>
  <property fmtid="{D5CDD505-2E9C-101B-9397-08002B2CF9AE}" pid="6" name="MSIP_Label_6459b2e0-2ec4-47e6-afc1-6e3f8b684f6a_SiteId">
    <vt:lpwstr>b417b620-2ae9-4a83-ab6c-7fbd828bda1d</vt:lpwstr>
  </property>
  <property fmtid="{D5CDD505-2E9C-101B-9397-08002B2CF9AE}" pid="7" name="MSIP_Label_6459b2e0-2ec4-47e6-afc1-6e3f8b684f6a_ActionId">
    <vt:lpwstr>f5885710-39f8-4998-9a9f-92458769ea4a</vt:lpwstr>
  </property>
  <property fmtid="{D5CDD505-2E9C-101B-9397-08002B2CF9AE}" pid="8" name="MSIP_Label_6459b2e0-2ec4-47e6-afc1-6e3f8b684f6a_ContentBits">
    <vt:lpwstr>0</vt:lpwstr>
  </property>
</Properties>
</file>