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9E9BA" w14:textId="641DE9C9" w:rsidR="00261EE3" w:rsidRDefault="00261EE3" w:rsidP="00261EE3">
      <w:pPr>
        <w:spacing w:line="240" w:lineRule="auto"/>
        <w:jc w:val="center"/>
        <w:rPr>
          <w:rFonts w:ascii="Times New Roman" w:hAnsi="Times New Roman"/>
          <w:b/>
        </w:rPr>
      </w:pPr>
      <w:r w:rsidRPr="00455B06">
        <w:rPr>
          <w:rFonts w:ascii="Times New Roman" w:hAnsi="Times New Roman"/>
          <w:b/>
        </w:rPr>
        <w:t>ANEXO I</w:t>
      </w:r>
    </w:p>
    <w:p w14:paraId="15583294" w14:textId="77777777" w:rsidR="00261EE3" w:rsidRPr="00455B06" w:rsidRDefault="00261EE3" w:rsidP="00261EE3">
      <w:pPr>
        <w:spacing w:line="240" w:lineRule="auto"/>
        <w:jc w:val="center"/>
        <w:rPr>
          <w:rFonts w:ascii="Times New Roman" w:hAnsi="Times New Roman"/>
          <w:b/>
        </w:rPr>
      </w:pPr>
    </w:p>
    <w:p w14:paraId="73991F78" w14:textId="629E6262" w:rsidR="00261EE3" w:rsidRPr="007D0476" w:rsidRDefault="00261EE3" w:rsidP="00261EE3">
      <w:pPr>
        <w:spacing w:after="609" w:line="259" w:lineRule="auto"/>
        <w:ind w:right="1433"/>
        <w:jc w:val="center"/>
        <w:rPr>
          <w:rFonts w:cs="Calibri"/>
          <w:b/>
          <w:u w:val="single" w:color="000000"/>
        </w:rPr>
      </w:pPr>
      <w:r w:rsidRPr="00455B06">
        <w:rPr>
          <w:rFonts w:cs="Calibri"/>
          <w:b/>
          <w:u w:val="single" w:color="000000"/>
        </w:rPr>
        <w:t>REQUERIMENTO DO REGISTRO DA CHAP</w:t>
      </w:r>
      <w:r>
        <w:rPr>
          <w:rFonts w:cs="Calibri"/>
          <w:b/>
          <w:u w:val="single" w:color="000000"/>
        </w:rPr>
        <w:t>A PARA CONSELHO FISCAL</w:t>
      </w:r>
    </w:p>
    <w:p w14:paraId="54593847" w14:textId="77777777" w:rsidR="00261EE3" w:rsidRPr="00455B06" w:rsidRDefault="00261EE3" w:rsidP="00261EE3">
      <w:pPr>
        <w:spacing w:after="163" w:line="257" w:lineRule="auto"/>
        <w:ind w:left="-5"/>
      </w:pPr>
      <w:r w:rsidRPr="00455B06">
        <w:rPr>
          <w:rFonts w:cs="Calibri"/>
        </w:rPr>
        <w:t xml:space="preserve">A SICOOB UNIDAS  </w:t>
      </w:r>
    </w:p>
    <w:p w14:paraId="7DD0D507" w14:textId="77777777" w:rsidR="00261EE3" w:rsidRPr="00455B06" w:rsidRDefault="00261EE3" w:rsidP="00261EE3">
      <w:pPr>
        <w:spacing w:after="163" w:line="257" w:lineRule="auto"/>
        <w:ind w:left="-5"/>
      </w:pPr>
      <w:r w:rsidRPr="00455B06">
        <w:rPr>
          <w:rFonts w:cs="Calibri"/>
        </w:rPr>
        <w:t xml:space="preserve">A/C </w:t>
      </w:r>
      <w:r>
        <w:rPr>
          <w:rFonts w:cs="Calibri"/>
        </w:rPr>
        <w:t>Comissão Eleitoral</w:t>
      </w:r>
      <w:r w:rsidRPr="00455B06">
        <w:rPr>
          <w:rFonts w:cs="Calibri"/>
        </w:rPr>
        <w:t xml:space="preserve">  </w:t>
      </w:r>
    </w:p>
    <w:p w14:paraId="4F897A8F" w14:textId="0297551C" w:rsidR="00261EE3" w:rsidRPr="00455B06" w:rsidRDefault="00261EE3" w:rsidP="00261EE3">
      <w:pPr>
        <w:spacing w:after="140" w:line="259" w:lineRule="auto"/>
        <w:ind w:left="-5"/>
      </w:pPr>
      <w:r w:rsidRPr="00D741C8">
        <w:rPr>
          <w:rFonts w:cs="Calibri"/>
          <w:b/>
          <w:bCs/>
        </w:rPr>
        <w:t>Assunto:</w:t>
      </w:r>
      <w:r w:rsidRPr="00455B06">
        <w:rPr>
          <w:rFonts w:cs="Calibri"/>
        </w:rPr>
        <w:t xml:space="preserve"> Requerimento do registro da chapa para </w:t>
      </w:r>
      <w:r w:rsidRPr="00261EE3">
        <w:rPr>
          <w:rFonts w:cs="Calibri"/>
          <w:b/>
          <w:bCs/>
        </w:rPr>
        <w:t>CONSELHO FISCAL</w:t>
      </w:r>
      <w:r w:rsidRPr="00455B06">
        <w:rPr>
          <w:rFonts w:cs="Calibri"/>
        </w:rPr>
        <w:t xml:space="preserve"> </w:t>
      </w:r>
    </w:p>
    <w:p w14:paraId="682F9417" w14:textId="77777777" w:rsidR="00261EE3" w:rsidRPr="00455B06" w:rsidRDefault="00261EE3" w:rsidP="00261EE3">
      <w:pPr>
        <w:spacing w:after="160" w:line="259" w:lineRule="auto"/>
      </w:pPr>
      <w:r w:rsidRPr="00455B06">
        <w:rPr>
          <w:rFonts w:cs="Calibri"/>
        </w:rPr>
        <w:t xml:space="preserve"> </w:t>
      </w:r>
    </w:p>
    <w:p w14:paraId="045135E3" w14:textId="77777777" w:rsidR="00261EE3" w:rsidRPr="00455B06" w:rsidRDefault="00261EE3" w:rsidP="00261EE3">
      <w:pPr>
        <w:spacing w:after="3" w:line="400" w:lineRule="auto"/>
        <w:ind w:left="-5" w:right="1014"/>
      </w:pPr>
      <w:r w:rsidRPr="00455B06">
        <w:rPr>
          <w:rFonts w:cs="Calibri"/>
        </w:rPr>
        <w:t xml:space="preserve">Referimo-nos ao assunto em epígrafe para requerer o registro da chapa, composta pelos seguintes membros:  </w:t>
      </w:r>
    </w:p>
    <w:p w14:paraId="3A8CFEC9" w14:textId="67EF48EC" w:rsidR="00261EE3" w:rsidRPr="00261EE3" w:rsidRDefault="00261EE3" w:rsidP="00261EE3">
      <w:pPr>
        <w:spacing w:after="158" w:line="259" w:lineRule="auto"/>
        <w:rPr>
          <w:rFonts w:cs="Calibri"/>
          <w:b/>
          <w:bCs/>
        </w:rPr>
      </w:pPr>
      <w:r w:rsidRPr="00261EE3">
        <w:rPr>
          <w:rFonts w:cs="Calibri"/>
          <w:b/>
          <w:bCs/>
        </w:rPr>
        <w:t xml:space="preserve"> Conselho Fiscal:  </w:t>
      </w:r>
    </w:p>
    <w:p w14:paraId="2F52D4F2" w14:textId="77777777" w:rsidR="00261EE3" w:rsidRPr="00455B06" w:rsidRDefault="00261EE3" w:rsidP="00261EE3"/>
    <w:p w14:paraId="4E173D22" w14:textId="06724C65" w:rsidR="00261EE3" w:rsidRDefault="00261EE3" w:rsidP="00261EE3">
      <w:pPr>
        <w:spacing w:after="163" w:line="257" w:lineRule="auto"/>
        <w:ind w:left="-5"/>
        <w:rPr>
          <w:rFonts w:cs="Calibri"/>
        </w:rPr>
      </w:pPr>
      <w:r w:rsidRPr="00455B06">
        <w:rPr>
          <w:rFonts w:cs="Calibri"/>
        </w:rPr>
        <w:t xml:space="preserve">__________________________ (nome do candidato) – </w:t>
      </w:r>
      <w:r>
        <w:rPr>
          <w:rFonts w:cs="Calibri"/>
        </w:rPr>
        <w:t>Conselheiro Efetivo</w:t>
      </w:r>
      <w:r w:rsidRPr="00455B06">
        <w:rPr>
          <w:rFonts w:cs="Calibri"/>
        </w:rPr>
        <w:t xml:space="preserve">;  </w:t>
      </w:r>
    </w:p>
    <w:p w14:paraId="69E980DA" w14:textId="77777777" w:rsidR="00261EE3" w:rsidRPr="00455B06" w:rsidRDefault="00261EE3" w:rsidP="00261EE3">
      <w:pPr>
        <w:spacing w:after="163" w:line="257" w:lineRule="auto"/>
        <w:ind w:left="-5"/>
      </w:pPr>
    </w:p>
    <w:p w14:paraId="6C913291" w14:textId="3E0113F2" w:rsidR="00261EE3" w:rsidRDefault="00261EE3" w:rsidP="00261EE3">
      <w:pPr>
        <w:spacing w:after="163" w:line="257" w:lineRule="auto"/>
        <w:ind w:left="-5"/>
        <w:rPr>
          <w:rFonts w:cs="Calibri"/>
        </w:rPr>
      </w:pPr>
      <w:r w:rsidRPr="00455B06">
        <w:rPr>
          <w:rFonts w:cs="Calibri"/>
        </w:rPr>
        <w:t xml:space="preserve">__________________________ (nome do candidato) – </w:t>
      </w:r>
      <w:r>
        <w:rPr>
          <w:rFonts w:cs="Calibri"/>
        </w:rPr>
        <w:t>Conselheiro Efetivo</w:t>
      </w:r>
      <w:r w:rsidRPr="00455B06">
        <w:rPr>
          <w:rFonts w:cs="Calibri"/>
        </w:rPr>
        <w:t xml:space="preserve">;  </w:t>
      </w:r>
    </w:p>
    <w:p w14:paraId="4A670235" w14:textId="77777777" w:rsidR="00261EE3" w:rsidRPr="00455B06" w:rsidRDefault="00261EE3" w:rsidP="00261EE3">
      <w:pPr>
        <w:spacing w:after="163" w:line="257" w:lineRule="auto"/>
        <w:ind w:left="-5"/>
      </w:pPr>
    </w:p>
    <w:p w14:paraId="194DD020" w14:textId="7ADEB520" w:rsidR="00261EE3" w:rsidRDefault="00261EE3" w:rsidP="00261EE3">
      <w:pPr>
        <w:spacing w:after="163" w:line="257" w:lineRule="auto"/>
        <w:ind w:left="-5"/>
        <w:rPr>
          <w:rFonts w:cs="Calibri"/>
        </w:rPr>
      </w:pPr>
      <w:r w:rsidRPr="00455B06">
        <w:rPr>
          <w:rFonts w:cs="Calibri"/>
        </w:rPr>
        <w:t xml:space="preserve">__________________________ (nome do candidato) – Conselheiro </w:t>
      </w:r>
      <w:r>
        <w:rPr>
          <w:rFonts w:cs="Calibri"/>
        </w:rPr>
        <w:t>Efetivo;</w:t>
      </w:r>
    </w:p>
    <w:p w14:paraId="4CD7748D" w14:textId="77777777" w:rsidR="00261EE3" w:rsidRPr="00455B06" w:rsidRDefault="00261EE3" w:rsidP="00261EE3">
      <w:pPr>
        <w:spacing w:after="163" w:line="257" w:lineRule="auto"/>
        <w:ind w:left="-5"/>
      </w:pPr>
    </w:p>
    <w:p w14:paraId="59362162" w14:textId="731B7E9F" w:rsidR="00261EE3" w:rsidRPr="00455B06" w:rsidRDefault="00261EE3" w:rsidP="00261EE3">
      <w:pPr>
        <w:spacing w:after="163" w:line="257" w:lineRule="auto"/>
        <w:ind w:left="-5"/>
      </w:pPr>
      <w:r w:rsidRPr="00455B06">
        <w:rPr>
          <w:rFonts w:cs="Calibri"/>
        </w:rPr>
        <w:t xml:space="preserve">__________________________ (nome do candidato) – Conselheiro </w:t>
      </w:r>
      <w:r>
        <w:rPr>
          <w:rFonts w:cs="Calibri"/>
        </w:rPr>
        <w:t>Suplente.</w:t>
      </w:r>
    </w:p>
    <w:p w14:paraId="2EA8C779" w14:textId="67042A80" w:rsidR="00261EE3" w:rsidRDefault="00261EE3" w:rsidP="00261EE3">
      <w:pPr>
        <w:spacing w:after="163" w:line="257" w:lineRule="auto"/>
        <w:ind w:left="-5"/>
        <w:rPr>
          <w:rFonts w:cs="Calibri"/>
        </w:rPr>
      </w:pPr>
    </w:p>
    <w:p w14:paraId="25DF66AA" w14:textId="77777777" w:rsidR="00261EE3" w:rsidRPr="00455B06" w:rsidRDefault="00261EE3" w:rsidP="00261EE3">
      <w:pPr>
        <w:spacing w:after="163" w:line="257" w:lineRule="auto"/>
        <w:ind w:left="-5"/>
        <w:rPr>
          <w:rFonts w:cs="Calibri"/>
        </w:rPr>
      </w:pPr>
    </w:p>
    <w:p w14:paraId="1BF941C7" w14:textId="77777777" w:rsidR="00261EE3" w:rsidRPr="00455B06" w:rsidRDefault="00261EE3" w:rsidP="00261EE3">
      <w:pPr>
        <w:spacing w:after="163" w:line="257" w:lineRule="auto"/>
        <w:ind w:left="-5"/>
      </w:pPr>
    </w:p>
    <w:p w14:paraId="445D3A72" w14:textId="77777777" w:rsidR="00261EE3" w:rsidRPr="00455B06" w:rsidRDefault="00261EE3" w:rsidP="00261EE3">
      <w:pPr>
        <w:spacing w:after="163" w:line="257" w:lineRule="auto"/>
        <w:ind w:left="-5"/>
      </w:pPr>
      <w:r w:rsidRPr="00455B06">
        <w:rPr>
          <w:rFonts w:cs="Calibri"/>
        </w:rPr>
        <w:t xml:space="preserve">Belém, ____ de _______________de ____________ </w:t>
      </w:r>
    </w:p>
    <w:p w14:paraId="4798085F" w14:textId="77777777" w:rsidR="00261EE3" w:rsidRDefault="00261EE3" w:rsidP="00261EE3">
      <w:pPr>
        <w:spacing w:after="163" w:line="257" w:lineRule="auto"/>
        <w:ind w:left="-5"/>
        <w:rPr>
          <w:rFonts w:cs="Calibri"/>
        </w:rPr>
      </w:pPr>
    </w:p>
    <w:p w14:paraId="2E860000" w14:textId="77777777" w:rsidR="00261EE3" w:rsidRPr="00455B06" w:rsidRDefault="00261EE3" w:rsidP="00261EE3">
      <w:pPr>
        <w:spacing w:after="163" w:line="257" w:lineRule="auto"/>
        <w:ind w:left="-5"/>
      </w:pPr>
      <w:r w:rsidRPr="00455B06">
        <w:rPr>
          <w:rFonts w:cs="Calibri"/>
        </w:rPr>
        <w:t xml:space="preserve">Atenciosamente,  </w:t>
      </w:r>
    </w:p>
    <w:p w14:paraId="65BAD185" w14:textId="77777777" w:rsidR="00261EE3" w:rsidRPr="00455B06" w:rsidRDefault="00261EE3" w:rsidP="00261EE3">
      <w:pPr>
        <w:spacing w:after="160" w:line="259" w:lineRule="auto"/>
      </w:pPr>
      <w:r w:rsidRPr="00455B06">
        <w:rPr>
          <w:rFonts w:cs="Calibri"/>
        </w:rPr>
        <w:t xml:space="preserve"> </w:t>
      </w:r>
    </w:p>
    <w:p w14:paraId="4B04CD22" w14:textId="77777777" w:rsidR="00261EE3" w:rsidRPr="00455B06" w:rsidRDefault="00261EE3" w:rsidP="00261EE3">
      <w:pPr>
        <w:spacing w:after="163" w:line="257" w:lineRule="auto"/>
        <w:ind w:left="-5"/>
      </w:pPr>
      <w:r w:rsidRPr="00455B06">
        <w:rPr>
          <w:rFonts w:cs="Calibri"/>
        </w:rPr>
        <w:t xml:space="preserve">_____________________________________  </w:t>
      </w:r>
    </w:p>
    <w:p w14:paraId="123E67D2" w14:textId="77777777" w:rsidR="00261EE3" w:rsidRDefault="00261EE3" w:rsidP="00261EE3">
      <w:pPr>
        <w:spacing w:after="163" w:line="257" w:lineRule="auto"/>
        <w:ind w:left="-5"/>
        <w:rPr>
          <w:rFonts w:cs="Calibri"/>
        </w:rPr>
      </w:pPr>
      <w:r w:rsidRPr="00455B06">
        <w:rPr>
          <w:rFonts w:cs="Calibri"/>
        </w:rPr>
        <w:t xml:space="preserve">(assinatura do cabeça da chapa)  </w:t>
      </w:r>
    </w:p>
    <w:p w14:paraId="7F21AE4A" w14:textId="77777777" w:rsidR="00261EE3" w:rsidRDefault="00261EE3" w:rsidP="00261EE3">
      <w:r>
        <w:t xml:space="preserve">PARA USO DA COOPERATIVA </w:t>
      </w:r>
    </w:p>
    <w:p w14:paraId="4A284644" w14:textId="00D583F1" w:rsidR="00261EE3" w:rsidRDefault="00261EE3" w:rsidP="00261EE3">
      <w:r>
        <w:t xml:space="preserve">Inscrição de Chapa nº: </w:t>
      </w:r>
    </w:p>
    <w:sectPr w:rsidR="00261EE3" w:rsidSect="00D741C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04EE3" w14:textId="77777777" w:rsidR="003F06C7" w:rsidRDefault="003F06C7" w:rsidP="00626A28">
      <w:pPr>
        <w:spacing w:line="240" w:lineRule="auto"/>
      </w:pPr>
      <w:r>
        <w:separator/>
      </w:r>
    </w:p>
  </w:endnote>
  <w:endnote w:type="continuationSeparator" w:id="0">
    <w:p w14:paraId="3AFEDA1C" w14:textId="77777777" w:rsidR="003F06C7" w:rsidRDefault="003F06C7" w:rsidP="00626A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A9C92" w14:textId="77777777" w:rsidR="00A10680" w:rsidRPr="00072201" w:rsidRDefault="00A10680" w:rsidP="00C16523">
    <w:pPr>
      <w:pStyle w:val="Cabealho"/>
      <w:tabs>
        <w:tab w:val="clear" w:pos="4252"/>
        <w:tab w:val="clear" w:pos="8504"/>
        <w:tab w:val="center" w:pos="-1418"/>
        <w:tab w:val="right" w:pos="9923"/>
      </w:tabs>
      <w:jc w:val="center"/>
      <w:rPr>
        <w:b/>
        <w:color w:val="004650"/>
        <w:sz w:val="16"/>
        <w:szCs w:val="16"/>
      </w:rPr>
    </w:pPr>
    <w:r w:rsidRPr="00072201">
      <w:rPr>
        <w:b/>
        <w:color w:val="004650"/>
        <w:sz w:val="16"/>
        <w:szCs w:val="16"/>
      </w:rPr>
      <w:t xml:space="preserve">Página </w:t>
    </w:r>
    <w:r w:rsidRPr="00072201">
      <w:rPr>
        <w:b/>
        <w:color w:val="004650"/>
        <w:sz w:val="16"/>
        <w:szCs w:val="16"/>
      </w:rPr>
      <w:fldChar w:fldCharType="begin"/>
    </w:r>
    <w:r w:rsidRPr="00072201">
      <w:rPr>
        <w:b/>
        <w:color w:val="004650"/>
        <w:sz w:val="16"/>
        <w:szCs w:val="16"/>
      </w:rPr>
      <w:instrText>PAGE</w:instrText>
    </w:r>
    <w:r w:rsidRPr="00072201">
      <w:rPr>
        <w:b/>
        <w:color w:val="004650"/>
        <w:sz w:val="16"/>
        <w:szCs w:val="16"/>
      </w:rPr>
      <w:fldChar w:fldCharType="separate"/>
    </w:r>
    <w:r>
      <w:rPr>
        <w:b/>
        <w:noProof/>
        <w:color w:val="004650"/>
        <w:sz w:val="16"/>
        <w:szCs w:val="16"/>
      </w:rPr>
      <w:t>1</w:t>
    </w:r>
    <w:r w:rsidRPr="00072201">
      <w:rPr>
        <w:b/>
        <w:color w:val="004650"/>
        <w:sz w:val="16"/>
        <w:szCs w:val="16"/>
      </w:rPr>
      <w:fldChar w:fldCharType="end"/>
    </w:r>
    <w:r w:rsidRPr="00072201">
      <w:rPr>
        <w:b/>
        <w:color w:val="004650"/>
        <w:sz w:val="16"/>
        <w:szCs w:val="16"/>
      </w:rPr>
      <w:t xml:space="preserve"> de </w:t>
    </w:r>
    <w:r w:rsidRPr="00072201">
      <w:rPr>
        <w:b/>
        <w:color w:val="004650"/>
        <w:sz w:val="16"/>
        <w:szCs w:val="16"/>
      </w:rPr>
      <w:fldChar w:fldCharType="begin"/>
    </w:r>
    <w:r w:rsidRPr="00072201">
      <w:rPr>
        <w:b/>
        <w:color w:val="004650"/>
        <w:sz w:val="16"/>
        <w:szCs w:val="16"/>
      </w:rPr>
      <w:instrText>NUMPAGES</w:instrText>
    </w:r>
    <w:r w:rsidRPr="00072201">
      <w:rPr>
        <w:b/>
        <w:color w:val="004650"/>
        <w:sz w:val="16"/>
        <w:szCs w:val="16"/>
      </w:rPr>
      <w:fldChar w:fldCharType="separate"/>
    </w:r>
    <w:r>
      <w:rPr>
        <w:b/>
        <w:noProof/>
        <w:color w:val="004650"/>
        <w:sz w:val="16"/>
        <w:szCs w:val="16"/>
      </w:rPr>
      <w:t>1</w:t>
    </w:r>
    <w:r w:rsidRPr="00072201">
      <w:rPr>
        <w:b/>
        <w:color w:val="004650"/>
        <w:sz w:val="16"/>
        <w:szCs w:val="16"/>
      </w:rPr>
      <w:fldChar w:fldCharType="end"/>
    </w:r>
  </w:p>
  <w:p w14:paraId="58F55BDD" w14:textId="77777777" w:rsidR="00A10680" w:rsidRPr="006C58C2" w:rsidRDefault="00A10680" w:rsidP="00C16523">
    <w:pPr>
      <w:pStyle w:val="Corpodetexto2"/>
      <w:spacing w:after="0" w:line="240" w:lineRule="auto"/>
      <w:ind w:left="-709" w:right="-568"/>
      <w:jc w:val="center"/>
      <w:rPr>
        <w:rFonts w:ascii="Times New Roman" w:hAnsi="Times New Roman"/>
        <w:b/>
        <w:noProof/>
        <w:color w:val="004650"/>
        <w:sz w:val="16"/>
        <w:szCs w:val="16"/>
        <w:lang w:eastAsia="pt-BR"/>
      </w:rPr>
    </w:pPr>
  </w:p>
  <w:p w14:paraId="57D20A6B" w14:textId="77777777" w:rsidR="00A10680" w:rsidRPr="006C58C2" w:rsidRDefault="00A10680" w:rsidP="00C16523">
    <w:pPr>
      <w:pStyle w:val="Corpodetexto2"/>
      <w:spacing w:after="0" w:line="240" w:lineRule="auto"/>
      <w:ind w:left="-709" w:right="-568"/>
      <w:jc w:val="center"/>
      <w:rPr>
        <w:rFonts w:ascii="Times New Roman" w:hAnsi="Times New Roman"/>
        <w:b/>
        <w:color w:val="004650"/>
        <w:sz w:val="16"/>
        <w:szCs w:val="16"/>
      </w:rPr>
    </w:pPr>
    <w:r>
      <w:rPr>
        <w:b/>
        <w:color w:val="004650"/>
        <w:sz w:val="16"/>
        <w:szCs w:val="16"/>
      </w:rPr>
      <w:t>SICOOB UNIDAS</w:t>
    </w:r>
    <w:r w:rsidRPr="006C58C2">
      <w:rPr>
        <w:b/>
        <w:color w:val="004650"/>
        <w:sz w:val="16"/>
        <w:szCs w:val="16"/>
      </w:rPr>
      <w:t xml:space="preserve"> – </w:t>
    </w:r>
    <w:r>
      <w:rPr>
        <w:rFonts w:ascii="Times New Roman" w:hAnsi="Times New Roman"/>
        <w:b/>
        <w:color w:val="004650"/>
        <w:sz w:val="16"/>
        <w:szCs w:val="16"/>
      </w:rPr>
      <w:t>Av. Almirante Barroso</w:t>
    </w:r>
    <w:r w:rsidRPr="006C58C2">
      <w:rPr>
        <w:rFonts w:ascii="Times New Roman" w:hAnsi="Times New Roman"/>
        <w:b/>
        <w:color w:val="004650"/>
        <w:sz w:val="16"/>
        <w:szCs w:val="16"/>
      </w:rPr>
      <w:t xml:space="preserve">, n° </w:t>
    </w:r>
    <w:r>
      <w:rPr>
        <w:rFonts w:ascii="Times New Roman" w:hAnsi="Times New Roman"/>
        <w:b/>
        <w:color w:val="004650"/>
        <w:sz w:val="16"/>
        <w:szCs w:val="16"/>
      </w:rPr>
      <w:t>2926, Souza – CEP: 66613-710</w:t>
    </w:r>
    <w:r w:rsidRPr="006C58C2">
      <w:rPr>
        <w:rFonts w:ascii="Times New Roman" w:hAnsi="Times New Roman"/>
        <w:b/>
        <w:color w:val="004650"/>
        <w:sz w:val="16"/>
        <w:szCs w:val="16"/>
      </w:rPr>
      <w:t xml:space="preserve"> – Belém – PA</w:t>
    </w:r>
  </w:p>
  <w:p w14:paraId="2FE6A29C" w14:textId="77777777" w:rsidR="00A10680" w:rsidRPr="006C58C2" w:rsidRDefault="00A10680" w:rsidP="00C16523">
    <w:pPr>
      <w:pStyle w:val="Corpodetexto2"/>
      <w:spacing w:after="0" w:line="240" w:lineRule="auto"/>
      <w:jc w:val="center"/>
      <w:rPr>
        <w:rFonts w:ascii="Times New Roman" w:hAnsi="Times New Roman"/>
        <w:b/>
        <w:color w:val="004650"/>
        <w:sz w:val="6"/>
        <w:szCs w:val="16"/>
      </w:rPr>
    </w:pPr>
    <w:r w:rsidRPr="006C58C2">
      <w:rPr>
        <w:rFonts w:ascii="Times New Roman" w:hAnsi="Times New Roman"/>
        <w:b/>
        <w:color w:val="004650"/>
        <w:sz w:val="6"/>
        <w:szCs w:val="16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14:paraId="3DF8F830" w14:textId="510E93D4" w:rsidR="00A10680" w:rsidRPr="006C58C2" w:rsidRDefault="00A10680" w:rsidP="00C16523">
    <w:pPr>
      <w:pStyle w:val="Corpodetexto2"/>
      <w:spacing w:before="80" w:after="0" w:line="240" w:lineRule="auto"/>
      <w:jc w:val="center"/>
      <w:rPr>
        <w:rFonts w:ascii="Times New Roman" w:hAnsi="Times New Roman"/>
        <w:b/>
        <w:color w:val="004650"/>
        <w:sz w:val="16"/>
        <w:szCs w:val="16"/>
      </w:rPr>
    </w:pPr>
    <w:r>
      <w:rPr>
        <w:rFonts w:ascii="Times New Roman" w:hAnsi="Times New Roman"/>
        <w:b/>
        <w:color w:val="004650"/>
        <w:sz w:val="16"/>
        <w:szCs w:val="16"/>
      </w:rPr>
      <w:t>Fone: (91) 3258-9300</w:t>
    </w:r>
    <w:r w:rsidRPr="006C58C2">
      <w:rPr>
        <w:rFonts w:ascii="Times New Roman" w:hAnsi="Times New Roman"/>
        <w:b/>
        <w:color w:val="004650"/>
        <w:sz w:val="16"/>
        <w:szCs w:val="16"/>
      </w:rPr>
      <w:t xml:space="preserve"> –</w:t>
    </w:r>
    <w:r>
      <w:rPr>
        <w:rFonts w:ascii="Times New Roman" w:hAnsi="Times New Roman"/>
        <w:b/>
        <w:color w:val="004650"/>
        <w:sz w:val="16"/>
        <w:szCs w:val="16"/>
      </w:rPr>
      <w:t xml:space="preserve"> </w:t>
    </w:r>
    <w:hyperlink r:id="rId1" w:history="1">
      <w:r w:rsidR="00F9157B" w:rsidRPr="00163226">
        <w:rPr>
          <w:rStyle w:val="Hiperligao"/>
          <w:rFonts w:ascii="Times New Roman" w:hAnsi="Times New Roman"/>
          <w:b/>
          <w:sz w:val="16"/>
          <w:szCs w:val="16"/>
        </w:rPr>
        <w:t>unidas.4197@sicoob.com.br</w:t>
      </w:r>
    </w:hyperlink>
  </w:p>
  <w:p w14:paraId="13562826" w14:textId="553A7D69" w:rsidR="00A10680" w:rsidRPr="00EE7D35" w:rsidRDefault="00A10680" w:rsidP="00C16523">
    <w:pPr>
      <w:pStyle w:val="Corpodetexto2"/>
      <w:spacing w:after="0" w:line="240" w:lineRule="auto"/>
      <w:jc w:val="center"/>
      <w:rPr>
        <w:rFonts w:ascii="Times New Roman" w:hAnsi="Times New Roman"/>
        <w:b/>
        <w:color w:val="006C3F"/>
        <w:sz w:val="4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265F292" wp14:editId="6C1DFB31">
          <wp:simplePos x="0" y="0"/>
          <wp:positionH relativeFrom="column">
            <wp:posOffset>-560705</wp:posOffset>
          </wp:positionH>
          <wp:positionV relativeFrom="paragraph">
            <wp:posOffset>143510</wp:posOffset>
          </wp:positionV>
          <wp:extent cx="6881495" cy="170180"/>
          <wp:effectExtent l="0" t="0" r="0" b="0"/>
          <wp:wrapTopAndBottom/>
          <wp:docPr id="12" name="Imagem 3" descr="SICOOB B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SICOOB B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495" cy="17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F3D6" w14:textId="77777777" w:rsidR="003F06C7" w:rsidRDefault="003F06C7" w:rsidP="00626A28">
      <w:pPr>
        <w:spacing w:line="240" w:lineRule="auto"/>
      </w:pPr>
      <w:r>
        <w:separator/>
      </w:r>
    </w:p>
  </w:footnote>
  <w:footnote w:type="continuationSeparator" w:id="0">
    <w:p w14:paraId="372DD993" w14:textId="77777777" w:rsidR="003F06C7" w:rsidRDefault="003F06C7" w:rsidP="00626A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8B5B6" w14:textId="77777777" w:rsidR="00A10680" w:rsidRDefault="0066408A">
    <w:pPr>
      <w:pStyle w:val="Cabealho"/>
    </w:pPr>
    <w:r>
      <w:rPr>
        <w:noProof/>
        <w:lang w:eastAsia="pt-BR"/>
      </w:rPr>
      <w:pict w14:anchorId="45C89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45558" o:spid="_x0000_s1035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PAPEL TIMBRADO CENTRAL"/>
          <w10:wrap anchorx="margin" anchory="margin"/>
        </v:shape>
      </w:pict>
    </w:r>
    <w:r>
      <w:rPr>
        <w:noProof/>
        <w:lang w:eastAsia="pt-BR"/>
      </w:rPr>
      <w:pict w14:anchorId="3AA694B3">
        <v:shape id="WordPictureWatermark700671877" o:spid="_x0000_s1032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2" o:title="PAPEL TIMBRADO CENTRAL"/>
          <w10:wrap anchorx="margin" anchory="margin"/>
        </v:shape>
      </w:pict>
    </w:r>
    <w:r>
      <w:rPr>
        <w:noProof/>
        <w:lang w:eastAsia="pt-BR"/>
      </w:rPr>
      <w:pict w14:anchorId="23A371D8">
        <v:shape id="WordPictureWatermark695910243" o:spid="_x0000_s1029" type="#_x0000_t75" style="position:absolute;margin-left:0;margin-top:0;width:467.2pt;height:660.85pt;z-index:-251660288;mso-position-horizontal:center;mso-position-horizontal-relative:margin;mso-position-vertical:center;mso-position-vertical-relative:margin" o:allowincell="f">
          <v:imagedata r:id="rId3" o:title="PAPEL TIMBRADO CENTRAL"/>
          <w10:wrap anchorx="margin" anchory="margin"/>
        </v:shape>
      </w:pict>
    </w:r>
    <w:r>
      <w:rPr>
        <w:noProof/>
        <w:lang w:eastAsia="pt-BR"/>
      </w:rPr>
      <w:pict w14:anchorId="505324A3">
        <v:shape id="WordPictureWatermark65311613" o:spid="_x0000_s1026" type="#_x0000_t75" style="position:absolute;margin-left:0;margin-top:0;width:424.95pt;height:601.1pt;z-index:-251662336;mso-position-horizontal:center;mso-position-horizontal-relative:margin;mso-position-vertical:center;mso-position-vertical-relative:margin" o:allowincell="f">
          <v:imagedata r:id="rId4" o:title="papel timbrado - sicoob central amazon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5EED3" w14:textId="16DD1047" w:rsidR="00A10680" w:rsidRDefault="00A10680" w:rsidP="00D83567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B171C2" wp14:editId="6CEE8E7C">
          <wp:simplePos x="0" y="0"/>
          <wp:positionH relativeFrom="column">
            <wp:posOffset>2235835</wp:posOffset>
          </wp:positionH>
          <wp:positionV relativeFrom="paragraph">
            <wp:posOffset>-152400</wp:posOffset>
          </wp:positionV>
          <wp:extent cx="1133475" cy="628650"/>
          <wp:effectExtent l="0" t="0" r="0" b="0"/>
          <wp:wrapSquare wrapText="bothSides"/>
          <wp:docPr id="13" name="Imagem 13" descr="SICOOB-Papelaria-Pura-Branca-Papel-Timbrado-210x29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SICOOB-Papelaria-Pura-Branca-Papel-Timbrado-210x297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8D83" w14:textId="77777777" w:rsidR="00A10680" w:rsidRDefault="0066408A">
    <w:pPr>
      <w:pStyle w:val="Cabealho"/>
    </w:pPr>
    <w:r>
      <w:rPr>
        <w:noProof/>
        <w:lang w:eastAsia="pt-BR"/>
      </w:rPr>
      <w:pict w14:anchorId="2C17B5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45557" o:spid="_x0000_s1034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PAPEL TIMBRADO CENTRAL"/>
          <w10:wrap anchorx="margin" anchory="margin"/>
        </v:shape>
      </w:pict>
    </w:r>
    <w:r>
      <w:rPr>
        <w:noProof/>
        <w:lang w:eastAsia="pt-BR"/>
      </w:rPr>
      <w:pict w14:anchorId="24A3E050">
        <v:shape id="WordPictureWatermark700671876" o:spid="_x0000_s1031" type="#_x0000_t75" style="position:absolute;margin-left:0;margin-top:0;width:467.2pt;height:660.85pt;z-index:-251659264;mso-position-horizontal:center;mso-position-horizontal-relative:margin;mso-position-vertical:center;mso-position-vertical-relative:margin" o:allowincell="f">
          <v:imagedata r:id="rId2" o:title="PAPEL TIMBRADO CENTRAL"/>
          <w10:wrap anchorx="margin" anchory="margin"/>
        </v:shape>
      </w:pict>
    </w:r>
    <w:r>
      <w:rPr>
        <w:noProof/>
        <w:lang w:eastAsia="pt-BR"/>
      </w:rPr>
      <w:pict w14:anchorId="3DE12FEF">
        <v:shape id="WordPictureWatermark695910242" o:spid="_x0000_s1028" type="#_x0000_t75" style="position:absolute;margin-left:0;margin-top:0;width:467.2pt;height:660.85pt;z-index:-251661312;mso-position-horizontal:center;mso-position-horizontal-relative:margin;mso-position-vertical:center;mso-position-vertical-relative:margin" o:allowincell="f">
          <v:imagedata r:id="rId3" o:title="PAPEL TIMBRADO CENTRAL"/>
          <w10:wrap anchorx="margin" anchory="margin"/>
        </v:shape>
      </w:pict>
    </w:r>
    <w:r>
      <w:rPr>
        <w:noProof/>
        <w:lang w:eastAsia="pt-BR"/>
      </w:rPr>
      <w:pict w14:anchorId="02F8B99F">
        <v:shape id="WordPictureWatermark65311612" o:spid="_x0000_s1025" type="#_x0000_t75" style="position:absolute;margin-left:0;margin-top:0;width:424.95pt;height:601.1pt;z-index:-251663360;mso-position-horizontal:center;mso-position-horizontal-relative:margin;mso-position-vertical:center;mso-position-vertical-relative:margin" o:allowincell="f">
          <v:imagedata r:id="rId4" o:title="papel timbrado - sicoob central amazon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12973"/>
    <w:multiLevelType w:val="hybridMultilevel"/>
    <w:tmpl w:val="48FC6674"/>
    <w:lvl w:ilvl="0" w:tplc="2FBA690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9FD"/>
    <w:multiLevelType w:val="hybridMultilevel"/>
    <w:tmpl w:val="1BE6C3B2"/>
    <w:lvl w:ilvl="0" w:tplc="04AED3BE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423FA"/>
    <w:multiLevelType w:val="multilevel"/>
    <w:tmpl w:val="C3E27294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1A5C0291"/>
    <w:multiLevelType w:val="hybridMultilevel"/>
    <w:tmpl w:val="E244D8F8"/>
    <w:lvl w:ilvl="0" w:tplc="0416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4" w15:restartNumberingAfterBreak="0">
    <w:nsid w:val="1FD60846"/>
    <w:multiLevelType w:val="hybridMultilevel"/>
    <w:tmpl w:val="1D9A0F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C0BD3"/>
    <w:multiLevelType w:val="hybridMultilevel"/>
    <w:tmpl w:val="21A6453C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7A3585"/>
    <w:multiLevelType w:val="multilevel"/>
    <w:tmpl w:val="FA22A244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7" w15:restartNumberingAfterBreak="0">
    <w:nsid w:val="33C36DE6"/>
    <w:multiLevelType w:val="hybridMultilevel"/>
    <w:tmpl w:val="C4F6C0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577DC"/>
    <w:multiLevelType w:val="hybridMultilevel"/>
    <w:tmpl w:val="F566DEA4"/>
    <w:lvl w:ilvl="0" w:tplc="62AE4A04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C2C05"/>
    <w:multiLevelType w:val="hybridMultilevel"/>
    <w:tmpl w:val="31A4EE1E"/>
    <w:lvl w:ilvl="0" w:tplc="EE1674B2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74F9C"/>
    <w:multiLevelType w:val="hybridMultilevel"/>
    <w:tmpl w:val="909E72B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DB973AA"/>
    <w:multiLevelType w:val="hybridMultilevel"/>
    <w:tmpl w:val="3BE2C85C"/>
    <w:lvl w:ilvl="0" w:tplc="E74C04A6">
      <w:start w:val="2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02DE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2C40F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1C16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B2F9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F47BB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D4DB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F2D9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18A0A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E62AC6"/>
    <w:multiLevelType w:val="hybridMultilevel"/>
    <w:tmpl w:val="EF2603F8"/>
    <w:lvl w:ilvl="0" w:tplc="F6E09A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9A7601"/>
    <w:multiLevelType w:val="hybridMultilevel"/>
    <w:tmpl w:val="9A24DB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7217B"/>
    <w:multiLevelType w:val="hybridMultilevel"/>
    <w:tmpl w:val="360843D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780460E"/>
    <w:multiLevelType w:val="hybridMultilevel"/>
    <w:tmpl w:val="B96E5B10"/>
    <w:lvl w:ilvl="0" w:tplc="091603C6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BA298C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20BF0A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108F14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E26BB2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A29CDC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9E3B40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B0D0E4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6A2E74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1A669F"/>
    <w:multiLevelType w:val="hybridMultilevel"/>
    <w:tmpl w:val="799817C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4B33E0"/>
    <w:multiLevelType w:val="hybridMultilevel"/>
    <w:tmpl w:val="BA26C33C"/>
    <w:lvl w:ilvl="0" w:tplc="174E52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70025822">
    <w:abstractNumId w:val="6"/>
  </w:num>
  <w:num w:numId="2" w16cid:durableId="69547663">
    <w:abstractNumId w:val="2"/>
  </w:num>
  <w:num w:numId="3" w16cid:durableId="138422036">
    <w:abstractNumId w:val="13"/>
  </w:num>
  <w:num w:numId="4" w16cid:durableId="2089572098">
    <w:abstractNumId w:val="14"/>
  </w:num>
  <w:num w:numId="5" w16cid:durableId="1476795980">
    <w:abstractNumId w:val="10"/>
  </w:num>
  <w:num w:numId="6" w16cid:durableId="803818539">
    <w:abstractNumId w:val="3"/>
  </w:num>
  <w:num w:numId="7" w16cid:durableId="613053300">
    <w:abstractNumId w:val="7"/>
  </w:num>
  <w:num w:numId="8" w16cid:durableId="1199397757">
    <w:abstractNumId w:val="12"/>
  </w:num>
  <w:num w:numId="9" w16cid:durableId="1744064243">
    <w:abstractNumId w:val="1"/>
  </w:num>
  <w:num w:numId="10" w16cid:durableId="1053964302">
    <w:abstractNumId w:val="5"/>
  </w:num>
  <w:num w:numId="11" w16cid:durableId="1310288567">
    <w:abstractNumId w:val="0"/>
  </w:num>
  <w:num w:numId="12" w16cid:durableId="404228030">
    <w:abstractNumId w:val="8"/>
  </w:num>
  <w:num w:numId="13" w16cid:durableId="1457870069">
    <w:abstractNumId w:val="16"/>
  </w:num>
  <w:num w:numId="14" w16cid:durableId="1387298444">
    <w:abstractNumId w:val="4"/>
  </w:num>
  <w:num w:numId="15" w16cid:durableId="20868764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61334149">
    <w:abstractNumId w:val="15"/>
  </w:num>
  <w:num w:numId="17" w16cid:durableId="1283927191">
    <w:abstractNumId w:val="11"/>
  </w:num>
  <w:num w:numId="18" w16cid:durableId="727581502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23F"/>
    <w:rsid w:val="000019E6"/>
    <w:rsid w:val="00006A13"/>
    <w:rsid w:val="0000763E"/>
    <w:rsid w:val="000078A1"/>
    <w:rsid w:val="00007D0A"/>
    <w:rsid w:val="00011E55"/>
    <w:rsid w:val="00013A51"/>
    <w:rsid w:val="00013B12"/>
    <w:rsid w:val="0001454B"/>
    <w:rsid w:val="00015EA2"/>
    <w:rsid w:val="00021178"/>
    <w:rsid w:val="000234A0"/>
    <w:rsid w:val="0002581A"/>
    <w:rsid w:val="0002680E"/>
    <w:rsid w:val="00026FFB"/>
    <w:rsid w:val="00031DFB"/>
    <w:rsid w:val="00032092"/>
    <w:rsid w:val="00034118"/>
    <w:rsid w:val="00041FDF"/>
    <w:rsid w:val="00043020"/>
    <w:rsid w:val="00046BF1"/>
    <w:rsid w:val="00046EA3"/>
    <w:rsid w:val="00046F0A"/>
    <w:rsid w:val="0005126B"/>
    <w:rsid w:val="0005171A"/>
    <w:rsid w:val="000607B0"/>
    <w:rsid w:val="000610B7"/>
    <w:rsid w:val="000618CF"/>
    <w:rsid w:val="00061C29"/>
    <w:rsid w:val="000622DF"/>
    <w:rsid w:val="00062556"/>
    <w:rsid w:val="00063322"/>
    <w:rsid w:val="000633C6"/>
    <w:rsid w:val="00065B6D"/>
    <w:rsid w:val="00065C2E"/>
    <w:rsid w:val="000666EF"/>
    <w:rsid w:val="000675A8"/>
    <w:rsid w:val="000723B2"/>
    <w:rsid w:val="00072D7C"/>
    <w:rsid w:val="00080F78"/>
    <w:rsid w:val="00080FC7"/>
    <w:rsid w:val="00081586"/>
    <w:rsid w:val="00081CDF"/>
    <w:rsid w:val="00083CA1"/>
    <w:rsid w:val="000843CD"/>
    <w:rsid w:val="00085657"/>
    <w:rsid w:val="00085A66"/>
    <w:rsid w:val="00086923"/>
    <w:rsid w:val="0008723B"/>
    <w:rsid w:val="00097186"/>
    <w:rsid w:val="000A0C72"/>
    <w:rsid w:val="000A15BE"/>
    <w:rsid w:val="000A2F7D"/>
    <w:rsid w:val="000A3250"/>
    <w:rsid w:val="000A401E"/>
    <w:rsid w:val="000A4C77"/>
    <w:rsid w:val="000A5C66"/>
    <w:rsid w:val="000C09DD"/>
    <w:rsid w:val="000D0DCE"/>
    <w:rsid w:val="000D5BFE"/>
    <w:rsid w:val="000E162E"/>
    <w:rsid w:val="000E24B5"/>
    <w:rsid w:val="000E2BED"/>
    <w:rsid w:val="000E7642"/>
    <w:rsid w:val="000F144C"/>
    <w:rsid w:val="000F4760"/>
    <w:rsid w:val="000F4D2F"/>
    <w:rsid w:val="000F52DE"/>
    <w:rsid w:val="000F7C47"/>
    <w:rsid w:val="00100701"/>
    <w:rsid w:val="0010393B"/>
    <w:rsid w:val="00104095"/>
    <w:rsid w:val="001058E6"/>
    <w:rsid w:val="0010677E"/>
    <w:rsid w:val="0010696D"/>
    <w:rsid w:val="00112B9C"/>
    <w:rsid w:val="00114EC2"/>
    <w:rsid w:val="001167A5"/>
    <w:rsid w:val="0012035A"/>
    <w:rsid w:val="00124A55"/>
    <w:rsid w:val="00127660"/>
    <w:rsid w:val="00133639"/>
    <w:rsid w:val="00133C2B"/>
    <w:rsid w:val="00136B25"/>
    <w:rsid w:val="001373A3"/>
    <w:rsid w:val="001445FC"/>
    <w:rsid w:val="00144915"/>
    <w:rsid w:val="00147E70"/>
    <w:rsid w:val="0015014D"/>
    <w:rsid w:val="001556A4"/>
    <w:rsid w:val="0016139C"/>
    <w:rsid w:val="001675B8"/>
    <w:rsid w:val="00167A66"/>
    <w:rsid w:val="00171202"/>
    <w:rsid w:val="0017604B"/>
    <w:rsid w:val="00176665"/>
    <w:rsid w:val="001773EE"/>
    <w:rsid w:val="0018469B"/>
    <w:rsid w:val="001846A5"/>
    <w:rsid w:val="0018685A"/>
    <w:rsid w:val="0018772A"/>
    <w:rsid w:val="00194504"/>
    <w:rsid w:val="001A2E05"/>
    <w:rsid w:val="001A35FE"/>
    <w:rsid w:val="001B2127"/>
    <w:rsid w:val="001B3A6E"/>
    <w:rsid w:val="001B50ED"/>
    <w:rsid w:val="001B7B36"/>
    <w:rsid w:val="001C4607"/>
    <w:rsid w:val="001D14D6"/>
    <w:rsid w:val="001D24CC"/>
    <w:rsid w:val="001D2A7D"/>
    <w:rsid w:val="001D330B"/>
    <w:rsid w:val="001D405C"/>
    <w:rsid w:val="001D4E26"/>
    <w:rsid w:val="001D56EB"/>
    <w:rsid w:val="001E04F7"/>
    <w:rsid w:val="001E12B8"/>
    <w:rsid w:val="001E1D81"/>
    <w:rsid w:val="001E3EEA"/>
    <w:rsid w:val="001E578E"/>
    <w:rsid w:val="001F3279"/>
    <w:rsid w:val="001F46C1"/>
    <w:rsid w:val="001F5EAC"/>
    <w:rsid w:val="001F6DE3"/>
    <w:rsid w:val="0020036F"/>
    <w:rsid w:val="00206C22"/>
    <w:rsid w:val="0021620F"/>
    <w:rsid w:val="002164BA"/>
    <w:rsid w:val="00217ED9"/>
    <w:rsid w:val="002220BC"/>
    <w:rsid w:val="00225579"/>
    <w:rsid w:val="00227095"/>
    <w:rsid w:val="00231F29"/>
    <w:rsid w:val="00233959"/>
    <w:rsid w:val="00235065"/>
    <w:rsid w:val="00236675"/>
    <w:rsid w:val="002425F5"/>
    <w:rsid w:val="0024731B"/>
    <w:rsid w:val="0024765D"/>
    <w:rsid w:val="0025560C"/>
    <w:rsid w:val="002556C7"/>
    <w:rsid w:val="00261BBF"/>
    <w:rsid w:val="00261EE3"/>
    <w:rsid w:val="002628BF"/>
    <w:rsid w:val="00267361"/>
    <w:rsid w:val="002719A4"/>
    <w:rsid w:val="00272F2C"/>
    <w:rsid w:val="00273115"/>
    <w:rsid w:val="0027602D"/>
    <w:rsid w:val="00276F93"/>
    <w:rsid w:val="00281D5E"/>
    <w:rsid w:val="002820D7"/>
    <w:rsid w:val="002820F6"/>
    <w:rsid w:val="002938A8"/>
    <w:rsid w:val="00293971"/>
    <w:rsid w:val="00297AF5"/>
    <w:rsid w:val="002A1CCC"/>
    <w:rsid w:val="002A2E7E"/>
    <w:rsid w:val="002A6517"/>
    <w:rsid w:val="002A7699"/>
    <w:rsid w:val="002A7717"/>
    <w:rsid w:val="002B3B02"/>
    <w:rsid w:val="002B4E3D"/>
    <w:rsid w:val="002C02B0"/>
    <w:rsid w:val="002C41C1"/>
    <w:rsid w:val="002C4994"/>
    <w:rsid w:val="002C63DB"/>
    <w:rsid w:val="002D38FE"/>
    <w:rsid w:val="002E4DB7"/>
    <w:rsid w:val="002E50A8"/>
    <w:rsid w:val="002E5CC8"/>
    <w:rsid w:val="002F1422"/>
    <w:rsid w:val="002F325E"/>
    <w:rsid w:val="002F7037"/>
    <w:rsid w:val="002F7854"/>
    <w:rsid w:val="00302743"/>
    <w:rsid w:val="003057C4"/>
    <w:rsid w:val="00305A4D"/>
    <w:rsid w:val="00307DA7"/>
    <w:rsid w:val="003107AA"/>
    <w:rsid w:val="00312DBF"/>
    <w:rsid w:val="00313ECB"/>
    <w:rsid w:val="00315102"/>
    <w:rsid w:val="00320D92"/>
    <w:rsid w:val="003212DA"/>
    <w:rsid w:val="0032183A"/>
    <w:rsid w:val="003227F2"/>
    <w:rsid w:val="00322D26"/>
    <w:rsid w:val="00322F4B"/>
    <w:rsid w:val="00322F76"/>
    <w:rsid w:val="00327927"/>
    <w:rsid w:val="00330677"/>
    <w:rsid w:val="00332729"/>
    <w:rsid w:val="00333743"/>
    <w:rsid w:val="0033672D"/>
    <w:rsid w:val="00341378"/>
    <w:rsid w:val="00342A5A"/>
    <w:rsid w:val="003453C4"/>
    <w:rsid w:val="00345D83"/>
    <w:rsid w:val="00350FF9"/>
    <w:rsid w:val="00352F8F"/>
    <w:rsid w:val="003537A8"/>
    <w:rsid w:val="00357862"/>
    <w:rsid w:val="00360C28"/>
    <w:rsid w:val="00361BE1"/>
    <w:rsid w:val="00361E91"/>
    <w:rsid w:val="0036521C"/>
    <w:rsid w:val="00366CE8"/>
    <w:rsid w:val="003708A3"/>
    <w:rsid w:val="003766BC"/>
    <w:rsid w:val="003830B7"/>
    <w:rsid w:val="00383C7A"/>
    <w:rsid w:val="003857E6"/>
    <w:rsid w:val="003863F3"/>
    <w:rsid w:val="00386E26"/>
    <w:rsid w:val="003905DC"/>
    <w:rsid w:val="00391112"/>
    <w:rsid w:val="00392913"/>
    <w:rsid w:val="00393B2C"/>
    <w:rsid w:val="003961E0"/>
    <w:rsid w:val="00396585"/>
    <w:rsid w:val="00397F39"/>
    <w:rsid w:val="003A1824"/>
    <w:rsid w:val="003A3D25"/>
    <w:rsid w:val="003A6EF4"/>
    <w:rsid w:val="003A7795"/>
    <w:rsid w:val="003A7FBC"/>
    <w:rsid w:val="003B22B8"/>
    <w:rsid w:val="003B4451"/>
    <w:rsid w:val="003B4A69"/>
    <w:rsid w:val="003B54F0"/>
    <w:rsid w:val="003B64AE"/>
    <w:rsid w:val="003C3EEB"/>
    <w:rsid w:val="003C40B5"/>
    <w:rsid w:val="003C4C1A"/>
    <w:rsid w:val="003D0BD8"/>
    <w:rsid w:val="003D158F"/>
    <w:rsid w:val="003E17D6"/>
    <w:rsid w:val="003E23E0"/>
    <w:rsid w:val="003F06C7"/>
    <w:rsid w:val="003F11AD"/>
    <w:rsid w:val="003F1FF7"/>
    <w:rsid w:val="003F330D"/>
    <w:rsid w:val="003F398F"/>
    <w:rsid w:val="003F46E3"/>
    <w:rsid w:val="003F4DEB"/>
    <w:rsid w:val="0040012D"/>
    <w:rsid w:val="004012F5"/>
    <w:rsid w:val="004019E4"/>
    <w:rsid w:val="00402E72"/>
    <w:rsid w:val="004101ED"/>
    <w:rsid w:val="0041043A"/>
    <w:rsid w:val="0041525A"/>
    <w:rsid w:val="00417623"/>
    <w:rsid w:val="004179F7"/>
    <w:rsid w:val="00426C7F"/>
    <w:rsid w:val="00427C9D"/>
    <w:rsid w:val="004319D2"/>
    <w:rsid w:val="00433AEB"/>
    <w:rsid w:val="00433BB5"/>
    <w:rsid w:val="00435DEF"/>
    <w:rsid w:val="00436DA1"/>
    <w:rsid w:val="00437FA4"/>
    <w:rsid w:val="00446EBC"/>
    <w:rsid w:val="00447E57"/>
    <w:rsid w:val="00456D0E"/>
    <w:rsid w:val="00463E06"/>
    <w:rsid w:val="00465B45"/>
    <w:rsid w:val="0046732B"/>
    <w:rsid w:val="004700C1"/>
    <w:rsid w:val="00480BEB"/>
    <w:rsid w:val="00482857"/>
    <w:rsid w:val="00485055"/>
    <w:rsid w:val="00486B3A"/>
    <w:rsid w:val="0048709F"/>
    <w:rsid w:val="00491D9E"/>
    <w:rsid w:val="004943FF"/>
    <w:rsid w:val="00494857"/>
    <w:rsid w:val="00494B2F"/>
    <w:rsid w:val="0049541A"/>
    <w:rsid w:val="00495D5D"/>
    <w:rsid w:val="004A10BB"/>
    <w:rsid w:val="004A2CB0"/>
    <w:rsid w:val="004A3A48"/>
    <w:rsid w:val="004A4BCF"/>
    <w:rsid w:val="004B3B17"/>
    <w:rsid w:val="004B454B"/>
    <w:rsid w:val="004C5B97"/>
    <w:rsid w:val="004C5C85"/>
    <w:rsid w:val="004D03ED"/>
    <w:rsid w:val="004E0189"/>
    <w:rsid w:val="004E3491"/>
    <w:rsid w:val="004E55BB"/>
    <w:rsid w:val="004E5CD9"/>
    <w:rsid w:val="004E7DEF"/>
    <w:rsid w:val="004F3A14"/>
    <w:rsid w:val="004F7CA5"/>
    <w:rsid w:val="00500891"/>
    <w:rsid w:val="00501FEB"/>
    <w:rsid w:val="005025B7"/>
    <w:rsid w:val="00507836"/>
    <w:rsid w:val="00514AAF"/>
    <w:rsid w:val="005167C2"/>
    <w:rsid w:val="00516DDB"/>
    <w:rsid w:val="00517BB0"/>
    <w:rsid w:val="00524975"/>
    <w:rsid w:val="00527690"/>
    <w:rsid w:val="00533EE2"/>
    <w:rsid w:val="005506BC"/>
    <w:rsid w:val="00552CF0"/>
    <w:rsid w:val="005557AF"/>
    <w:rsid w:val="0056548B"/>
    <w:rsid w:val="005662BE"/>
    <w:rsid w:val="005668FD"/>
    <w:rsid w:val="00567489"/>
    <w:rsid w:val="005706A4"/>
    <w:rsid w:val="0057149B"/>
    <w:rsid w:val="0057187E"/>
    <w:rsid w:val="00572B66"/>
    <w:rsid w:val="00575C8A"/>
    <w:rsid w:val="005806EA"/>
    <w:rsid w:val="00581191"/>
    <w:rsid w:val="0058401F"/>
    <w:rsid w:val="0058565B"/>
    <w:rsid w:val="005861AA"/>
    <w:rsid w:val="00591518"/>
    <w:rsid w:val="00592777"/>
    <w:rsid w:val="00593541"/>
    <w:rsid w:val="00597381"/>
    <w:rsid w:val="005A150D"/>
    <w:rsid w:val="005A475C"/>
    <w:rsid w:val="005B469E"/>
    <w:rsid w:val="005B5DD1"/>
    <w:rsid w:val="005C11AD"/>
    <w:rsid w:val="005C1D07"/>
    <w:rsid w:val="005C6032"/>
    <w:rsid w:val="005C696B"/>
    <w:rsid w:val="005D0F49"/>
    <w:rsid w:val="005D1983"/>
    <w:rsid w:val="005D44E0"/>
    <w:rsid w:val="005D5A86"/>
    <w:rsid w:val="005D7CC5"/>
    <w:rsid w:val="005E1810"/>
    <w:rsid w:val="005E41C7"/>
    <w:rsid w:val="005E435B"/>
    <w:rsid w:val="005E4B35"/>
    <w:rsid w:val="005F3F8E"/>
    <w:rsid w:val="005F4882"/>
    <w:rsid w:val="005F6767"/>
    <w:rsid w:val="00607F49"/>
    <w:rsid w:val="006106AA"/>
    <w:rsid w:val="0061644C"/>
    <w:rsid w:val="006223BC"/>
    <w:rsid w:val="00622460"/>
    <w:rsid w:val="00623484"/>
    <w:rsid w:val="00625234"/>
    <w:rsid w:val="00626A28"/>
    <w:rsid w:val="006301C8"/>
    <w:rsid w:val="00630C9C"/>
    <w:rsid w:val="0063214B"/>
    <w:rsid w:val="00632237"/>
    <w:rsid w:val="00634C9C"/>
    <w:rsid w:val="00635AC1"/>
    <w:rsid w:val="00642099"/>
    <w:rsid w:val="006456A8"/>
    <w:rsid w:val="0065002C"/>
    <w:rsid w:val="00652069"/>
    <w:rsid w:val="0065345C"/>
    <w:rsid w:val="00653D90"/>
    <w:rsid w:val="00656D2C"/>
    <w:rsid w:val="00657A7B"/>
    <w:rsid w:val="00657B74"/>
    <w:rsid w:val="00657D75"/>
    <w:rsid w:val="00661A68"/>
    <w:rsid w:val="0066408A"/>
    <w:rsid w:val="00664631"/>
    <w:rsid w:val="00666995"/>
    <w:rsid w:val="00667F7D"/>
    <w:rsid w:val="00670CC4"/>
    <w:rsid w:val="0067138D"/>
    <w:rsid w:val="0068071A"/>
    <w:rsid w:val="00682225"/>
    <w:rsid w:val="006855EA"/>
    <w:rsid w:val="00686074"/>
    <w:rsid w:val="006873D4"/>
    <w:rsid w:val="00696C8A"/>
    <w:rsid w:val="00696CA0"/>
    <w:rsid w:val="006A0E16"/>
    <w:rsid w:val="006A4A73"/>
    <w:rsid w:val="006A7EB2"/>
    <w:rsid w:val="006B02FF"/>
    <w:rsid w:val="006B2F39"/>
    <w:rsid w:val="006B31C4"/>
    <w:rsid w:val="006B53BD"/>
    <w:rsid w:val="006B5623"/>
    <w:rsid w:val="006B75A4"/>
    <w:rsid w:val="006C483A"/>
    <w:rsid w:val="006C51C7"/>
    <w:rsid w:val="006C590A"/>
    <w:rsid w:val="006C5C42"/>
    <w:rsid w:val="006D165B"/>
    <w:rsid w:val="006D1D77"/>
    <w:rsid w:val="006D469D"/>
    <w:rsid w:val="006D625E"/>
    <w:rsid w:val="006E2E36"/>
    <w:rsid w:val="006E3DC5"/>
    <w:rsid w:val="006E6B74"/>
    <w:rsid w:val="006E77A8"/>
    <w:rsid w:val="006E7B17"/>
    <w:rsid w:val="006F3F1C"/>
    <w:rsid w:val="006F4A5E"/>
    <w:rsid w:val="006F62D1"/>
    <w:rsid w:val="006F65E7"/>
    <w:rsid w:val="006F6C53"/>
    <w:rsid w:val="0070260A"/>
    <w:rsid w:val="0070455B"/>
    <w:rsid w:val="007053A3"/>
    <w:rsid w:val="007127DB"/>
    <w:rsid w:val="007243E2"/>
    <w:rsid w:val="0072612D"/>
    <w:rsid w:val="007273D1"/>
    <w:rsid w:val="007311D0"/>
    <w:rsid w:val="00731416"/>
    <w:rsid w:val="0073201E"/>
    <w:rsid w:val="007330D8"/>
    <w:rsid w:val="00734382"/>
    <w:rsid w:val="0074149A"/>
    <w:rsid w:val="00743595"/>
    <w:rsid w:val="00745593"/>
    <w:rsid w:val="00751A1D"/>
    <w:rsid w:val="00752BD6"/>
    <w:rsid w:val="00755A36"/>
    <w:rsid w:val="00755E28"/>
    <w:rsid w:val="007621A9"/>
    <w:rsid w:val="007641F4"/>
    <w:rsid w:val="00771E6E"/>
    <w:rsid w:val="007768FF"/>
    <w:rsid w:val="00780735"/>
    <w:rsid w:val="007807DB"/>
    <w:rsid w:val="00783A8A"/>
    <w:rsid w:val="00785054"/>
    <w:rsid w:val="00785543"/>
    <w:rsid w:val="00785883"/>
    <w:rsid w:val="00787532"/>
    <w:rsid w:val="007933FD"/>
    <w:rsid w:val="00794573"/>
    <w:rsid w:val="00796ABE"/>
    <w:rsid w:val="0079793E"/>
    <w:rsid w:val="007A27C6"/>
    <w:rsid w:val="007A6AD7"/>
    <w:rsid w:val="007B3312"/>
    <w:rsid w:val="007B666E"/>
    <w:rsid w:val="007B6A0C"/>
    <w:rsid w:val="007B75A2"/>
    <w:rsid w:val="007B79DC"/>
    <w:rsid w:val="007C23F5"/>
    <w:rsid w:val="007C5820"/>
    <w:rsid w:val="007D0476"/>
    <w:rsid w:val="007D4D6D"/>
    <w:rsid w:val="007E002C"/>
    <w:rsid w:val="007E333C"/>
    <w:rsid w:val="007E6AD0"/>
    <w:rsid w:val="007F3191"/>
    <w:rsid w:val="008031AC"/>
    <w:rsid w:val="0081152D"/>
    <w:rsid w:val="00814CE4"/>
    <w:rsid w:val="00816A92"/>
    <w:rsid w:val="008208B7"/>
    <w:rsid w:val="00822F79"/>
    <w:rsid w:val="00825123"/>
    <w:rsid w:val="008319E8"/>
    <w:rsid w:val="0083307D"/>
    <w:rsid w:val="008367B9"/>
    <w:rsid w:val="00841905"/>
    <w:rsid w:val="00842698"/>
    <w:rsid w:val="008438DE"/>
    <w:rsid w:val="0084487E"/>
    <w:rsid w:val="00845D84"/>
    <w:rsid w:val="00846347"/>
    <w:rsid w:val="0084742E"/>
    <w:rsid w:val="00852B22"/>
    <w:rsid w:val="00856B6A"/>
    <w:rsid w:val="00861DCB"/>
    <w:rsid w:val="008635C8"/>
    <w:rsid w:val="00864A2F"/>
    <w:rsid w:val="008652CE"/>
    <w:rsid w:val="0087024F"/>
    <w:rsid w:val="00874C26"/>
    <w:rsid w:val="008752BD"/>
    <w:rsid w:val="00875C31"/>
    <w:rsid w:val="0088575A"/>
    <w:rsid w:val="00887091"/>
    <w:rsid w:val="0089045B"/>
    <w:rsid w:val="00893177"/>
    <w:rsid w:val="0089729F"/>
    <w:rsid w:val="00897CE7"/>
    <w:rsid w:val="008A4690"/>
    <w:rsid w:val="008B0779"/>
    <w:rsid w:val="008B442D"/>
    <w:rsid w:val="008B6448"/>
    <w:rsid w:val="008B6BCB"/>
    <w:rsid w:val="008C532D"/>
    <w:rsid w:val="008D404D"/>
    <w:rsid w:val="008D5217"/>
    <w:rsid w:val="008D72F7"/>
    <w:rsid w:val="008E0E81"/>
    <w:rsid w:val="008E2A2D"/>
    <w:rsid w:val="008E36B0"/>
    <w:rsid w:val="008E3D42"/>
    <w:rsid w:val="008E4237"/>
    <w:rsid w:val="008E52C4"/>
    <w:rsid w:val="008E5625"/>
    <w:rsid w:val="008F09F7"/>
    <w:rsid w:val="008F298A"/>
    <w:rsid w:val="008F32E7"/>
    <w:rsid w:val="008F3583"/>
    <w:rsid w:val="008F72E0"/>
    <w:rsid w:val="00901994"/>
    <w:rsid w:val="009037F5"/>
    <w:rsid w:val="009038C6"/>
    <w:rsid w:val="00906016"/>
    <w:rsid w:val="00916E79"/>
    <w:rsid w:val="00923308"/>
    <w:rsid w:val="009268F2"/>
    <w:rsid w:val="009305A9"/>
    <w:rsid w:val="00933AEB"/>
    <w:rsid w:val="0093557E"/>
    <w:rsid w:val="00940074"/>
    <w:rsid w:val="00942367"/>
    <w:rsid w:val="00944A4A"/>
    <w:rsid w:val="00951515"/>
    <w:rsid w:val="009541B6"/>
    <w:rsid w:val="009636FA"/>
    <w:rsid w:val="00964DE1"/>
    <w:rsid w:val="00971D52"/>
    <w:rsid w:val="00973E8A"/>
    <w:rsid w:val="009749DA"/>
    <w:rsid w:val="00976AEE"/>
    <w:rsid w:val="00984DFB"/>
    <w:rsid w:val="00986311"/>
    <w:rsid w:val="00990372"/>
    <w:rsid w:val="00993805"/>
    <w:rsid w:val="009957D1"/>
    <w:rsid w:val="00996F39"/>
    <w:rsid w:val="009A0072"/>
    <w:rsid w:val="009A1C45"/>
    <w:rsid w:val="009A6C68"/>
    <w:rsid w:val="009A7318"/>
    <w:rsid w:val="009B05BB"/>
    <w:rsid w:val="009B1F16"/>
    <w:rsid w:val="009B6E1A"/>
    <w:rsid w:val="009C0862"/>
    <w:rsid w:val="009C110A"/>
    <w:rsid w:val="009D214E"/>
    <w:rsid w:val="009D3148"/>
    <w:rsid w:val="009D55A0"/>
    <w:rsid w:val="009D7795"/>
    <w:rsid w:val="009E4B13"/>
    <w:rsid w:val="009E4EC8"/>
    <w:rsid w:val="009E557F"/>
    <w:rsid w:val="009F47A1"/>
    <w:rsid w:val="009F79EF"/>
    <w:rsid w:val="00A03D4D"/>
    <w:rsid w:val="00A0538A"/>
    <w:rsid w:val="00A053DC"/>
    <w:rsid w:val="00A10680"/>
    <w:rsid w:val="00A110B3"/>
    <w:rsid w:val="00A13D60"/>
    <w:rsid w:val="00A165A6"/>
    <w:rsid w:val="00A16649"/>
    <w:rsid w:val="00A17EC7"/>
    <w:rsid w:val="00A26B9F"/>
    <w:rsid w:val="00A30C2D"/>
    <w:rsid w:val="00A37E7E"/>
    <w:rsid w:val="00A40105"/>
    <w:rsid w:val="00A439C4"/>
    <w:rsid w:val="00A44E88"/>
    <w:rsid w:val="00A460D1"/>
    <w:rsid w:val="00A466CE"/>
    <w:rsid w:val="00A50399"/>
    <w:rsid w:val="00A5084F"/>
    <w:rsid w:val="00A547A5"/>
    <w:rsid w:val="00A55290"/>
    <w:rsid w:val="00A629E1"/>
    <w:rsid w:val="00A716DC"/>
    <w:rsid w:val="00A735B6"/>
    <w:rsid w:val="00A73891"/>
    <w:rsid w:val="00A7675F"/>
    <w:rsid w:val="00A80102"/>
    <w:rsid w:val="00A8645E"/>
    <w:rsid w:val="00A87165"/>
    <w:rsid w:val="00A955A8"/>
    <w:rsid w:val="00A95707"/>
    <w:rsid w:val="00AA3C99"/>
    <w:rsid w:val="00AA57E7"/>
    <w:rsid w:val="00AA67D0"/>
    <w:rsid w:val="00AB1A22"/>
    <w:rsid w:val="00AB40F4"/>
    <w:rsid w:val="00AB5358"/>
    <w:rsid w:val="00AB714F"/>
    <w:rsid w:val="00AC1E61"/>
    <w:rsid w:val="00AC2059"/>
    <w:rsid w:val="00AC2C55"/>
    <w:rsid w:val="00AC5EAE"/>
    <w:rsid w:val="00AC5F84"/>
    <w:rsid w:val="00AC73FA"/>
    <w:rsid w:val="00AC7FA8"/>
    <w:rsid w:val="00AE2F67"/>
    <w:rsid w:val="00AF07F1"/>
    <w:rsid w:val="00AF2228"/>
    <w:rsid w:val="00AF6BE0"/>
    <w:rsid w:val="00B0303A"/>
    <w:rsid w:val="00B0436F"/>
    <w:rsid w:val="00B0492F"/>
    <w:rsid w:val="00B1156F"/>
    <w:rsid w:val="00B12633"/>
    <w:rsid w:val="00B12BA7"/>
    <w:rsid w:val="00B12D4D"/>
    <w:rsid w:val="00B234DB"/>
    <w:rsid w:val="00B23A65"/>
    <w:rsid w:val="00B23D6B"/>
    <w:rsid w:val="00B27C29"/>
    <w:rsid w:val="00B35758"/>
    <w:rsid w:val="00B36988"/>
    <w:rsid w:val="00B3754D"/>
    <w:rsid w:val="00B40438"/>
    <w:rsid w:val="00B4299F"/>
    <w:rsid w:val="00B457CB"/>
    <w:rsid w:val="00B52AE1"/>
    <w:rsid w:val="00B52DA4"/>
    <w:rsid w:val="00B52FD5"/>
    <w:rsid w:val="00B56397"/>
    <w:rsid w:val="00B571D4"/>
    <w:rsid w:val="00B6034A"/>
    <w:rsid w:val="00B628B1"/>
    <w:rsid w:val="00B6314C"/>
    <w:rsid w:val="00B7164C"/>
    <w:rsid w:val="00B7398F"/>
    <w:rsid w:val="00B73CD7"/>
    <w:rsid w:val="00B74B86"/>
    <w:rsid w:val="00B75F50"/>
    <w:rsid w:val="00B82676"/>
    <w:rsid w:val="00B842F9"/>
    <w:rsid w:val="00B932DA"/>
    <w:rsid w:val="00B935AF"/>
    <w:rsid w:val="00B93B52"/>
    <w:rsid w:val="00B94441"/>
    <w:rsid w:val="00B9581F"/>
    <w:rsid w:val="00B96D43"/>
    <w:rsid w:val="00BA273F"/>
    <w:rsid w:val="00BA2B5E"/>
    <w:rsid w:val="00BB00F9"/>
    <w:rsid w:val="00BB1D24"/>
    <w:rsid w:val="00BB51F1"/>
    <w:rsid w:val="00BB6162"/>
    <w:rsid w:val="00BB7271"/>
    <w:rsid w:val="00BC0F9F"/>
    <w:rsid w:val="00BC3EC8"/>
    <w:rsid w:val="00BC6124"/>
    <w:rsid w:val="00BD223F"/>
    <w:rsid w:val="00BD29AC"/>
    <w:rsid w:val="00BD3C39"/>
    <w:rsid w:val="00BD4DD3"/>
    <w:rsid w:val="00BD53F2"/>
    <w:rsid w:val="00BD6220"/>
    <w:rsid w:val="00BD7FAE"/>
    <w:rsid w:val="00BE31B5"/>
    <w:rsid w:val="00BE4842"/>
    <w:rsid w:val="00BE5F58"/>
    <w:rsid w:val="00BE7E4C"/>
    <w:rsid w:val="00BF5D10"/>
    <w:rsid w:val="00BF65AC"/>
    <w:rsid w:val="00BF6648"/>
    <w:rsid w:val="00C0256B"/>
    <w:rsid w:val="00C03910"/>
    <w:rsid w:val="00C10607"/>
    <w:rsid w:val="00C12070"/>
    <w:rsid w:val="00C12872"/>
    <w:rsid w:val="00C1401B"/>
    <w:rsid w:val="00C15C6E"/>
    <w:rsid w:val="00C163D8"/>
    <w:rsid w:val="00C16523"/>
    <w:rsid w:val="00C20686"/>
    <w:rsid w:val="00C22614"/>
    <w:rsid w:val="00C25BE6"/>
    <w:rsid w:val="00C26D4A"/>
    <w:rsid w:val="00C3355D"/>
    <w:rsid w:val="00C35675"/>
    <w:rsid w:val="00C37B46"/>
    <w:rsid w:val="00C409CF"/>
    <w:rsid w:val="00C40CD6"/>
    <w:rsid w:val="00C4153B"/>
    <w:rsid w:val="00C42643"/>
    <w:rsid w:val="00C43084"/>
    <w:rsid w:val="00C46D67"/>
    <w:rsid w:val="00C47EC0"/>
    <w:rsid w:val="00C510BE"/>
    <w:rsid w:val="00C51632"/>
    <w:rsid w:val="00C5331E"/>
    <w:rsid w:val="00C53494"/>
    <w:rsid w:val="00C53CAB"/>
    <w:rsid w:val="00C54703"/>
    <w:rsid w:val="00C61FCA"/>
    <w:rsid w:val="00C6332B"/>
    <w:rsid w:val="00C644FC"/>
    <w:rsid w:val="00C64E05"/>
    <w:rsid w:val="00C65E0F"/>
    <w:rsid w:val="00C66A6E"/>
    <w:rsid w:val="00C709A7"/>
    <w:rsid w:val="00C74087"/>
    <w:rsid w:val="00C7540C"/>
    <w:rsid w:val="00C76D74"/>
    <w:rsid w:val="00C820F1"/>
    <w:rsid w:val="00C8362B"/>
    <w:rsid w:val="00C83CFB"/>
    <w:rsid w:val="00C91993"/>
    <w:rsid w:val="00C92EAB"/>
    <w:rsid w:val="00C930D2"/>
    <w:rsid w:val="00C96BC7"/>
    <w:rsid w:val="00CB0586"/>
    <w:rsid w:val="00CB6CB0"/>
    <w:rsid w:val="00CB7226"/>
    <w:rsid w:val="00CC03C3"/>
    <w:rsid w:val="00CC1A7C"/>
    <w:rsid w:val="00CC5399"/>
    <w:rsid w:val="00CC75D3"/>
    <w:rsid w:val="00CD0FDF"/>
    <w:rsid w:val="00CD112C"/>
    <w:rsid w:val="00CD13B6"/>
    <w:rsid w:val="00CD5B23"/>
    <w:rsid w:val="00CD6320"/>
    <w:rsid w:val="00CE0EB5"/>
    <w:rsid w:val="00CE1EDE"/>
    <w:rsid w:val="00CE27E4"/>
    <w:rsid w:val="00CE361E"/>
    <w:rsid w:val="00CF1ADB"/>
    <w:rsid w:val="00CF4984"/>
    <w:rsid w:val="00CF5F0F"/>
    <w:rsid w:val="00D0254E"/>
    <w:rsid w:val="00D12B2F"/>
    <w:rsid w:val="00D15374"/>
    <w:rsid w:val="00D17810"/>
    <w:rsid w:val="00D20B2F"/>
    <w:rsid w:val="00D21203"/>
    <w:rsid w:val="00D23780"/>
    <w:rsid w:val="00D24348"/>
    <w:rsid w:val="00D32139"/>
    <w:rsid w:val="00D32AA0"/>
    <w:rsid w:val="00D333A4"/>
    <w:rsid w:val="00D361B7"/>
    <w:rsid w:val="00D36AFA"/>
    <w:rsid w:val="00D4171A"/>
    <w:rsid w:val="00D4259B"/>
    <w:rsid w:val="00D4270B"/>
    <w:rsid w:val="00D44F12"/>
    <w:rsid w:val="00D46160"/>
    <w:rsid w:val="00D5222F"/>
    <w:rsid w:val="00D54B4C"/>
    <w:rsid w:val="00D56A70"/>
    <w:rsid w:val="00D60285"/>
    <w:rsid w:val="00D607F6"/>
    <w:rsid w:val="00D64708"/>
    <w:rsid w:val="00D66C94"/>
    <w:rsid w:val="00D7094C"/>
    <w:rsid w:val="00D71E1B"/>
    <w:rsid w:val="00D72B79"/>
    <w:rsid w:val="00D737FE"/>
    <w:rsid w:val="00D741C8"/>
    <w:rsid w:val="00D776BD"/>
    <w:rsid w:val="00D83567"/>
    <w:rsid w:val="00D84B2B"/>
    <w:rsid w:val="00D87918"/>
    <w:rsid w:val="00D9095C"/>
    <w:rsid w:val="00D975FD"/>
    <w:rsid w:val="00DA0946"/>
    <w:rsid w:val="00DA1537"/>
    <w:rsid w:val="00DA15B1"/>
    <w:rsid w:val="00DA40C5"/>
    <w:rsid w:val="00DA4A36"/>
    <w:rsid w:val="00DA698B"/>
    <w:rsid w:val="00DA75A4"/>
    <w:rsid w:val="00DB2160"/>
    <w:rsid w:val="00DB217A"/>
    <w:rsid w:val="00DB2CC5"/>
    <w:rsid w:val="00DB3786"/>
    <w:rsid w:val="00DB6D0F"/>
    <w:rsid w:val="00DC09E2"/>
    <w:rsid w:val="00DC0FD2"/>
    <w:rsid w:val="00DC4165"/>
    <w:rsid w:val="00DC64B6"/>
    <w:rsid w:val="00DC6B7D"/>
    <w:rsid w:val="00DD419A"/>
    <w:rsid w:val="00DD5D48"/>
    <w:rsid w:val="00DD796F"/>
    <w:rsid w:val="00DE3956"/>
    <w:rsid w:val="00DE3A13"/>
    <w:rsid w:val="00DE4EF3"/>
    <w:rsid w:val="00DF2A99"/>
    <w:rsid w:val="00DF4276"/>
    <w:rsid w:val="00DF4552"/>
    <w:rsid w:val="00DF5536"/>
    <w:rsid w:val="00DF592B"/>
    <w:rsid w:val="00DF5E39"/>
    <w:rsid w:val="00DF6995"/>
    <w:rsid w:val="00E014F9"/>
    <w:rsid w:val="00E07301"/>
    <w:rsid w:val="00E07F33"/>
    <w:rsid w:val="00E15150"/>
    <w:rsid w:val="00E201C5"/>
    <w:rsid w:val="00E2057F"/>
    <w:rsid w:val="00E22664"/>
    <w:rsid w:val="00E243DA"/>
    <w:rsid w:val="00E31799"/>
    <w:rsid w:val="00E31BC6"/>
    <w:rsid w:val="00E32300"/>
    <w:rsid w:val="00E365B6"/>
    <w:rsid w:val="00E41F0E"/>
    <w:rsid w:val="00E42323"/>
    <w:rsid w:val="00E447DC"/>
    <w:rsid w:val="00E46AF9"/>
    <w:rsid w:val="00E47CE3"/>
    <w:rsid w:val="00E507E7"/>
    <w:rsid w:val="00E60857"/>
    <w:rsid w:val="00E63E46"/>
    <w:rsid w:val="00E64CA8"/>
    <w:rsid w:val="00E74891"/>
    <w:rsid w:val="00E748AC"/>
    <w:rsid w:val="00E77C10"/>
    <w:rsid w:val="00E82EE4"/>
    <w:rsid w:val="00EA3CCA"/>
    <w:rsid w:val="00EA44A5"/>
    <w:rsid w:val="00EA6591"/>
    <w:rsid w:val="00EA6F8F"/>
    <w:rsid w:val="00EB2242"/>
    <w:rsid w:val="00EB4A80"/>
    <w:rsid w:val="00EC0E9B"/>
    <w:rsid w:val="00EC2388"/>
    <w:rsid w:val="00EC7893"/>
    <w:rsid w:val="00ED0A90"/>
    <w:rsid w:val="00ED1D38"/>
    <w:rsid w:val="00EE6551"/>
    <w:rsid w:val="00EF1569"/>
    <w:rsid w:val="00EF1C26"/>
    <w:rsid w:val="00EF1E3F"/>
    <w:rsid w:val="00EF2A9A"/>
    <w:rsid w:val="00EF5FD1"/>
    <w:rsid w:val="00EF6284"/>
    <w:rsid w:val="00EF62D5"/>
    <w:rsid w:val="00EF63BE"/>
    <w:rsid w:val="00F01FF7"/>
    <w:rsid w:val="00F055E9"/>
    <w:rsid w:val="00F07798"/>
    <w:rsid w:val="00F12168"/>
    <w:rsid w:val="00F12715"/>
    <w:rsid w:val="00F20A58"/>
    <w:rsid w:val="00F248A5"/>
    <w:rsid w:val="00F24E3C"/>
    <w:rsid w:val="00F33FD3"/>
    <w:rsid w:val="00F34A47"/>
    <w:rsid w:val="00F63148"/>
    <w:rsid w:val="00F67D13"/>
    <w:rsid w:val="00F71B87"/>
    <w:rsid w:val="00F720EC"/>
    <w:rsid w:val="00F7294B"/>
    <w:rsid w:val="00F72B73"/>
    <w:rsid w:val="00F74B49"/>
    <w:rsid w:val="00F752D2"/>
    <w:rsid w:val="00F82383"/>
    <w:rsid w:val="00F84EF7"/>
    <w:rsid w:val="00F9157B"/>
    <w:rsid w:val="00F9572C"/>
    <w:rsid w:val="00F96B93"/>
    <w:rsid w:val="00FA1055"/>
    <w:rsid w:val="00FA1604"/>
    <w:rsid w:val="00FA42F7"/>
    <w:rsid w:val="00FA51B5"/>
    <w:rsid w:val="00FA5BA5"/>
    <w:rsid w:val="00FA652B"/>
    <w:rsid w:val="00FA69A9"/>
    <w:rsid w:val="00FB1A47"/>
    <w:rsid w:val="00FB2CAF"/>
    <w:rsid w:val="00FB349D"/>
    <w:rsid w:val="00FB7F44"/>
    <w:rsid w:val="00FC15FB"/>
    <w:rsid w:val="00FC4177"/>
    <w:rsid w:val="00FC74C1"/>
    <w:rsid w:val="00FC7896"/>
    <w:rsid w:val="00FD05B0"/>
    <w:rsid w:val="00FD19A4"/>
    <w:rsid w:val="00FD2060"/>
    <w:rsid w:val="00FD2B8F"/>
    <w:rsid w:val="00FD40D5"/>
    <w:rsid w:val="00FD7DF3"/>
    <w:rsid w:val="00FE43EF"/>
    <w:rsid w:val="00FE4800"/>
    <w:rsid w:val="00FF181B"/>
    <w:rsid w:val="00FF5DB2"/>
    <w:rsid w:val="00FF6CA2"/>
    <w:rsid w:val="00FF6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3A341"/>
  <w15:docId w15:val="{DBFD7CB3-A706-495D-8A15-76CA51A1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9E2"/>
    <w:pPr>
      <w:spacing w:line="360" w:lineRule="auto"/>
    </w:pPr>
    <w:rPr>
      <w:rFonts w:ascii="Arial" w:hAnsi="Arial" w:cs="Arial"/>
      <w:sz w:val="24"/>
      <w:szCs w:val="24"/>
      <w:lang w:eastAsia="en-US"/>
    </w:rPr>
  </w:style>
  <w:style w:type="paragraph" w:styleId="Ttulo1">
    <w:name w:val="heading 1"/>
    <w:basedOn w:val="Padro"/>
    <w:next w:val="Corpodetexto"/>
    <w:link w:val="Ttulo1Carter"/>
    <w:qFormat/>
    <w:rsid w:val="00CB6CB0"/>
    <w:pPr>
      <w:keepNext/>
      <w:numPr>
        <w:numId w:val="1"/>
      </w:numPr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Padro"/>
    <w:next w:val="Corpodetexto"/>
    <w:link w:val="Ttulo2Carter"/>
    <w:qFormat/>
    <w:rsid w:val="00CB6CB0"/>
    <w:pPr>
      <w:keepNext/>
      <w:numPr>
        <w:ilvl w:val="1"/>
        <w:numId w:val="1"/>
      </w:numPr>
      <w:tabs>
        <w:tab w:val="left" w:pos="1620"/>
      </w:tabs>
      <w:jc w:val="both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Padro"/>
    <w:next w:val="Corpodetexto"/>
    <w:link w:val="Ttulo3Carter"/>
    <w:qFormat/>
    <w:rsid w:val="00CB6CB0"/>
    <w:pPr>
      <w:keepNext/>
      <w:numPr>
        <w:ilvl w:val="2"/>
        <w:numId w:val="1"/>
      </w:numPr>
      <w:jc w:val="center"/>
      <w:outlineLvl w:val="2"/>
    </w:pPr>
    <w:rPr>
      <w:b/>
      <w:bCs/>
      <w:color w:val="000080"/>
      <w:sz w:val="28"/>
      <w:szCs w:val="28"/>
    </w:rPr>
  </w:style>
  <w:style w:type="paragraph" w:styleId="Ttulo4">
    <w:name w:val="heading 4"/>
    <w:basedOn w:val="Padro"/>
    <w:next w:val="Corpodetexto"/>
    <w:link w:val="Ttulo4Carter"/>
    <w:qFormat/>
    <w:rsid w:val="00CB6CB0"/>
    <w:pPr>
      <w:keepNext/>
      <w:numPr>
        <w:ilvl w:val="3"/>
        <w:numId w:val="1"/>
      </w:numPr>
      <w:jc w:val="center"/>
      <w:outlineLvl w:val="3"/>
    </w:pPr>
    <w:rPr>
      <w:b/>
      <w:bCs/>
      <w:i/>
      <w:iCs/>
      <w:color w:val="000000"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unhideWhenUsed/>
    <w:qFormat/>
    <w:rsid w:val="00FC7896"/>
    <w:pPr>
      <w:keepNext/>
      <w:keepLines/>
      <w:spacing w:before="40"/>
      <w:outlineLvl w:val="4"/>
    </w:pPr>
    <w:rPr>
      <w:rFonts w:ascii="Cambria" w:eastAsia="Times New Roman" w:hAnsi="Cambria" w:cs="Times New Roman"/>
      <w:color w:val="365F9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26A2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26A28"/>
  </w:style>
  <w:style w:type="paragraph" w:styleId="Rodap">
    <w:name w:val="footer"/>
    <w:basedOn w:val="Normal"/>
    <w:link w:val="RodapCarter"/>
    <w:uiPriority w:val="99"/>
    <w:unhideWhenUsed/>
    <w:rsid w:val="00626A28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26A28"/>
  </w:style>
  <w:style w:type="paragraph" w:styleId="PargrafodaLista">
    <w:name w:val="List Paragraph"/>
    <w:basedOn w:val="Normal"/>
    <w:uiPriority w:val="34"/>
    <w:qFormat/>
    <w:rsid w:val="0062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table" w:styleId="TabelacomGrelha">
    <w:name w:val="Table Grid"/>
    <w:basedOn w:val="Tabelanormal"/>
    <w:uiPriority w:val="59"/>
    <w:rsid w:val="00014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Cor3">
    <w:name w:val="Light Shading Accent 3"/>
    <w:basedOn w:val="Tabelanormal"/>
    <w:uiPriority w:val="60"/>
    <w:rsid w:val="0001454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aClara-Cor3">
    <w:name w:val="Light List Accent 3"/>
    <w:basedOn w:val="Tabelanormal"/>
    <w:uiPriority w:val="61"/>
    <w:rsid w:val="00AB535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ombreadoMdio2-Cor3">
    <w:name w:val="Medium Shading 2 Accent 3"/>
    <w:basedOn w:val="Tabelanormal"/>
    <w:uiPriority w:val="64"/>
    <w:rsid w:val="00AB5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olorido-Cor3">
    <w:name w:val="Colorful Shading Accent 3"/>
    <w:basedOn w:val="Tabelanormal"/>
    <w:uiPriority w:val="71"/>
    <w:rsid w:val="00AB5358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ListaMdia2-Cor3">
    <w:name w:val="Medium List 2 Accent 3"/>
    <w:basedOn w:val="Tabelanormal"/>
    <w:uiPriority w:val="66"/>
    <w:rsid w:val="00A735B6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1Carter">
    <w:name w:val="Título 1 Caráter"/>
    <w:link w:val="Ttulo1"/>
    <w:rsid w:val="00CB6CB0"/>
    <w:rPr>
      <w:rFonts w:ascii="Times New Roman" w:eastAsia="Times New Roman" w:hAnsi="Times New Roman"/>
      <w:b/>
      <w:bCs/>
      <w:color w:val="00000A"/>
      <w:sz w:val="28"/>
      <w:szCs w:val="28"/>
    </w:rPr>
  </w:style>
  <w:style w:type="character" w:customStyle="1" w:styleId="Ttulo2Carter">
    <w:name w:val="Título 2 Caráter"/>
    <w:link w:val="Ttulo2"/>
    <w:rsid w:val="00CB6CB0"/>
    <w:rPr>
      <w:rFonts w:ascii="Times New Roman" w:eastAsia="Times New Roman" w:hAnsi="Times New Roman"/>
      <w:b/>
      <w:bCs/>
      <w:i/>
      <w:iCs/>
      <w:color w:val="00000A"/>
      <w:sz w:val="28"/>
      <w:szCs w:val="28"/>
    </w:rPr>
  </w:style>
  <w:style w:type="character" w:customStyle="1" w:styleId="Ttulo3Carter">
    <w:name w:val="Título 3 Caráter"/>
    <w:link w:val="Ttulo3"/>
    <w:rsid w:val="00CB6CB0"/>
    <w:rPr>
      <w:rFonts w:ascii="Times New Roman" w:eastAsia="Times New Roman" w:hAnsi="Times New Roman"/>
      <w:b/>
      <w:bCs/>
      <w:color w:val="000080"/>
      <w:sz w:val="28"/>
      <w:szCs w:val="28"/>
    </w:rPr>
  </w:style>
  <w:style w:type="character" w:customStyle="1" w:styleId="Ttulo4Carter">
    <w:name w:val="Título 4 Caráter"/>
    <w:link w:val="Ttulo4"/>
    <w:rsid w:val="00CB6CB0"/>
    <w:rPr>
      <w:rFonts w:ascii="Times New Roman" w:eastAsia="Times New Roman" w:hAnsi="Times New Roman"/>
      <w:b/>
      <w:bCs/>
      <w:i/>
      <w:iCs/>
      <w:color w:val="000000"/>
      <w:sz w:val="24"/>
      <w:szCs w:val="24"/>
    </w:rPr>
  </w:style>
  <w:style w:type="paragraph" w:customStyle="1" w:styleId="Padro">
    <w:name w:val="Padrão"/>
    <w:rsid w:val="00CB6CB0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color w:val="00000A"/>
    </w:rPr>
  </w:style>
  <w:style w:type="paragraph" w:styleId="Corpodetexto">
    <w:name w:val="Body Text"/>
    <w:basedOn w:val="Padro"/>
    <w:link w:val="CorpodetextoCarter"/>
    <w:rsid w:val="00CB6CB0"/>
    <w:pPr>
      <w:spacing w:after="120"/>
      <w:jc w:val="center"/>
    </w:pPr>
    <w:rPr>
      <w:sz w:val="28"/>
      <w:szCs w:val="28"/>
    </w:rPr>
  </w:style>
  <w:style w:type="character" w:customStyle="1" w:styleId="CorpodetextoCarter">
    <w:name w:val="Corpo de texto Caráter"/>
    <w:link w:val="Corpodetexto"/>
    <w:rsid w:val="00CB6CB0"/>
    <w:rPr>
      <w:rFonts w:ascii="Times New Roman" w:eastAsia="Times New Roman" w:hAnsi="Times New Roman" w:cs="Times New Roman"/>
      <w:color w:val="00000A"/>
      <w:sz w:val="28"/>
      <w:szCs w:val="28"/>
    </w:rPr>
  </w:style>
  <w:style w:type="paragraph" w:styleId="Corpodetexto2">
    <w:name w:val="Body Text 2"/>
    <w:basedOn w:val="Normal"/>
    <w:link w:val="Corpodetexto2Carter"/>
    <w:uiPriority w:val="99"/>
    <w:unhideWhenUsed/>
    <w:rsid w:val="00CB6CB0"/>
    <w:pPr>
      <w:spacing w:after="120" w:line="480" w:lineRule="auto"/>
    </w:pPr>
    <w:rPr>
      <w:rFonts w:ascii="Calibri" w:hAnsi="Calibri" w:cs="Times New Roman"/>
      <w:sz w:val="22"/>
      <w:szCs w:val="22"/>
    </w:rPr>
  </w:style>
  <w:style w:type="character" w:customStyle="1" w:styleId="Corpodetexto2Carter">
    <w:name w:val="Corpo de texto 2 Caráter"/>
    <w:link w:val="Corpodetexto2"/>
    <w:uiPriority w:val="99"/>
    <w:rsid w:val="00CB6CB0"/>
    <w:rPr>
      <w:rFonts w:ascii="Calibri" w:eastAsia="Calibri" w:hAnsi="Calibri" w:cs="Times New Roman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CB6CB0"/>
    <w:pPr>
      <w:spacing w:after="120" w:line="276" w:lineRule="auto"/>
      <w:ind w:left="283"/>
    </w:pPr>
    <w:rPr>
      <w:rFonts w:ascii="Calibri" w:hAnsi="Calibri" w:cs="Times New Roman"/>
      <w:sz w:val="16"/>
      <w:szCs w:val="16"/>
    </w:rPr>
  </w:style>
  <w:style w:type="character" w:customStyle="1" w:styleId="Avanodecorpodetexto3Carter">
    <w:name w:val="Avanço de corpo de texto 3 Caráter"/>
    <w:link w:val="Avanodecorpodetexto3"/>
    <w:uiPriority w:val="99"/>
    <w:semiHidden/>
    <w:rsid w:val="00CB6CB0"/>
    <w:rPr>
      <w:rFonts w:ascii="Calibri" w:eastAsia="Calibri" w:hAnsi="Calibri" w:cs="Times New Roman"/>
      <w:sz w:val="16"/>
      <w:szCs w:val="16"/>
    </w:rPr>
  </w:style>
  <w:style w:type="paragraph" w:customStyle="1" w:styleId="Corpodetextorecuado">
    <w:name w:val="Corpo de texto recuado"/>
    <w:basedOn w:val="Padro"/>
    <w:rsid w:val="00CB6CB0"/>
    <w:pPr>
      <w:ind w:left="283" w:firstLine="1416"/>
      <w:jc w:val="both"/>
    </w:pPr>
    <w:rPr>
      <w:color w:val="000080"/>
      <w:sz w:val="28"/>
      <w:szCs w:val="28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CB6CB0"/>
    <w:pPr>
      <w:spacing w:after="120" w:line="480" w:lineRule="auto"/>
      <w:ind w:left="283"/>
    </w:pPr>
    <w:rPr>
      <w:rFonts w:ascii="Calibri" w:hAnsi="Calibri" w:cs="Times New Roman"/>
      <w:sz w:val="22"/>
      <w:szCs w:val="22"/>
    </w:rPr>
  </w:style>
  <w:style w:type="character" w:customStyle="1" w:styleId="Avanodecorpodetexto2Carter">
    <w:name w:val="Avanço de corpo de texto 2 Caráter"/>
    <w:link w:val="Avanodecorpodetexto2"/>
    <w:uiPriority w:val="99"/>
    <w:semiHidden/>
    <w:rsid w:val="00CB6CB0"/>
    <w:rPr>
      <w:rFonts w:ascii="Calibri" w:eastAsia="Calibri" w:hAnsi="Calibri" w:cs="Times New Roman"/>
    </w:rPr>
  </w:style>
  <w:style w:type="character" w:styleId="Forte">
    <w:name w:val="Strong"/>
    <w:uiPriority w:val="22"/>
    <w:qFormat/>
    <w:rsid w:val="00CB6CB0"/>
    <w:rPr>
      <w:rFonts w:ascii="Tahoma" w:hAnsi="Tahoma" w:cs="Tahoma" w:hint="default"/>
      <w:b/>
      <w:bCs/>
      <w:color w:val="282211"/>
      <w:sz w:val="16"/>
      <w:szCs w:val="16"/>
    </w:rPr>
  </w:style>
  <w:style w:type="character" w:styleId="Hiperligao">
    <w:name w:val="Hyperlink"/>
    <w:uiPriority w:val="99"/>
    <w:unhideWhenUsed/>
    <w:rsid w:val="0066699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66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paragraph" w:customStyle="1" w:styleId="Legenda1">
    <w:name w:val="Legenda1"/>
    <w:basedOn w:val="Normal"/>
    <w:rsid w:val="00666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customStyle="1" w:styleId="caption1">
    <w:name w:val="caption1"/>
    <w:rsid w:val="00666995"/>
  </w:style>
  <w:style w:type="paragraph" w:customStyle="1" w:styleId="nobottommargin">
    <w:name w:val="nobottommargin"/>
    <w:basedOn w:val="Normal"/>
    <w:rsid w:val="006D1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350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235065"/>
    <w:rPr>
      <w:rFonts w:ascii="Segoe UI" w:hAnsi="Segoe UI" w:cs="Segoe UI"/>
      <w:sz w:val="18"/>
      <w:szCs w:val="18"/>
      <w:lang w:eastAsia="en-US"/>
    </w:rPr>
  </w:style>
  <w:style w:type="character" w:customStyle="1" w:styleId="texttitulo">
    <w:name w:val="texttitulo"/>
    <w:rsid w:val="00C40CD6"/>
  </w:style>
  <w:style w:type="paragraph" w:customStyle="1" w:styleId="Standard">
    <w:name w:val="Standard"/>
    <w:rsid w:val="00D46160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paragraph" w:customStyle="1" w:styleId="Contedodatabela">
    <w:name w:val="Conteúdo da tabela"/>
    <w:basedOn w:val="Standard"/>
    <w:rsid w:val="00D46160"/>
    <w:pPr>
      <w:suppressLineNumbers/>
    </w:pPr>
  </w:style>
  <w:style w:type="numbering" w:customStyle="1" w:styleId="WW8Num8">
    <w:name w:val="WW8Num8"/>
    <w:basedOn w:val="Semlista"/>
    <w:rsid w:val="00D46160"/>
    <w:pPr>
      <w:numPr>
        <w:numId w:val="2"/>
      </w:numPr>
    </w:pPr>
  </w:style>
  <w:style w:type="character" w:customStyle="1" w:styleId="apple-converted-space">
    <w:name w:val="apple-converted-space"/>
    <w:basedOn w:val="Tipodeletrapredefinidodopargrafo"/>
    <w:rsid w:val="0018469B"/>
  </w:style>
  <w:style w:type="character" w:customStyle="1" w:styleId="Meno1">
    <w:name w:val="Menção1"/>
    <w:uiPriority w:val="99"/>
    <w:semiHidden/>
    <w:unhideWhenUsed/>
    <w:rsid w:val="00360C28"/>
    <w:rPr>
      <w:color w:val="2B579A"/>
      <w:shd w:val="clear" w:color="auto" w:fill="E6E6E6"/>
    </w:rPr>
  </w:style>
  <w:style w:type="character" w:customStyle="1" w:styleId="MenoPendente1">
    <w:name w:val="Menção Pendente1"/>
    <w:uiPriority w:val="99"/>
    <w:semiHidden/>
    <w:unhideWhenUsed/>
    <w:rsid w:val="00DF592B"/>
    <w:rPr>
      <w:color w:val="808080"/>
      <w:shd w:val="clear" w:color="auto" w:fill="E6E6E6"/>
    </w:rPr>
  </w:style>
  <w:style w:type="character" w:customStyle="1" w:styleId="Ttulo5Carter">
    <w:name w:val="Título 5 Caráter"/>
    <w:link w:val="Ttulo5"/>
    <w:uiPriority w:val="9"/>
    <w:rsid w:val="00FC7896"/>
    <w:rPr>
      <w:rFonts w:ascii="Cambria" w:eastAsia="Times New Roman" w:hAnsi="Cambria" w:cs="Times New Roman"/>
      <w:color w:val="365F91"/>
      <w:sz w:val="24"/>
      <w:szCs w:val="24"/>
      <w:lang w:eastAsia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F91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1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mailto:unidas.4197@sicoob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issaj4197_00\Desktop\PAUTA%2022-04-2020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7FB5A-6D19-46BC-89AA-12B5702D0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PAUTA 22-04-2020</Template>
  <TotalTime>1</TotalTime>
  <Pages>1</Pages>
  <Words>122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783</CharactersWithSpaces>
  <SharedDoc>false</SharedDoc>
  <HLinks>
    <vt:vector size="6" baseType="variant">
      <vt:variant>
        <vt:i4>3473431</vt:i4>
      </vt:variant>
      <vt:variant>
        <vt:i4>6</vt:i4>
      </vt:variant>
      <vt:variant>
        <vt:i4>0</vt:i4>
      </vt:variant>
      <vt:variant>
        <vt:i4>5</vt:i4>
      </vt:variant>
      <vt:variant>
        <vt:lpwstr>mailto:unidas.4197@sicoobunicoob.com.br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Talissa Jares Pereira Barbalho</dc:creator>
  <cp:keywords/>
  <cp:lastModifiedBy>Talissa Jares Pereira Barbalho</cp:lastModifiedBy>
  <cp:revision>3</cp:revision>
  <cp:lastPrinted>2023-03-30T17:57:00Z</cp:lastPrinted>
  <dcterms:created xsi:type="dcterms:W3CDTF">2023-03-30T17:57:00Z</dcterms:created>
  <dcterms:modified xsi:type="dcterms:W3CDTF">2023-03-30T17:57:00Z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59b2e0-2ec4-47e6-afc1-6e3f8b684f6a_Enabled">
    <vt:lpwstr>true</vt:lpwstr>
  </property>
  <property fmtid="{D5CDD505-2E9C-101B-9397-08002B2CF9AE}" pid="3" name="MSIP_Label_6459b2e0-2ec4-47e6-afc1-6e3f8b684f6a_SetDate">
    <vt:lpwstr>2021-06-18T13:04:08Z</vt:lpwstr>
  </property>
  <property fmtid="{D5CDD505-2E9C-101B-9397-08002B2CF9AE}" pid="4" name="MSIP_Label_6459b2e0-2ec4-47e6-afc1-6e3f8b684f6a_Method">
    <vt:lpwstr>Privileged</vt:lpwstr>
  </property>
  <property fmtid="{D5CDD505-2E9C-101B-9397-08002B2CF9AE}" pid="5" name="MSIP_Label_6459b2e0-2ec4-47e6-afc1-6e3f8b684f6a_Name">
    <vt:lpwstr>6459b2e0-2ec4-47e6-afc1-6e3f8b684f6a</vt:lpwstr>
  </property>
  <property fmtid="{D5CDD505-2E9C-101B-9397-08002B2CF9AE}" pid="6" name="MSIP_Label_6459b2e0-2ec4-47e6-afc1-6e3f8b684f6a_SiteId">
    <vt:lpwstr>b417b620-2ae9-4a83-ab6c-7fbd828bda1d</vt:lpwstr>
  </property>
  <property fmtid="{D5CDD505-2E9C-101B-9397-08002B2CF9AE}" pid="7" name="MSIP_Label_6459b2e0-2ec4-47e6-afc1-6e3f8b684f6a_ActionId">
    <vt:lpwstr>f5885710-39f8-4998-9a9f-92458769ea4a</vt:lpwstr>
  </property>
  <property fmtid="{D5CDD505-2E9C-101B-9397-08002B2CF9AE}" pid="8" name="MSIP_Label_6459b2e0-2ec4-47e6-afc1-6e3f8b684f6a_ContentBits">
    <vt:lpwstr>0</vt:lpwstr>
  </property>
</Properties>
</file>