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70C6D8" w14:textId="1C515B07" w:rsidR="002A2354" w:rsidRDefault="00CD42E0" w:rsidP="00624F5A">
      <w:pPr>
        <w:jc w:val="center"/>
        <w:rPr>
          <w:noProof/>
          <w:lang w:val="en-US"/>
        </w:rPr>
      </w:pPr>
      <w:bookmarkStart w:id="0" w:name="_Toc274059099"/>
      <w:r w:rsidRPr="00825116">
        <w:rPr>
          <w:noProof/>
          <w:lang w:val="en-US"/>
        </w:rPr>
        <w:drawing>
          <wp:inline distT="0" distB="0" distL="0" distR="0" wp14:anchorId="5373CB38" wp14:editId="678960BF">
            <wp:extent cx="952500" cy="542925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892D21" w14:textId="1A02F6C6" w:rsidR="00624F5A" w:rsidRPr="006E1C0B" w:rsidRDefault="00CD42E0" w:rsidP="00624F5A">
      <w:pPr>
        <w:jc w:val="center"/>
      </w:pPr>
      <w:r w:rsidRPr="00624F5A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1C480E45" wp14:editId="517F418F">
                <wp:simplePos x="0" y="0"/>
                <wp:positionH relativeFrom="column">
                  <wp:posOffset>-114300</wp:posOffset>
                </wp:positionH>
                <wp:positionV relativeFrom="paragraph">
                  <wp:posOffset>180340</wp:posOffset>
                </wp:positionV>
                <wp:extent cx="6435090" cy="9251950"/>
                <wp:effectExtent l="13335" t="6350" r="9525" b="9525"/>
                <wp:wrapNone/>
                <wp:docPr id="817302609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35090" cy="92519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59B170B" id="Rectangle 2" o:spid="_x0000_s1026" style="position:absolute;margin-left:-9pt;margin-top:14.2pt;width:506.7pt;height:728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+C9BwIAAO4DAAAOAAAAZHJzL2Uyb0RvYy54bWysU9tu2zAMfR+wfxD0vjjOkq4x4hRFug4D&#10;ugvQ7QMYWbaFyaJGKXG6rx+lpGmwvQ3zgyCa0iHP4dHq5jBYsdcUDLpalpOpFNopbIzravn92/2b&#10;aylCBNeARadr+aSDvFm/frUafaVn2KNtNAkGcaEafS37GH1VFEH1eoAwQa8dJ1ukASKH1BUNwcjo&#10;gy1m0+lVMSI1nlDpEPjv3TEp1xm/bbWKX9o26ChsLbm3mFfK6zatxXoFVUfge6NObcA/dDGAcVz0&#10;DHUHEcSOzF9Qg1GEAds4UTgU2LZG6cyB2ZTTP9g89uB15sLiBH+WKfw/WPV5/+i/Umo9+AdUP4Jw&#10;uOnBdfqWCMdeQ8PlyiRUMfpQnS+kIPBVsR0/YcOjhV3ErMGhpSEBMjtxyFI/naXWhygU/7yav11M&#10;lzwRxbnlbFEuF3kYBVTP1z2F+EHjINKmlsSzzPCwfwgxtQPV85FUzeG9sTbP0zoxMupitsgXAlrT&#10;pGRmSd12Y0nsITkif5kb8788NpjIvrRmqOX1+RBUSY73rslVIhh73HMn1p30SZIk94Vqi80Ty0N4&#10;NB0/Et70SL+kGNlwtQw/d0BaCvvRscTLcj5PDs3BfPFuxgFdZraXGXCKoWoZpThuN/Ho6p0n0/Vc&#10;qczcHd7yWFqTBXvp6tQsmyrreHoAybWXcT718kzXvwEAAP//AwBQSwMEFAAGAAgAAAAhAEp3Nnbf&#10;AAAACwEAAA8AAABkcnMvZG93bnJldi54bWxMj8FOwzAQRO9I/IO1SNxap1WL0hCnCoheK9EiATc3&#10;Xuyo8TqK3Sb8PcsJbjPap9mZcjv5TlxxiG0gBYt5BgKpCaYlq+DtuJvlIGLSZHQXCBV8Y4RtdXtT&#10;6sKEkV7xekhWcAjFQitwKfWFlLFx6HWchx6Jb19h8DqxHaw0gx453HdymWUP0uuW+IPTPT47bM6H&#10;i1fw0n/u67WNsn5P7uMcnsad21ul7u+m+hFEwin9wfBbn6tDxZ1O4UImik7BbJHzlqRgma9AMLDZ&#10;rFmcmFzlrGRVyv8bqh8AAAD//wMAUEsBAi0AFAAGAAgAAAAhALaDOJL+AAAA4QEAABMAAAAAAAAA&#10;AAAAAAAAAAAAAFtDb250ZW50X1R5cGVzXS54bWxQSwECLQAUAAYACAAAACEAOP0h/9YAAACUAQAA&#10;CwAAAAAAAAAAAAAAAAAvAQAAX3JlbHMvLnJlbHNQSwECLQAUAAYACAAAACEAkgvgvQcCAADuAwAA&#10;DgAAAAAAAAAAAAAAAAAuAgAAZHJzL2Uyb0RvYy54bWxQSwECLQAUAAYACAAAACEASnc2dt8AAAAL&#10;AQAADwAAAAAAAAAAAAAAAABhBAAAZHJzL2Rvd25yZXYueG1sUEsFBgAAAAAEAAQA8wAAAG0FAAAA&#10;AA==&#10;" filled="f"/>
            </w:pict>
          </mc:Fallback>
        </mc:AlternateContent>
      </w:r>
    </w:p>
    <w:p w14:paraId="57950A9A" w14:textId="46B613D6" w:rsidR="002A2354" w:rsidRPr="007154EF" w:rsidRDefault="00624F5A" w:rsidP="002A2354">
      <w:pPr>
        <w:jc w:val="center"/>
        <w:rPr>
          <w:rFonts w:ascii="Arial" w:hAnsi="Arial" w:cs="Arial"/>
        </w:rPr>
      </w:pPr>
      <w:r w:rsidRPr="00624F5A">
        <w:rPr>
          <w:rFonts w:ascii="Arial" w:hAnsi="Arial" w:cs="Arial"/>
          <w:b/>
          <w:bCs/>
        </w:rPr>
        <w:t>REQUERIMENTO DE</w:t>
      </w:r>
      <w:r w:rsidR="00CD42E0">
        <w:rPr>
          <w:rFonts w:ascii="Arial" w:hAnsi="Arial" w:cs="Arial"/>
          <w:b/>
          <w:bCs/>
        </w:rPr>
        <w:t xml:space="preserve"> INSCRIÇÃO DE CANDIDATO A DELEGADO</w:t>
      </w:r>
    </w:p>
    <w:p w14:paraId="0BC497F4" w14:textId="697AD758" w:rsidR="002A2354" w:rsidRPr="00FD2C11" w:rsidRDefault="00CD42E0" w:rsidP="002A2354">
      <w:pPr>
        <w:rPr>
          <w:rFonts w:ascii="Arial" w:hAnsi="Arial" w:cs="Arial"/>
          <w:b/>
          <w:b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3582843" wp14:editId="4CFB8DC7">
                <wp:simplePos x="0" y="0"/>
                <wp:positionH relativeFrom="column">
                  <wp:posOffset>-114300</wp:posOffset>
                </wp:positionH>
                <wp:positionV relativeFrom="paragraph">
                  <wp:posOffset>58420</wp:posOffset>
                </wp:positionV>
                <wp:extent cx="6057900" cy="0"/>
                <wp:effectExtent l="13335" t="6350" r="5715" b="12700"/>
                <wp:wrapNone/>
                <wp:docPr id="27563450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57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428AA3F" id="Line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4.6pt" to="468pt,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39rVugEAAGADAAAOAAAAZHJzL2Uyb0RvYy54bWysU01v2zAMvQ/YfxB0X+wESLcacXpI2l26&#10;LUC7H8DowxYqi4KoxM6/n6R8rNhuw3wQSJF8enykVw/TYNlRBTLoWj6f1ZwpJ1Aa17X85+vTpy+c&#10;UQQnwaJTLT8p4g/rjx9Wo2/UAnu0UgWWQBw1o295H6NvqopErwagGXrlUlBjGCAmN3SVDDAm9MFW&#10;i7q+q0YM0gcUiijdbs9Bvi74WisRf2hNKjLb8sQtljOUc5/Par2CpgvgeyMuNOAfWAxgXHr0BrWF&#10;COwQzF9QgxEBCXWcCRwq1NoIVXpI3czrP7p56cGr0ksSh/xNJvp/sOL7ceN2IVMXk3vxzyjeiDnc&#10;9OA6VQi8nnwa3DxLVY2emltJdsjvAtuP31CmHDhELCpMOgwZMvXHpiL26Sa2miIT6fKuXn6+r9NM&#10;xDVWQXMt9IHiV4UDy0bLrXFZB2jg+EwxE4HmmpKvHT4Za8ssrWNjy++Xi2UpILRG5mBOo9DtNzaw&#10;I+RtKF/pKkXep2XkLVB/zpPJOq9JwIOT5ZFegXy82BGMPduJlHUXkbIueQmp2aM87cJVvDTGwv6y&#10;cnlP3vul+vePsf4FAAD//wMAUEsDBBQABgAIAAAAIQA0L3Fa3AAAAAcBAAAPAAAAZHJzL2Rvd25y&#10;ZXYueG1sTI/RSsQwEEXfBf8hjODLspu24rJbmy4i6MuCsNUPSJuxqTaT0mTb6tc7+qKPhzvce6Y4&#10;LK4XE46h86Qg3SQgkBpvOmoVvL48rncgQtRkdO8JFXxigEN5eVHo3PiZTjhVsRVcQiHXCmyMQy5l&#10;aCw6HTZ+QOLszY9OR8axlWbUM5e7XmZJspVOd8QLVg/4YLH5qM5OwclU81zZ5ms63q7i83v9tDqm&#10;mVLXV8v9HYiIS/w7hh99VoeSnWp/JhNEr2Cd7viXqGCfgeB8f7Nlrn9ZloX8719+AwAA//8DAFBL&#10;AQItABQABgAIAAAAIQC2gziS/gAAAOEBAAATAAAAAAAAAAAAAAAAAAAAAABbQ29udGVudF9UeXBl&#10;c10ueG1sUEsBAi0AFAAGAAgAAAAhADj9If/WAAAAlAEAAAsAAAAAAAAAAAAAAAAALwEAAF9yZWxz&#10;Ly5yZWxzUEsBAi0AFAAGAAgAAAAhAEPf2tW6AQAAYAMAAA4AAAAAAAAAAAAAAAAALgIAAGRycy9l&#10;Mm9Eb2MueG1sUEsBAi0AFAAGAAgAAAAhADQvcVrcAAAABwEAAA8AAAAAAAAAAAAAAAAAFAQAAGRy&#10;cy9kb3ducmV2LnhtbFBLBQYAAAAABAAEAPMAAAAdBQAAAAA=&#10;">
                <v:stroke dashstyle="dash"/>
              </v:line>
            </w:pict>
          </mc:Fallback>
        </mc:AlternateContent>
      </w:r>
    </w:p>
    <w:p w14:paraId="10063599" w14:textId="77777777" w:rsidR="002A2354" w:rsidRPr="00624F5A" w:rsidRDefault="002A2354" w:rsidP="002A2354">
      <w:pPr>
        <w:rPr>
          <w:rFonts w:ascii="Arial" w:hAnsi="Arial" w:cs="Arial"/>
        </w:rPr>
      </w:pPr>
      <w:r w:rsidRPr="00624F5A">
        <w:rPr>
          <w:rFonts w:ascii="Arial" w:hAnsi="Arial" w:cs="Arial"/>
        </w:rPr>
        <w:t>À</w:t>
      </w:r>
    </w:p>
    <w:p w14:paraId="5942ECC5" w14:textId="77777777" w:rsidR="002A2354" w:rsidRPr="00CD42E0" w:rsidRDefault="002A2354" w:rsidP="002A2354">
      <w:pPr>
        <w:rPr>
          <w:rFonts w:ascii="Arial" w:hAnsi="Arial" w:cs="Arial"/>
          <w:color w:val="000000" w:themeColor="text1"/>
        </w:rPr>
      </w:pPr>
      <w:r w:rsidRPr="00624F5A">
        <w:rPr>
          <w:rFonts w:ascii="Arial" w:hAnsi="Arial" w:cs="Arial"/>
        </w:rPr>
        <w:t xml:space="preserve">Cooperativa </w:t>
      </w:r>
      <w:r w:rsidR="002B699A" w:rsidRPr="00CD42E0">
        <w:rPr>
          <w:rFonts w:ascii="Arial" w:hAnsi="Arial" w:cs="Arial"/>
          <w:color w:val="000000" w:themeColor="text1"/>
        </w:rPr>
        <w:t>de Crédito Sicoob Norte Sul LTDA</w:t>
      </w:r>
    </w:p>
    <w:p w14:paraId="778238A0" w14:textId="77777777" w:rsidR="002A2354" w:rsidRPr="00624F5A" w:rsidRDefault="002A2354" w:rsidP="002A2354">
      <w:pPr>
        <w:rPr>
          <w:rFonts w:ascii="Arial" w:hAnsi="Arial" w:cs="Arial"/>
        </w:rPr>
      </w:pPr>
      <w:r w:rsidRPr="00624F5A">
        <w:rPr>
          <w:rFonts w:ascii="Arial" w:hAnsi="Arial" w:cs="Arial"/>
        </w:rPr>
        <w:t xml:space="preserve">Diretoria Executiva </w:t>
      </w:r>
    </w:p>
    <w:p w14:paraId="59C34404" w14:textId="77777777" w:rsidR="002A2354" w:rsidRPr="00CD42E0" w:rsidRDefault="002B699A" w:rsidP="002A2354">
      <w:pPr>
        <w:rPr>
          <w:rFonts w:ascii="Arial" w:hAnsi="Arial" w:cs="Arial"/>
          <w:color w:val="000000" w:themeColor="text1"/>
        </w:rPr>
      </w:pPr>
      <w:r w:rsidRPr="00CD42E0">
        <w:rPr>
          <w:rFonts w:ascii="Arial" w:hAnsi="Arial" w:cs="Arial"/>
          <w:color w:val="000000" w:themeColor="text1"/>
        </w:rPr>
        <w:t>Gandu</w:t>
      </w:r>
      <w:r w:rsidR="00624F5A" w:rsidRPr="00CD42E0">
        <w:rPr>
          <w:rFonts w:ascii="Arial" w:hAnsi="Arial" w:cs="Arial"/>
          <w:color w:val="000000" w:themeColor="text1"/>
        </w:rPr>
        <w:t>/</w:t>
      </w:r>
      <w:r w:rsidRPr="00CD42E0">
        <w:rPr>
          <w:rFonts w:ascii="Arial" w:hAnsi="Arial" w:cs="Arial"/>
          <w:color w:val="000000" w:themeColor="text1"/>
        </w:rPr>
        <w:t>BA</w:t>
      </w:r>
      <w:r w:rsidR="002A2354" w:rsidRPr="00CD42E0">
        <w:rPr>
          <w:rFonts w:ascii="Arial" w:hAnsi="Arial" w:cs="Arial"/>
          <w:color w:val="000000" w:themeColor="text1"/>
        </w:rPr>
        <w:t xml:space="preserve"> </w:t>
      </w:r>
    </w:p>
    <w:p w14:paraId="33152AE4" w14:textId="77777777" w:rsidR="002A2354" w:rsidRPr="00624F5A" w:rsidRDefault="002A2354" w:rsidP="002A2354">
      <w:pPr>
        <w:rPr>
          <w:rFonts w:ascii="Arial" w:hAnsi="Arial" w:cs="Arial"/>
        </w:rPr>
      </w:pPr>
    </w:p>
    <w:p w14:paraId="4E1B33B6" w14:textId="5719613E" w:rsidR="002A2354" w:rsidRPr="00624F5A" w:rsidRDefault="002A2354" w:rsidP="002A2354">
      <w:pPr>
        <w:rPr>
          <w:rFonts w:ascii="Arial" w:hAnsi="Arial" w:cs="Arial"/>
          <w:b/>
        </w:rPr>
      </w:pPr>
      <w:r w:rsidRPr="00624F5A">
        <w:rPr>
          <w:rFonts w:ascii="Arial" w:hAnsi="Arial" w:cs="Arial"/>
          <w:b/>
        </w:rPr>
        <w:t xml:space="preserve">Assunto: Requerimento de </w:t>
      </w:r>
      <w:r w:rsidR="00624F5A" w:rsidRPr="00624F5A">
        <w:rPr>
          <w:rFonts w:ascii="Arial" w:hAnsi="Arial" w:cs="Arial"/>
          <w:b/>
        </w:rPr>
        <w:t>R</w:t>
      </w:r>
      <w:r w:rsidRPr="00624F5A">
        <w:rPr>
          <w:rFonts w:ascii="Arial" w:hAnsi="Arial" w:cs="Arial"/>
          <w:b/>
        </w:rPr>
        <w:t>egistro de</w:t>
      </w:r>
      <w:r w:rsidR="00CD42E0">
        <w:rPr>
          <w:rFonts w:ascii="Arial" w:hAnsi="Arial" w:cs="Arial"/>
          <w:b/>
        </w:rPr>
        <w:t xml:space="preserve"> Inscrição</w:t>
      </w:r>
      <w:r w:rsidRPr="00624F5A">
        <w:rPr>
          <w:rFonts w:ascii="Arial" w:hAnsi="Arial" w:cs="Arial"/>
          <w:b/>
        </w:rPr>
        <w:t>.</w:t>
      </w:r>
    </w:p>
    <w:p w14:paraId="049BA084" w14:textId="77777777" w:rsidR="002A2354" w:rsidRPr="00624F5A" w:rsidRDefault="002A2354" w:rsidP="002A2354">
      <w:pPr>
        <w:rPr>
          <w:rFonts w:ascii="Arial" w:hAnsi="Arial" w:cs="Arial"/>
        </w:rPr>
      </w:pPr>
    </w:p>
    <w:p w14:paraId="6169A1CC" w14:textId="754F14B4" w:rsidR="002A2354" w:rsidRPr="00624F5A" w:rsidRDefault="002A2354" w:rsidP="002A2354">
      <w:pPr>
        <w:numPr>
          <w:ilvl w:val="0"/>
          <w:numId w:val="14"/>
        </w:numPr>
        <w:tabs>
          <w:tab w:val="clear" w:pos="720"/>
          <w:tab w:val="left" w:pos="360"/>
        </w:tabs>
        <w:ind w:left="360"/>
        <w:jc w:val="both"/>
        <w:rPr>
          <w:rFonts w:ascii="Arial" w:hAnsi="Arial" w:cs="Arial"/>
        </w:rPr>
      </w:pPr>
      <w:r w:rsidRPr="00624F5A">
        <w:rPr>
          <w:rFonts w:ascii="Arial" w:hAnsi="Arial" w:cs="Arial"/>
        </w:rPr>
        <w:t xml:space="preserve">Referimo-nos ao </w:t>
      </w:r>
      <w:smartTag w:uri="schemas-houaiss/mini" w:element="verbetes">
        <w:r w:rsidRPr="00624F5A">
          <w:rPr>
            <w:rFonts w:ascii="Arial" w:hAnsi="Arial" w:cs="Arial"/>
          </w:rPr>
          <w:t>assunto</w:t>
        </w:r>
      </w:smartTag>
      <w:r w:rsidRPr="00624F5A">
        <w:rPr>
          <w:rFonts w:ascii="Arial" w:hAnsi="Arial" w:cs="Arial"/>
        </w:rPr>
        <w:t xml:space="preserve"> </w:t>
      </w:r>
      <w:smartTag w:uri="schemas-houaiss/mini" w:element="verbetes">
        <w:r w:rsidRPr="00624F5A">
          <w:rPr>
            <w:rFonts w:ascii="Arial" w:hAnsi="Arial" w:cs="Arial"/>
          </w:rPr>
          <w:t>em</w:t>
        </w:r>
      </w:smartTag>
      <w:r w:rsidRPr="00624F5A">
        <w:rPr>
          <w:rFonts w:ascii="Arial" w:hAnsi="Arial" w:cs="Arial"/>
        </w:rPr>
        <w:t xml:space="preserve"> </w:t>
      </w:r>
      <w:smartTag w:uri="schemas-houaiss/mini" w:element="verbetes">
        <w:r w:rsidRPr="00624F5A">
          <w:rPr>
            <w:rFonts w:ascii="Arial" w:hAnsi="Arial" w:cs="Arial"/>
          </w:rPr>
          <w:t>epígrafe</w:t>
        </w:r>
      </w:smartTag>
      <w:r w:rsidRPr="00624F5A">
        <w:rPr>
          <w:rFonts w:ascii="Arial" w:hAnsi="Arial" w:cs="Arial"/>
        </w:rPr>
        <w:t xml:space="preserve"> </w:t>
      </w:r>
      <w:smartTag w:uri="schemas-houaiss/acao" w:element="dm">
        <w:r w:rsidRPr="00624F5A">
          <w:rPr>
            <w:rFonts w:ascii="Arial" w:hAnsi="Arial" w:cs="Arial"/>
          </w:rPr>
          <w:t>para</w:t>
        </w:r>
      </w:smartTag>
      <w:r w:rsidRPr="00624F5A">
        <w:rPr>
          <w:rFonts w:ascii="Arial" w:hAnsi="Arial" w:cs="Arial"/>
        </w:rPr>
        <w:t xml:space="preserve"> </w:t>
      </w:r>
      <w:smartTag w:uri="schemas-houaiss/acao" w:element="hm">
        <w:r w:rsidRPr="00624F5A">
          <w:rPr>
            <w:rFonts w:ascii="Arial" w:hAnsi="Arial" w:cs="Arial"/>
          </w:rPr>
          <w:t>requerer</w:t>
        </w:r>
      </w:smartTag>
      <w:r w:rsidRPr="00624F5A">
        <w:rPr>
          <w:rFonts w:ascii="Arial" w:hAnsi="Arial" w:cs="Arial"/>
        </w:rPr>
        <w:t xml:space="preserve"> </w:t>
      </w:r>
      <w:r w:rsidR="00CD42E0">
        <w:rPr>
          <w:rFonts w:ascii="Arial" w:hAnsi="Arial" w:cs="Arial"/>
        </w:rPr>
        <w:t xml:space="preserve">minha inscrição como candidato a Delegado </w:t>
      </w:r>
      <w:r w:rsidRPr="00624F5A">
        <w:rPr>
          <w:rFonts w:ascii="Arial" w:hAnsi="Arial" w:cs="Arial"/>
        </w:rPr>
        <w:t xml:space="preserve">da </w:t>
      </w:r>
      <w:r w:rsidRPr="00CD42E0">
        <w:rPr>
          <w:rFonts w:ascii="Arial" w:hAnsi="Arial" w:cs="Arial"/>
          <w:color w:val="000000" w:themeColor="text1"/>
        </w:rPr>
        <w:t xml:space="preserve">Cooperativa </w:t>
      </w:r>
      <w:r w:rsidR="00003243" w:rsidRPr="00CD42E0">
        <w:rPr>
          <w:rFonts w:ascii="Arial" w:hAnsi="Arial" w:cs="Arial"/>
          <w:color w:val="000000" w:themeColor="text1"/>
        </w:rPr>
        <w:t>de Crédito Sicoob Norte Sul LTDA</w:t>
      </w:r>
      <w:r w:rsidRPr="00CD42E0">
        <w:rPr>
          <w:rFonts w:ascii="Arial" w:hAnsi="Arial" w:cs="Arial"/>
          <w:color w:val="000000" w:themeColor="text1"/>
        </w:rPr>
        <w:t>,</w:t>
      </w:r>
      <w:r w:rsidRPr="00624F5A">
        <w:rPr>
          <w:rFonts w:ascii="Arial" w:hAnsi="Arial" w:cs="Arial"/>
        </w:rPr>
        <w:t xml:space="preserve"> </w:t>
      </w:r>
      <w:r w:rsidR="00CD42E0">
        <w:rPr>
          <w:rFonts w:ascii="Arial" w:hAnsi="Arial" w:cs="Arial"/>
        </w:rPr>
        <w:t>conforme Edital de Convocação e regras estabelecidas pelo Estatuto Social e regulamentos internos da cooperativa</w:t>
      </w:r>
    </w:p>
    <w:p w14:paraId="0C9DD438" w14:textId="2C59E555" w:rsidR="002A2354" w:rsidRPr="00624F5A" w:rsidRDefault="002A2354" w:rsidP="00CD42E0">
      <w:pPr>
        <w:tabs>
          <w:tab w:val="left" w:pos="360"/>
          <w:tab w:val="left" w:pos="720"/>
        </w:tabs>
        <w:spacing w:line="360" w:lineRule="auto"/>
        <w:rPr>
          <w:rFonts w:ascii="Arial" w:hAnsi="Arial" w:cs="Arial"/>
        </w:rPr>
      </w:pPr>
    </w:p>
    <w:p w14:paraId="3D258BF8" w14:textId="348A0247" w:rsidR="00C65F35" w:rsidRPr="00CD42E0" w:rsidRDefault="002A2354" w:rsidP="00CD42E0">
      <w:pPr>
        <w:numPr>
          <w:ilvl w:val="0"/>
          <w:numId w:val="15"/>
        </w:numPr>
        <w:tabs>
          <w:tab w:val="left" w:pos="360"/>
        </w:tabs>
        <w:ind w:left="360"/>
        <w:jc w:val="both"/>
        <w:rPr>
          <w:rFonts w:ascii="Arial" w:hAnsi="Arial" w:cs="Arial"/>
          <w:color w:val="0070C0"/>
        </w:rPr>
      </w:pPr>
      <w:r w:rsidRPr="00624F5A">
        <w:rPr>
          <w:rFonts w:ascii="Arial" w:hAnsi="Arial" w:cs="Arial"/>
        </w:rPr>
        <w:t>Apresent</w:t>
      </w:r>
      <w:r w:rsidR="00CD42E0">
        <w:rPr>
          <w:rFonts w:ascii="Arial" w:hAnsi="Arial" w:cs="Arial"/>
        </w:rPr>
        <w:t>o</w:t>
      </w:r>
      <w:r w:rsidRPr="00624F5A">
        <w:rPr>
          <w:rFonts w:ascii="Arial" w:hAnsi="Arial" w:cs="Arial"/>
        </w:rPr>
        <w:t>, anexados</w:t>
      </w:r>
      <w:r w:rsidR="00CD42E0">
        <w:rPr>
          <w:rFonts w:ascii="Arial" w:hAnsi="Arial" w:cs="Arial"/>
        </w:rPr>
        <w:t>,</w:t>
      </w:r>
      <w:r w:rsidRPr="00624F5A">
        <w:rPr>
          <w:rFonts w:ascii="Arial" w:hAnsi="Arial" w:cs="Arial"/>
        </w:rPr>
        <w:t xml:space="preserve"> os documentos requisitados na regulamentação aplicável</w:t>
      </w:r>
      <w:r w:rsidR="00CD42E0">
        <w:rPr>
          <w:rFonts w:ascii="Arial" w:hAnsi="Arial" w:cs="Arial"/>
        </w:rPr>
        <w:t xml:space="preserve">. </w:t>
      </w:r>
    </w:p>
    <w:p w14:paraId="0F172A4A" w14:textId="77777777" w:rsidR="00CD42E0" w:rsidRPr="00C65F35" w:rsidRDefault="00CD42E0" w:rsidP="00CD42E0">
      <w:pPr>
        <w:tabs>
          <w:tab w:val="left" w:pos="360"/>
        </w:tabs>
        <w:ind w:left="360"/>
        <w:jc w:val="both"/>
        <w:rPr>
          <w:rFonts w:ascii="Arial" w:hAnsi="Arial" w:cs="Arial"/>
          <w:color w:val="0070C0"/>
        </w:rPr>
      </w:pPr>
    </w:p>
    <w:p w14:paraId="64779045" w14:textId="205F94CE" w:rsidR="002A2354" w:rsidRPr="00624F5A" w:rsidRDefault="002A2354" w:rsidP="002A2354">
      <w:pPr>
        <w:numPr>
          <w:ilvl w:val="0"/>
          <w:numId w:val="15"/>
        </w:numPr>
        <w:tabs>
          <w:tab w:val="left" w:pos="360"/>
        </w:tabs>
        <w:ind w:left="360"/>
        <w:jc w:val="both"/>
        <w:rPr>
          <w:rFonts w:ascii="Arial" w:hAnsi="Arial" w:cs="Arial"/>
        </w:rPr>
      </w:pPr>
      <w:r w:rsidRPr="00624F5A">
        <w:rPr>
          <w:rFonts w:ascii="Arial" w:hAnsi="Arial" w:cs="Arial"/>
        </w:rPr>
        <w:t xml:space="preserve">Finalizando, </w:t>
      </w:r>
      <w:r w:rsidR="00CD42E0">
        <w:rPr>
          <w:rFonts w:ascii="Arial" w:hAnsi="Arial" w:cs="Arial"/>
        </w:rPr>
        <w:t>coloco-me</w:t>
      </w:r>
      <w:r w:rsidRPr="00624F5A">
        <w:rPr>
          <w:rFonts w:ascii="Arial" w:hAnsi="Arial" w:cs="Arial"/>
        </w:rPr>
        <w:t xml:space="preserve"> à disposição para oferecer outras informações julgadas necessárias para o exame do pleito.</w:t>
      </w:r>
    </w:p>
    <w:p w14:paraId="59E6857A" w14:textId="77777777" w:rsidR="002A2354" w:rsidRPr="00624F5A" w:rsidRDefault="002A2354" w:rsidP="002A2354">
      <w:pPr>
        <w:rPr>
          <w:rFonts w:ascii="Arial" w:hAnsi="Arial" w:cs="Arial"/>
        </w:rPr>
      </w:pPr>
    </w:p>
    <w:p w14:paraId="7B9B6E10" w14:textId="77777777" w:rsidR="002A2354" w:rsidRPr="00624F5A" w:rsidRDefault="00624F5A" w:rsidP="002A2354">
      <w:pPr>
        <w:jc w:val="right"/>
        <w:rPr>
          <w:rFonts w:ascii="Arial" w:hAnsi="Arial" w:cs="Arial"/>
          <w:color w:val="0070C0"/>
        </w:rPr>
      </w:pPr>
      <w:r w:rsidRPr="00CD42E0">
        <w:rPr>
          <w:rFonts w:ascii="Arial" w:hAnsi="Arial" w:cs="Arial"/>
          <w:color w:val="000000" w:themeColor="text1"/>
        </w:rPr>
        <w:t>Município</w:t>
      </w:r>
      <w:r w:rsidR="002A2354" w:rsidRPr="00CD42E0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CD42E0">
        <w:rPr>
          <w:rFonts w:ascii="Arial" w:hAnsi="Arial" w:cs="Arial"/>
          <w:color w:val="000000" w:themeColor="text1"/>
        </w:rPr>
        <w:t>xx</w:t>
      </w:r>
      <w:proofErr w:type="spellEnd"/>
      <w:r w:rsidR="002A2354" w:rsidRPr="00CD42E0">
        <w:rPr>
          <w:rFonts w:ascii="Arial" w:hAnsi="Arial" w:cs="Arial"/>
          <w:color w:val="000000" w:themeColor="text1"/>
        </w:rPr>
        <w:t xml:space="preserve"> de </w:t>
      </w:r>
      <w:proofErr w:type="spellStart"/>
      <w:r w:rsidRPr="00CD42E0">
        <w:rPr>
          <w:rFonts w:ascii="Arial" w:hAnsi="Arial" w:cs="Arial"/>
          <w:color w:val="000000" w:themeColor="text1"/>
        </w:rPr>
        <w:t>xxxxxx</w:t>
      </w:r>
      <w:proofErr w:type="spellEnd"/>
      <w:r w:rsidRPr="00CD42E0">
        <w:rPr>
          <w:rFonts w:ascii="Arial" w:hAnsi="Arial" w:cs="Arial"/>
          <w:color w:val="000000" w:themeColor="text1"/>
        </w:rPr>
        <w:t xml:space="preserve"> de 202x</w:t>
      </w:r>
      <w:r w:rsidR="002A2354" w:rsidRPr="00624F5A">
        <w:rPr>
          <w:rFonts w:ascii="Arial" w:hAnsi="Arial" w:cs="Arial"/>
          <w:color w:val="0070C0"/>
        </w:rPr>
        <w:t>.</w:t>
      </w:r>
    </w:p>
    <w:p w14:paraId="14DA465D" w14:textId="77777777" w:rsidR="002A2354" w:rsidRPr="00624F5A" w:rsidRDefault="002A2354" w:rsidP="002A2354">
      <w:pPr>
        <w:rPr>
          <w:rFonts w:ascii="Arial" w:hAnsi="Arial" w:cs="Arial"/>
        </w:rPr>
      </w:pPr>
    </w:p>
    <w:p w14:paraId="14CA1CA7" w14:textId="77777777" w:rsidR="002A2354" w:rsidRDefault="002A2354" w:rsidP="002A2354">
      <w:pPr>
        <w:rPr>
          <w:rFonts w:ascii="Arial" w:hAnsi="Arial" w:cs="Arial"/>
        </w:rPr>
      </w:pPr>
      <w:r w:rsidRPr="00624F5A">
        <w:rPr>
          <w:rFonts w:ascii="Arial" w:hAnsi="Arial" w:cs="Arial"/>
        </w:rPr>
        <w:t>Atenciosamente,</w:t>
      </w:r>
    </w:p>
    <w:p w14:paraId="5EADEFF5" w14:textId="77777777" w:rsidR="00CD42E0" w:rsidRPr="00624F5A" w:rsidRDefault="00CD42E0" w:rsidP="002A2354">
      <w:pPr>
        <w:rPr>
          <w:rFonts w:ascii="Arial" w:hAnsi="Arial" w:cs="Arial"/>
        </w:rPr>
      </w:pPr>
    </w:p>
    <w:p w14:paraId="28B9F55B" w14:textId="77777777" w:rsidR="002A2354" w:rsidRPr="00624F5A" w:rsidRDefault="002A2354" w:rsidP="002A2354">
      <w:pPr>
        <w:rPr>
          <w:rFonts w:ascii="Arial" w:hAnsi="Arial" w:cs="Arial"/>
        </w:rPr>
      </w:pPr>
      <w:r w:rsidRPr="00624F5A">
        <w:rPr>
          <w:rFonts w:ascii="Arial" w:hAnsi="Arial" w:cs="Arial"/>
        </w:rPr>
        <w:t>_____________________________________</w:t>
      </w:r>
    </w:p>
    <w:bookmarkEnd w:id="0"/>
    <w:p w14:paraId="02C86351" w14:textId="77777777" w:rsidR="00CD42E0" w:rsidRDefault="00CD42E0" w:rsidP="00CD42E0">
      <w:pPr>
        <w:rPr>
          <w:rFonts w:ascii="Arial" w:hAnsi="Arial" w:cs="Arial"/>
        </w:rPr>
      </w:pPr>
      <w:r>
        <w:rPr>
          <w:rFonts w:ascii="Arial" w:hAnsi="Arial" w:cs="Arial"/>
        </w:rPr>
        <w:t>Nome e assinatura do candidato</w:t>
      </w:r>
    </w:p>
    <w:p w14:paraId="5C96DC70" w14:textId="77777777" w:rsidR="00CD42E0" w:rsidRDefault="00CD42E0" w:rsidP="00CD42E0">
      <w:pPr>
        <w:rPr>
          <w:rFonts w:ascii="Arial" w:hAnsi="Arial" w:cs="Arial"/>
        </w:rPr>
      </w:pPr>
      <w:r>
        <w:rPr>
          <w:rFonts w:ascii="Arial" w:hAnsi="Arial" w:cs="Arial"/>
        </w:rPr>
        <w:t>CPF do candidato:</w:t>
      </w:r>
    </w:p>
    <w:p w14:paraId="22938F81" w14:textId="77777777" w:rsidR="00CD42E0" w:rsidRDefault="00CD42E0" w:rsidP="00CD42E0">
      <w:pPr>
        <w:rPr>
          <w:rFonts w:ascii="Arial" w:hAnsi="Arial" w:cs="Arial"/>
        </w:rPr>
      </w:pPr>
      <w:r>
        <w:rPr>
          <w:rFonts w:ascii="Arial" w:hAnsi="Arial" w:cs="Arial"/>
        </w:rPr>
        <w:t>Matrícula do candidato:</w:t>
      </w:r>
    </w:p>
    <w:p w14:paraId="679E3B7C" w14:textId="77777777" w:rsidR="002A2354" w:rsidRPr="00524C6E" w:rsidRDefault="002A2354" w:rsidP="002A2354">
      <w:pPr>
        <w:tabs>
          <w:tab w:val="left" w:pos="1276"/>
        </w:tabs>
        <w:outlineLvl w:val="0"/>
      </w:pPr>
    </w:p>
    <w:p w14:paraId="3C5CE96D" w14:textId="77777777" w:rsidR="00991069" w:rsidRDefault="00991069" w:rsidP="002A2354">
      <w:pPr>
        <w:ind w:right="45"/>
        <w:jc w:val="center"/>
      </w:pPr>
    </w:p>
    <w:sectPr w:rsidR="00991069" w:rsidSect="000A7814">
      <w:headerReference w:type="even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851" w:right="851" w:bottom="851" w:left="1701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3C42FC" w14:textId="77777777" w:rsidR="003120CB" w:rsidRDefault="003120CB">
      <w:r>
        <w:separator/>
      </w:r>
    </w:p>
  </w:endnote>
  <w:endnote w:type="continuationSeparator" w:id="0">
    <w:p w14:paraId="7F43925C" w14:textId="77777777" w:rsidR="003120CB" w:rsidRDefault="003120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4945BA" w14:textId="220AA919" w:rsidR="00F248B4" w:rsidRDefault="00F664B2" w:rsidP="00932FFE">
    <w:pPr>
      <w:pStyle w:val="Rodap"/>
      <w:framePr w:wrap="around" w:vAnchor="text" w:hAnchor="margin" w:xAlign="right" w:y="1"/>
      <w:rPr>
        <w:rStyle w:val="Nmerodepgina"/>
      </w:rPr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0E05E293" wp14:editId="71D61347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916305" cy="345440"/>
              <wp:effectExtent l="0" t="0" r="17145" b="0"/>
              <wp:wrapNone/>
              <wp:docPr id="691267262" name="Caixa de Texto 2" descr="#RESTRITA#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1630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0613732" w14:textId="5C8F7EAF" w:rsidR="00F664B2" w:rsidRPr="00F664B2" w:rsidRDefault="00F664B2" w:rsidP="00F664B2">
                          <w:pPr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F664B2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#RESTRITA#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E05E293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alt="#RESTRITA#" style="position:absolute;margin-left:0;margin-top:0;width:72.15pt;height:27.2pt;z-index:251660288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WMEDwIAABoEAAAOAAAAZHJzL2Uyb0RvYy54bWysU01v2zAMvQ/YfxB0X2ynSbEacYqsRYYB&#10;QVsgHXpWZCk2IImCpMTOfv0oxU62bqdhF/mJpPnx+LS477UiR+F8C6aixSSnRBgOdWv2Ff3+uv70&#10;mRIfmKmZAiMqehKe3i8/flh0thRTaEDVwhFMYnzZ2Yo2IdgyyzxvhGZ+AlYYdEpwmgW8un1WO9Zh&#10;dq2yaZ7fZh242jrgwnu0Pp6ddJnySyl4eJbSi0BURbG3kE6Xzl08s+WClXvHbNPyoQ32D11o1hos&#10;ekn1yAIjB9f+kUq33IEHGSYcdAZStlykGXCaIn83zbZhVqRZkBxvLzT5/5eWPx239sWR0H+BHhcY&#10;CemsLz0a4zy9dDp+sVOCfqTwdKFN9IFwNN4Vtzf5nBKOrpvZfDZLtGbXn63z4asATSKoqMOtJLLY&#10;ceMDFsTQMSTWMrBulUqbUeY3AwZGS3btMKLQ7/qh7R3UJ5zGwXnR3vJ1izU3zIcX5nCzOACqNTzj&#10;IRV0FYUBUdKA+/E3e4xHwtFLSYdKqahBKVOivhlcxHQ+y/OorHRD4EawS6C4y+fRbw76AVCEBb4H&#10;yxOMwUGNUDrQbyjmVayGLmY41qzoboQP4axbfAxcrFYpCEVkWdiYreUxdSQrMvnavzFnB7oD7ukJ&#10;Ri2x8h3r59j4p7erQ0Du00oisWc2B75RgGlTw2OJCv/1nqKuT3r5EwAA//8DAFBLAwQUAAYACAAA&#10;ACEAfui+69oAAAAEAQAADwAAAGRycy9kb3ducmV2LnhtbEyPzU7DMBCE70h9B2srcaMOJUQoxKmq&#10;8iOuBCQ4OvE2jhqv03jbhrfH5VIuK41mNPNtsZpcL444hs6TgttFAgKp8aajVsHnx8vNA4jAmozu&#10;PaGCHwywKmdXhc6NP9E7HituRSyhkGsFlnnIpQyNRafDwg9I0dv60WmOcmylGfUplrteLpMkk053&#10;FBesHnBjsdlVB6cge3pd2+Er+95vl+Et1H7HlX9W6no+rR9BME58CcMZP6JDGZlqfyATRK8gPsJ/&#10;9+yl6R2IWsF9moIsC/kfvvwFAAD//wMAUEsBAi0AFAAGAAgAAAAhALaDOJL+AAAA4QEAABMAAAAA&#10;AAAAAAAAAAAAAAAAAFtDb250ZW50X1R5cGVzXS54bWxQSwECLQAUAAYACAAAACEAOP0h/9YAAACU&#10;AQAACwAAAAAAAAAAAAAAAAAvAQAAX3JlbHMvLnJlbHNQSwECLQAUAAYACAAAACEAXqFjBA8CAAAa&#10;BAAADgAAAAAAAAAAAAAAAAAuAgAAZHJzL2Uyb0RvYy54bWxQSwECLQAUAAYACAAAACEAfui+69oA&#10;AAAEAQAADwAAAAAAAAAAAAAAAABpBAAAZHJzL2Rvd25yZXYueG1sUEsFBgAAAAAEAAQA8wAAAHAF&#10;AAAAAA==&#10;" filled="f" stroked="f">
              <v:fill o:detectmouseclick="t"/>
              <v:textbox style="mso-fit-shape-to-text:t" inset="20pt,0,0,15pt">
                <w:txbxContent>
                  <w:p w14:paraId="70613732" w14:textId="5C8F7EAF" w:rsidR="00F664B2" w:rsidRPr="00F664B2" w:rsidRDefault="00F664B2" w:rsidP="00F664B2">
                    <w:pPr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F664B2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#RESTRITA#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F248B4">
      <w:rPr>
        <w:rStyle w:val="Nmerodepgina"/>
      </w:rPr>
      <w:fldChar w:fldCharType="begin"/>
    </w:r>
    <w:r w:rsidR="00F248B4">
      <w:rPr>
        <w:rStyle w:val="Nmerodepgina"/>
      </w:rPr>
      <w:instrText xml:space="preserve">PAGE  </w:instrText>
    </w:r>
    <w:r w:rsidR="00F248B4">
      <w:rPr>
        <w:rStyle w:val="Nmerodepgina"/>
      </w:rPr>
      <w:fldChar w:fldCharType="separate"/>
    </w:r>
    <w:r w:rsidR="00F248B4">
      <w:rPr>
        <w:rStyle w:val="Nmerodepgina"/>
        <w:noProof/>
      </w:rPr>
      <w:t>20</w:t>
    </w:r>
    <w:r w:rsidR="00F248B4">
      <w:rPr>
        <w:rStyle w:val="Nmerodepgina"/>
        <w:noProof/>
      </w:rPr>
      <w:t>8</w:t>
    </w:r>
    <w:r w:rsidR="00F248B4">
      <w:rPr>
        <w:rStyle w:val="Nmerodepgina"/>
      </w:rPr>
      <w:fldChar w:fldCharType="end"/>
    </w:r>
  </w:p>
  <w:p w14:paraId="3504A7CB" w14:textId="77777777" w:rsidR="00F248B4" w:rsidRDefault="00F248B4" w:rsidP="00932FFE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4AE4D5" w14:textId="0C84E814" w:rsidR="00F248B4" w:rsidRPr="00660877" w:rsidRDefault="00F664B2">
    <w:pPr>
      <w:pStyle w:val="Rodap"/>
      <w:jc w:val="right"/>
      <w:rPr>
        <w:rFonts w:ascii="Arial" w:hAnsi="Arial" w:cs="Arial"/>
        <w:sz w:val="20"/>
        <w:szCs w:val="20"/>
      </w:rPr>
    </w:pPr>
    <w:r>
      <w:rPr>
        <w:rFonts w:ascii="Arial" w:hAnsi="Arial" w:cs="Arial"/>
        <w:noProof/>
        <w:sz w:val="20"/>
        <w:szCs w:val="20"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61C7F8DE" wp14:editId="2977CBB0">
              <wp:simplePos x="1076325" y="9925050"/>
              <wp:positionH relativeFrom="page">
                <wp:align>left</wp:align>
              </wp:positionH>
              <wp:positionV relativeFrom="page">
                <wp:align>bottom</wp:align>
              </wp:positionV>
              <wp:extent cx="916305" cy="345440"/>
              <wp:effectExtent l="0" t="0" r="17145" b="0"/>
              <wp:wrapNone/>
              <wp:docPr id="1466750996" name="Caixa de Texto 3" descr="#RESTRITA#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1630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B1FBC3E" w14:textId="4B856D97" w:rsidR="00F664B2" w:rsidRPr="00F664B2" w:rsidRDefault="00F664B2" w:rsidP="00F664B2">
                          <w:pPr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F664B2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#RESTRITA#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1C7F8DE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7" type="#_x0000_t202" alt="#RESTRITA#" style="position:absolute;left:0;text-align:left;margin-left:0;margin-top:0;width:72.15pt;height:27.2pt;z-index:251661312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7DtEgIAACEEAAAOAAAAZHJzL2Uyb0RvYy54bWysU99v2jAQfp+0/8Hy+0igUK0RoWKtmCah&#10;thKd+mwcm0SyfZZtSNhfv7NJoO36VO3FOd9d7sf3fZ7fdlqRg3C+AVPS8SinRBgOVWN2Jf39vPr2&#10;nRIfmKmYAiNKehSe3i6+fpm3thATqEFVwhEsYnzR2pLWIdgiyzyvhWZ+BFYYDEpwmgW8ul1WOdZi&#10;da2ySZ5fZy24yjrgwnv03p+CdJHqSyl4eJTSi0BUSXG2kE6Xzm08s8WcFTvHbN3wfgz2iSk0aww2&#10;PZe6Z4GRvWv+KaUb7sCDDCMOOgMpGy7SDrjNOH+3zaZmVqRdEBxvzzD5/1eWPxw29smR0P2ADgmM&#10;gLTWFx6dcZ9OOh2/OCnBOEJ4PMMmukA4Om/G11f5jBKOoavpbDpNsGaXn63z4acATaJRUoesJLDY&#10;Ye0DNsTUISX2MrBqlErMKPPGgYnRk10mjFboth1pqlfTb6E64lIOTnx7y1cNtl4zH56YQ4JxDxRt&#10;eMRDKmhLCr1FSQ3uz0f+mI+4Y5SSFgVTUoOKpkT9MsjHZDbN8yiwdEPDDcY2GeObfBbjZq/vALU4&#10;xmdheTJjclCDKR3oF9T0MnbDEDMce5Z0O5h34SRffBNcLJcpCbVkWVibjeWxdMQsAvrcvTBne9QD&#10;0vUAg6RY8Q78U27809vlPiAFiZmI7wnNHnbUYSKsfzNR6K/vKevyshd/AQAA//8DAFBLAwQUAAYA&#10;CAAAACEAfui+69oAAAAEAQAADwAAAGRycy9kb3ducmV2LnhtbEyPzU7DMBCE70h9B2srcaMOJUQo&#10;xKmq8iOuBCQ4OvE2jhqv03jbhrfH5VIuK41mNPNtsZpcL444hs6TgttFAgKp8aajVsHnx8vNA4jA&#10;mozuPaGCHwywKmdXhc6NP9E7HituRSyhkGsFlnnIpQyNRafDwg9I0dv60WmOcmylGfUplrteLpMk&#10;k053FBesHnBjsdlVB6cge3pd2+Er+95vl+Et1H7HlX9W6no+rR9BME58CcMZP6JDGZlqfyATRK8g&#10;PsJ/9+yl6R2IWsF9moIsC/kfvvwFAAD//wMAUEsBAi0AFAAGAAgAAAAhALaDOJL+AAAA4QEAABMA&#10;AAAAAAAAAAAAAAAAAAAAAFtDb250ZW50X1R5cGVzXS54bWxQSwECLQAUAAYACAAAACEAOP0h/9YA&#10;AACUAQAACwAAAAAAAAAAAAAAAAAvAQAAX3JlbHMvLnJlbHNQSwECLQAUAAYACAAAACEA3Suw7RIC&#10;AAAhBAAADgAAAAAAAAAAAAAAAAAuAgAAZHJzL2Uyb0RvYy54bWxQSwECLQAUAAYACAAAACEAfui+&#10;69oAAAAEAQAADwAAAAAAAAAAAAAAAABsBAAAZHJzL2Rvd25yZXYueG1sUEsFBgAAAAAEAAQA8wAA&#10;AHMFAAAAAA==&#10;" filled="f" stroked="f">
              <v:fill o:detectmouseclick="t"/>
              <v:textbox style="mso-fit-shape-to-text:t" inset="20pt,0,0,15pt">
                <w:txbxContent>
                  <w:p w14:paraId="3B1FBC3E" w14:textId="4B856D97" w:rsidR="00F664B2" w:rsidRPr="00F664B2" w:rsidRDefault="00F664B2" w:rsidP="00F664B2">
                    <w:pPr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F664B2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#RESTRITA#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F248B4" w:rsidRPr="00660877">
      <w:rPr>
        <w:rFonts w:ascii="Arial" w:hAnsi="Arial" w:cs="Arial"/>
        <w:sz w:val="20"/>
        <w:szCs w:val="20"/>
      </w:rPr>
      <w:fldChar w:fldCharType="begin"/>
    </w:r>
    <w:r w:rsidR="00F248B4" w:rsidRPr="00660877">
      <w:rPr>
        <w:rFonts w:ascii="Arial" w:hAnsi="Arial" w:cs="Arial"/>
        <w:sz w:val="20"/>
        <w:szCs w:val="20"/>
      </w:rPr>
      <w:instrText>PAGE   \* MERGEFORMAT</w:instrText>
    </w:r>
    <w:r w:rsidR="00F248B4" w:rsidRPr="00660877">
      <w:rPr>
        <w:rFonts w:ascii="Arial" w:hAnsi="Arial" w:cs="Arial"/>
        <w:sz w:val="20"/>
        <w:szCs w:val="20"/>
      </w:rPr>
      <w:fldChar w:fldCharType="separate"/>
    </w:r>
    <w:r w:rsidR="00BB09E2">
      <w:rPr>
        <w:rFonts w:ascii="Arial" w:hAnsi="Arial" w:cs="Arial"/>
        <w:noProof/>
        <w:sz w:val="20"/>
        <w:szCs w:val="20"/>
      </w:rPr>
      <w:t>2</w:t>
    </w:r>
    <w:r w:rsidR="00F248B4" w:rsidRPr="00660877">
      <w:rPr>
        <w:rFonts w:ascii="Arial" w:hAnsi="Arial" w:cs="Arial"/>
        <w:sz w:val="20"/>
        <w:szCs w:val="20"/>
      </w:rPr>
      <w:fldChar w:fldCharType="end"/>
    </w:r>
  </w:p>
  <w:p w14:paraId="6A3979F8" w14:textId="77777777" w:rsidR="00F248B4" w:rsidRDefault="00F248B4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3D40F6" w14:textId="45E51A9F" w:rsidR="00F664B2" w:rsidRDefault="00F664B2">
    <w:pPr>
      <w:pStyle w:val="Rodap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013B32A3" wp14:editId="12B7D7F4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916305" cy="345440"/>
              <wp:effectExtent l="0" t="0" r="17145" b="0"/>
              <wp:wrapNone/>
              <wp:docPr id="1625788572" name="Caixa de Texto 1" descr="#RESTRITA#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1630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6AAC894" w14:textId="30DD8D70" w:rsidR="00F664B2" w:rsidRPr="00F664B2" w:rsidRDefault="00F664B2" w:rsidP="00F664B2">
                          <w:pPr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F664B2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#RESTRITA#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13B32A3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8" type="#_x0000_t202" alt="#RESTRITA#" style="position:absolute;margin-left:0;margin-top:0;width:72.15pt;height:27.2pt;z-index:251659264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UOvFAIAACEEAAAOAAAAZHJzL2Uyb0RvYy54bWysU01v2zAMvQ/YfxB0X2ynSbEacYqsRYYB&#10;QVsgHXqWZSk2IImCpMTOfv0oJU62bqdhF5kiaX6897S4H7QiB+F8B6aixSSnRBgOTWd2Ff3+uv70&#10;mRIfmGmYAiMqehSe3i8/flj0thRTaEE1whEsYnzZ24q2IdgyyzxvhWZ+AlYYDEpwmgW8ul3WONZj&#10;da2yaZ7fZj24xjrgwnv0Pp6CdJnqSyl4eJbSi0BURXG2kE6Xzjqe2XLByp1jtu34eQz2D1No1hls&#10;ein1yAIje9f9UUp33IEHGSYcdAZSdlykHXCbIn+3zbZlVqRdEBxvLzD5/1eWPx229sWRMHyBAQmM&#10;gPTWlx6dcZ9BOh2/OCnBOEJ4vMAmhkA4Ou+K25t8TgnH0M1sPpslWLPrz9b58FWAJtGoqENWEljs&#10;sPEBG2LqmBJ7GVh3SiVmlPnNgYnRk10njFYY6oF0TUWn4/Q1NEdcysGJb2/5usPWG+bDC3NIMO6B&#10;og3PeEgFfUXhbFHSgvvxN3/MR9wxSkmPgqmoQUVTor4Z5GM6n+V5FFi6oeFGo05GcZfPY9zs9QOg&#10;Fgt8FpYnMyYHNZrSgX5DTa9iNwwxw7FnRevRfAgn+eKb4GK1SkmoJcvCxmwtj6UjZhHQ1+GNOXtG&#10;PSBdTzBKipXvwD/lxj+9Xe0DUpCYifie0DzDjjpMhJ3fTBT6r/eUdX3Zy58AAAD//wMAUEsDBBQA&#10;BgAIAAAAIQB+6L7r2gAAAAQBAAAPAAAAZHJzL2Rvd25yZXYueG1sTI/NTsMwEITvSH0Haytxow4l&#10;RCjEqaryI64EJDg68TaOGq/TeNuGt8flUi4rjWY0822xmlwvjjiGzpOC20UCAqnxpqNWwefHy80D&#10;iMCajO49oYIfDLAqZ1eFzo0/0TseK25FLKGQawWWecilDI1Fp8PCD0jR2/rRaY5ybKUZ9SmWu14u&#10;kySTTncUF6wecGOx2VUHpyB7el3b4Sv73m+X4S3UfseVf1bqej6tH0EwTnwJwxk/okMZmWp/IBNE&#10;ryA+wn/37KXpHYhawX2agiwL+R++/AUAAP//AwBQSwECLQAUAAYACAAAACEAtoM4kv4AAADhAQAA&#10;EwAAAAAAAAAAAAAAAAAAAAAAW0NvbnRlbnRfVHlwZXNdLnhtbFBLAQItABQABgAIAAAAIQA4/SH/&#10;1gAAAJQBAAALAAAAAAAAAAAAAAAAAC8BAABfcmVscy8ucmVsc1BLAQItABQABgAIAAAAIQCMvUOv&#10;FAIAACEEAAAOAAAAAAAAAAAAAAAAAC4CAABkcnMvZTJvRG9jLnhtbFBLAQItABQABgAIAAAAIQB+&#10;6L7r2gAAAAQBAAAPAAAAAAAAAAAAAAAAAG4EAABkcnMvZG93bnJldi54bWxQSwUGAAAAAAQABADz&#10;AAAAdQUAAAAA&#10;" filled="f" stroked="f">
              <v:fill o:detectmouseclick="t"/>
              <v:textbox style="mso-fit-shape-to-text:t" inset="20pt,0,0,15pt">
                <w:txbxContent>
                  <w:p w14:paraId="16AAC894" w14:textId="30DD8D70" w:rsidR="00F664B2" w:rsidRPr="00F664B2" w:rsidRDefault="00F664B2" w:rsidP="00F664B2">
                    <w:pPr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F664B2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#RESTRITA#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29E072" w14:textId="77777777" w:rsidR="003120CB" w:rsidRDefault="003120CB">
      <w:r>
        <w:separator/>
      </w:r>
    </w:p>
  </w:footnote>
  <w:footnote w:type="continuationSeparator" w:id="0">
    <w:p w14:paraId="1B68B77B" w14:textId="77777777" w:rsidR="003120CB" w:rsidRDefault="003120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F224C9" w14:textId="77777777" w:rsidR="00F248B4" w:rsidRDefault="00E65537">
    <w:pPr>
      <w:pStyle w:val="Cabealho"/>
    </w:pPr>
    <w:r>
      <w:rPr>
        <w:noProof/>
      </w:rPr>
      <w:pict w14:anchorId="6EB0F20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8" o:spid="_x0000_s1026" type="#_x0000_t136" style="position:absolute;margin-left:0;margin-top:0;width:571.5pt;height:87.9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Consulta Públic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41B571" w14:textId="77777777" w:rsidR="00F248B4" w:rsidRDefault="00E65537">
    <w:pPr>
      <w:pStyle w:val="Cabealho"/>
    </w:pPr>
    <w:r>
      <w:rPr>
        <w:noProof/>
      </w:rPr>
      <w:pict w14:anchorId="15413E0D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" o:spid="_x0000_s1025" type="#_x0000_t136" style="position:absolute;margin-left:0;margin-top:0;width:571.5pt;height:87.9pt;rotation:315;z-index:-251659264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Consulta Públic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05AB7"/>
    <w:multiLevelType w:val="hybridMultilevel"/>
    <w:tmpl w:val="0E726780"/>
    <w:lvl w:ilvl="0" w:tplc="9FAC28E4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5D3CB9"/>
    <w:multiLevelType w:val="hybridMultilevel"/>
    <w:tmpl w:val="9C0E416A"/>
    <w:lvl w:ilvl="0" w:tplc="994EBFA4">
      <w:start w:val="1"/>
      <w:numFmt w:val="upperRoman"/>
      <w:lvlText w:val="%1."/>
      <w:lvlJc w:val="left"/>
      <w:pPr>
        <w:ind w:left="1140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7B108AA"/>
    <w:multiLevelType w:val="hybridMultilevel"/>
    <w:tmpl w:val="23A86CFA"/>
    <w:lvl w:ilvl="0" w:tplc="21AAC2AC">
      <w:start w:val="1"/>
      <w:numFmt w:val="upperRoman"/>
      <w:lvlText w:val="%1.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9D36897"/>
    <w:multiLevelType w:val="hybridMultilevel"/>
    <w:tmpl w:val="855CB5FC"/>
    <w:lvl w:ilvl="0" w:tplc="0C2AF2A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780"/>
        </w:tabs>
        <w:ind w:left="7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500"/>
        </w:tabs>
        <w:ind w:left="15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220"/>
        </w:tabs>
        <w:ind w:left="22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2940"/>
        </w:tabs>
        <w:ind w:left="29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660"/>
        </w:tabs>
        <w:ind w:left="36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380"/>
        </w:tabs>
        <w:ind w:left="43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100"/>
        </w:tabs>
        <w:ind w:left="51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5820"/>
        </w:tabs>
        <w:ind w:left="5820" w:hanging="180"/>
      </w:pPr>
    </w:lvl>
  </w:abstractNum>
  <w:abstractNum w:abstractNumId="4" w15:restartNumberingAfterBreak="0">
    <w:nsid w:val="1E9908FB"/>
    <w:multiLevelType w:val="hybridMultilevel"/>
    <w:tmpl w:val="59E4F568"/>
    <w:lvl w:ilvl="0" w:tplc="994EBFA4">
      <w:start w:val="1"/>
      <w:numFmt w:val="upperRoman"/>
      <w:lvlText w:val="%1."/>
      <w:lvlJc w:val="left"/>
      <w:pPr>
        <w:ind w:left="1140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0785454"/>
    <w:multiLevelType w:val="hybridMultilevel"/>
    <w:tmpl w:val="3CB2EDEE"/>
    <w:lvl w:ilvl="0" w:tplc="0C66F75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color w:val="auto"/>
        <w:sz w:val="24"/>
      </w:rPr>
    </w:lvl>
    <w:lvl w:ilvl="1" w:tplc="4A10AE3A">
      <w:start w:val="3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  <w:b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38E2A3F"/>
    <w:multiLevelType w:val="hybridMultilevel"/>
    <w:tmpl w:val="A67AFF96"/>
    <w:lvl w:ilvl="0" w:tplc="517462C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6012510"/>
    <w:multiLevelType w:val="hybridMultilevel"/>
    <w:tmpl w:val="31C6CD08"/>
    <w:lvl w:ilvl="0" w:tplc="994EBFA4">
      <w:start w:val="1"/>
      <w:numFmt w:val="upperRoman"/>
      <w:lvlText w:val="%1."/>
      <w:lvlJc w:val="left"/>
      <w:pPr>
        <w:ind w:left="1140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1083D7D"/>
    <w:multiLevelType w:val="hybridMultilevel"/>
    <w:tmpl w:val="67326990"/>
    <w:lvl w:ilvl="0" w:tplc="994EBFA4">
      <w:start w:val="1"/>
      <w:numFmt w:val="upperRoman"/>
      <w:lvlText w:val="%1."/>
      <w:lvlJc w:val="left"/>
      <w:pPr>
        <w:ind w:left="1140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12751D5"/>
    <w:multiLevelType w:val="hybridMultilevel"/>
    <w:tmpl w:val="464E90F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417994"/>
    <w:multiLevelType w:val="hybridMultilevel"/>
    <w:tmpl w:val="FB663D5C"/>
    <w:lvl w:ilvl="0" w:tplc="6A7A6120">
      <w:start w:val="2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C0A5994"/>
    <w:multiLevelType w:val="hybridMultilevel"/>
    <w:tmpl w:val="A75AC302"/>
    <w:lvl w:ilvl="0" w:tplc="21121972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4F4A7CC3"/>
    <w:multiLevelType w:val="hybridMultilevel"/>
    <w:tmpl w:val="2F121926"/>
    <w:lvl w:ilvl="0" w:tplc="41F0F85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780"/>
        </w:tabs>
        <w:ind w:left="7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500"/>
        </w:tabs>
        <w:ind w:left="15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220"/>
        </w:tabs>
        <w:ind w:left="22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2940"/>
        </w:tabs>
        <w:ind w:left="29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660"/>
        </w:tabs>
        <w:ind w:left="36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380"/>
        </w:tabs>
        <w:ind w:left="43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100"/>
        </w:tabs>
        <w:ind w:left="51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5820"/>
        </w:tabs>
        <w:ind w:left="5820" w:hanging="180"/>
      </w:pPr>
    </w:lvl>
  </w:abstractNum>
  <w:abstractNum w:abstractNumId="13" w15:restartNumberingAfterBreak="0">
    <w:nsid w:val="53E54043"/>
    <w:multiLevelType w:val="hybridMultilevel"/>
    <w:tmpl w:val="189096E6"/>
    <w:lvl w:ilvl="0" w:tplc="994EBFA4">
      <w:start w:val="1"/>
      <w:numFmt w:val="upperRoman"/>
      <w:lvlText w:val="%1."/>
      <w:lvlJc w:val="left"/>
      <w:pPr>
        <w:ind w:left="1140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76A56E6"/>
    <w:multiLevelType w:val="hybridMultilevel"/>
    <w:tmpl w:val="72F24C9E"/>
    <w:lvl w:ilvl="0" w:tplc="B75A901E">
      <w:start w:val="1"/>
      <w:numFmt w:val="lowerLetter"/>
      <w:lvlText w:val="%1)"/>
      <w:lvlJc w:val="left"/>
      <w:pPr>
        <w:ind w:left="9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620" w:hanging="360"/>
      </w:pPr>
    </w:lvl>
    <w:lvl w:ilvl="2" w:tplc="0416001B" w:tentative="1">
      <w:start w:val="1"/>
      <w:numFmt w:val="lowerRoman"/>
      <w:lvlText w:val="%3."/>
      <w:lvlJc w:val="right"/>
      <w:pPr>
        <w:ind w:left="2340" w:hanging="180"/>
      </w:pPr>
    </w:lvl>
    <w:lvl w:ilvl="3" w:tplc="0416000F" w:tentative="1">
      <w:start w:val="1"/>
      <w:numFmt w:val="decimal"/>
      <w:lvlText w:val="%4."/>
      <w:lvlJc w:val="left"/>
      <w:pPr>
        <w:ind w:left="3060" w:hanging="360"/>
      </w:pPr>
    </w:lvl>
    <w:lvl w:ilvl="4" w:tplc="04160019" w:tentative="1">
      <w:start w:val="1"/>
      <w:numFmt w:val="lowerLetter"/>
      <w:lvlText w:val="%5."/>
      <w:lvlJc w:val="left"/>
      <w:pPr>
        <w:ind w:left="3780" w:hanging="360"/>
      </w:pPr>
    </w:lvl>
    <w:lvl w:ilvl="5" w:tplc="0416001B" w:tentative="1">
      <w:start w:val="1"/>
      <w:numFmt w:val="lowerRoman"/>
      <w:lvlText w:val="%6."/>
      <w:lvlJc w:val="right"/>
      <w:pPr>
        <w:ind w:left="4500" w:hanging="180"/>
      </w:pPr>
    </w:lvl>
    <w:lvl w:ilvl="6" w:tplc="0416000F" w:tentative="1">
      <w:start w:val="1"/>
      <w:numFmt w:val="decimal"/>
      <w:lvlText w:val="%7."/>
      <w:lvlJc w:val="left"/>
      <w:pPr>
        <w:ind w:left="5220" w:hanging="360"/>
      </w:pPr>
    </w:lvl>
    <w:lvl w:ilvl="7" w:tplc="04160019" w:tentative="1">
      <w:start w:val="1"/>
      <w:numFmt w:val="lowerLetter"/>
      <w:lvlText w:val="%8."/>
      <w:lvlJc w:val="left"/>
      <w:pPr>
        <w:ind w:left="5940" w:hanging="360"/>
      </w:pPr>
    </w:lvl>
    <w:lvl w:ilvl="8" w:tplc="0416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 w15:restartNumberingAfterBreak="0">
    <w:nsid w:val="60ED2721"/>
    <w:multiLevelType w:val="hybridMultilevel"/>
    <w:tmpl w:val="A6B0364C"/>
    <w:lvl w:ilvl="0" w:tplc="994EBFA4">
      <w:start w:val="1"/>
      <w:numFmt w:val="upperRoman"/>
      <w:lvlText w:val="%1."/>
      <w:lvlJc w:val="left"/>
      <w:pPr>
        <w:ind w:left="1140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6767D77"/>
    <w:multiLevelType w:val="hybridMultilevel"/>
    <w:tmpl w:val="4C70BB68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6937400"/>
    <w:multiLevelType w:val="hybridMultilevel"/>
    <w:tmpl w:val="98509B12"/>
    <w:lvl w:ilvl="0" w:tplc="F698C446">
      <w:start w:val="1"/>
      <w:numFmt w:val="upperRoman"/>
      <w:lvlText w:val="%1."/>
      <w:lvlJc w:val="left"/>
      <w:pPr>
        <w:tabs>
          <w:tab w:val="num" w:pos="908"/>
        </w:tabs>
        <w:ind w:left="908" w:hanging="511"/>
      </w:pPr>
      <w:rPr>
        <w:rFonts w:ascii="Arial" w:hAnsi="Arial" w:cs="Times New Roman" w:hint="default"/>
        <w:b/>
        <w:i w:val="0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6B8B7FC8"/>
    <w:multiLevelType w:val="hybridMultilevel"/>
    <w:tmpl w:val="03820510"/>
    <w:lvl w:ilvl="0" w:tplc="994EBFA4">
      <w:start w:val="1"/>
      <w:numFmt w:val="upperRoman"/>
      <w:lvlText w:val="%1."/>
      <w:lvlJc w:val="left"/>
      <w:pPr>
        <w:ind w:left="900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36653C0"/>
    <w:multiLevelType w:val="hybridMultilevel"/>
    <w:tmpl w:val="43E64456"/>
    <w:lvl w:ilvl="0" w:tplc="0FE89F72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EE847F4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BAC8AC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2266300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06074AC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A081880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6A23AE4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FECE42C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C6A5952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BE719B8"/>
    <w:multiLevelType w:val="hybridMultilevel"/>
    <w:tmpl w:val="A9745934"/>
    <w:lvl w:ilvl="0" w:tplc="2BE0B668">
      <w:start w:val="1"/>
      <w:numFmt w:val="upperRoman"/>
      <w:lvlText w:val="%1."/>
      <w:lvlJc w:val="left"/>
      <w:pPr>
        <w:tabs>
          <w:tab w:val="num" w:pos="908"/>
        </w:tabs>
        <w:ind w:left="908" w:hanging="511"/>
      </w:pPr>
      <w:rPr>
        <w:rFonts w:ascii="Arial" w:hAnsi="Arial" w:cs="Times New Roman" w:hint="default"/>
        <w:b/>
        <w:i w:val="0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109280490">
    <w:abstractNumId w:val="8"/>
  </w:num>
  <w:num w:numId="2" w16cid:durableId="930283774">
    <w:abstractNumId w:val="7"/>
  </w:num>
  <w:num w:numId="3" w16cid:durableId="1194734830">
    <w:abstractNumId w:val="1"/>
  </w:num>
  <w:num w:numId="4" w16cid:durableId="1096025454">
    <w:abstractNumId w:val="18"/>
  </w:num>
  <w:num w:numId="5" w16cid:durableId="80876617">
    <w:abstractNumId w:val="4"/>
  </w:num>
  <w:num w:numId="6" w16cid:durableId="1698502922">
    <w:abstractNumId w:val="15"/>
  </w:num>
  <w:num w:numId="7" w16cid:durableId="1559247759">
    <w:abstractNumId w:val="12"/>
  </w:num>
  <w:num w:numId="8" w16cid:durableId="797727569">
    <w:abstractNumId w:val="3"/>
  </w:num>
  <w:num w:numId="9" w16cid:durableId="240919478">
    <w:abstractNumId w:val="13"/>
  </w:num>
  <w:num w:numId="10" w16cid:durableId="872160113">
    <w:abstractNumId w:val="17"/>
  </w:num>
  <w:num w:numId="11" w16cid:durableId="2059695767">
    <w:abstractNumId w:val="20"/>
  </w:num>
  <w:num w:numId="12" w16cid:durableId="1290817285">
    <w:abstractNumId w:val="5"/>
  </w:num>
  <w:num w:numId="13" w16cid:durableId="705914745">
    <w:abstractNumId w:val="2"/>
  </w:num>
  <w:num w:numId="14" w16cid:durableId="1377587649">
    <w:abstractNumId w:val="16"/>
  </w:num>
  <w:num w:numId="15" w16cid:durableId="494491367">
    <w:abstractNumId w:val="10"/>
  </w:num>
  <w:num w:numId="16" w16cid:durableId="541747187">
    <w:abstractNumId w:val="6"/>
  </w:num>
  <w:num w:numId="17" w16cid:durableId="650138475">
    <w:abstractNumId w:val="11"/>
  </w:num>
  <w:num w:numId="18" w16cid:durableId="90011835">
    <w:abstractNumId w:val="14"/>
  </w:num>
  <w:num w:numId="19" w16cid:durableId="1967545135">
    <w:abstractNumId w:val="0"/>
  </w:num>
  <w:num w:numId="20" w16cid:durableId="1708917859">
    <w:abstractNumId w:val="19"/>
  </w:num>
  <w:num w:numId="21" w16cid:durableId="18216520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gutterAtTop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6809"/>
    <w:rsid w:val="00003243"/>
    <w:rsid w:val="00007056"/>
    <w:rsid w:val="000202DA"/>
    <w:rsid w:val="00020848"/>
    <w:rsid w:val="00020B89"/>
    <w:rsid w:val="00021988"/>
    <w:rsid w:val="00022E2D"/>
    <w:rsid w:val="00027168"/>
    <w:rsid w:val="000705D9"/>
    <w:rsid w:val="000715A3"/>
    <w:rsid w:val="000A39F8"/>
    <w:rsid w:val="000A7814"/>
    <w:rsid w:val="000D2D55"/>
    <w:rsid w:val="000D5355"/>
    <w:rsid w:val="000D5B78"/>
    <w:rsid w:val="00102802"/>
    <w:rsid w:val="001209FF"/>
    <w:rsid w:val="00125F10"/>
    <w:rsid w:val="00134226"/>
    <w:rsid w:val="00136243"/>
    <w:rsid w:val="001416FB"/>
    <w:rsid w:val="00144E50"/>
    <w:rsid w:val="0016540C"/>
    <w:rsid w:val="0017610D"/>
    <w:rsid w:val="001A00B5"/>
    <w:rsid w:val="001A297D"/>
    <w:rsid w:val="001A3BC4"/>
    <w:rsid w:val="001C6C40"/>
    <w:rsid w:val="001D48C9"/>
    <w:rsid w:val="001D4EFB"/>
    <w:rsid w:val="001D76A1"/>
    <w:rsid w:val="001F13E3"/>
    <w:rsid w:val="001F2E2E"/>
    <w:rsid w:val="001F3971"/>
    <w:rsid w:val="00205095"/>
    <w:rsid w:val="00213C42"/>
    <w:rsid w:val="002407E1"/>
    <w:rsid w:val="002675D2"/>
    <w:rsid w:val="00277592"/>
    <w:rsid w:val="00277A0B"/>
    <w:rsid w:val="002A2354"/>
    <w:rsid w:val="002B3228"/>
    <w:rsid w:val="002B699A"/>
    <w:rsid w:val="002D19E8"/>
    <w:rsid w:val="002D57D3"/>
    <w:rsid w:val="002E2C54"/>
    <w:rsid w:val="002F51D3"/>
    <w:rsid w:val="003120CB"/>
    <w:rsid w:val="0031231C"/>
    <w:rsid w:val="00334D96"/>
    <w:rsid w:val="00341D9C"/>
    <w:rsid w:val="00356C97"/>
    <w:rsid w:val="0037328C"/>
    <w:rsid w:val="00376809"/>
    <w:rsid w:val="0038429E"/>
    <w:rsid w:val="003862B3"/>
    <w:rsid w:val="00396DBE"/>
    <w:rsid w:val="003A0CF9"/>
    <w:rsid w:val="003A4868"/>
    <w:rsid w:val="003B0136"/>
    <w:rsid w:val="003B1D94"/>
    <w:rsid w:val="003C2DF9"/>
    <w:rsid w:val="003E25B0"/>
    <w:rsid w:val="003E49B6"/>
    <w:rsid w:val="003E660C"/>
    <w:rsid w:val="003F2E55"/>
    <w:rsid w:val="00406477"/>
    <w:rsid w:val="00427C69"/>
    <w:rsid w:val="0043565C"/>
    <w:rsid w:val="004531BD"/>
    <w:rsid w:val="00456E2A"/>
    <w:rsid w:val="0048136F"/>
    <w:rsid w:val="00481A41"/>
    <w:rsid w:val="00481C4B"/>
    <w:rsid w:val="00481DD7"/>
    <w:rsid w:val="00482B3C"/>
    <w:rsid w:val="00490A4B"/>
    <w:rsid w:val="00495773"/>
    <w:rsid w:val="004B162C"/>
    <w:rsid w:val="004F4A36"/>
    <w:rsid w:val="00530002"/>
    <w:rsid w:val="00530E4E"/>
    <w:rsid w:val="00545245"/>
    <w:rsid w:val="0054538B"/>
    <w:rsid w:val="00556BEE"/>
    <w:rsid w:val="00566A64"/>
    <w:rsid w:val="0059167B"/>
    <w:rsid w:val="005A3609"/>
    <w:rsid w:val="005A5866"/>
    <w:rsid w:val="005A671B"/>
    <w:rsid w:val="005A6B59"/>
    <w:rsid w:val="005A6FB3"/>
    <w:rsid w:val="005B139F"/>
    <w:rsid w:val="005B2BB9"/>
    <w:rsid w:val="005B6C55"/>
    <w:rsid w:val="005C4115"/>
    <w:rsid w:val="005C46CF"/>
    <w:rsid w:val="005E3A8C"/>
    <w:rsid w:val="00600267"/>
    <w:rsid w:val="00613828"/>
    <w:rsid w:val="006173BC"/>
    <w:rsid w:val="00621D43"/>
    <w:rsid w:val="00624F5A"/>
    <w:rsid w:val="006306D3"/>
    <w:rsid w:val="00635B58"/>
    <w:rsid w:val="00647645"/>
    <w:rsid w:val="00660877"/>
    <w:rsid w:val="00670B97"/>
    <w:rsid w:val="00672B9D"/>
    <w:rsid w:val="006A326F"/>
    <w:rsid w:val="006B3CB5"/>
    <w:rsid w:val="006B7110"/>
    <w:rsid w:val="006C78FC"/>
    <w:rsid w:val="006D262C"/>
    <w:rsid w:val="006E063A"/>
    <w:rsid w:val="006F1008"/>
    <w:rsid w:val="006F63CC"/>
    <w:rsid w:val="006F6C40"/>
    <w:rsid w:val="0070186C"/>
    <w:rsid w:val="00710849"/>
    <w:rsid w:val="00747E37"/>
    <w:rsid w:val="00760680"/>
    <w:rsid w:val="007752A5"/>
    <w:rsid w:val="00776537"/>
    <w:rsid w:val="007869DB"/>
    <w:rsid w:val="007B0733"/>
    <w:rsid w:val="007E468E"/>
    <w:rsid w:val="007E509D"/>
    <w:rsid w:val="007F2138"/>
    <w:rsid w:val="007F476F"/>
    <w:rsid w:val="007F7F48"/>
    <w:rsid w:val="0081151B"/>
    <w:rsid w:val="00850898"/>
    <w:rsid w:val="0085486E"/>
    <w:rsid w:val="00856E98"/>
    <w:rsid w:val="008638D6"/>
    <w:rsid w:val="00874D6D"/>
    <w:rsid w:val="00876C5A"/>
    <w:rsid w:val="00877B98"/>
    <w:rsid w:val="008807DC"/>
    <w:rsid w:val="00891EDC"/>
    <w:rsid w:val="008A7B09"/>
    <w:rsid w:val="008B2067"/>
    <w:rsid w:val="008B20BB"/>
    <w:rsid w:val="008B5515"/>
    <w:rsid w:val="008B69A3"/>
    <w:rsid w:val="008D2D29"/>
    <w:rsid w:val="008E2744"/>
    <w:rsid w:val="00930814"/>
    <w:rsid w:val="00932FFE"/>
    <w:rsid w:val="009340E7"/>
    <w:rsid w:val="009348FF"/>
    <w:rsid w:val="009349F0"/>
    <w:rsid w:val="00935112"/>
    <w:rsid w:val="0096390E"/>
    <w:rsid w:val="00970104"/>
    <w:rsid w:val="00990E0A"/>
    <w:rsid w:val="00991069"/>
    <w:rsid w:val="009A4112"/>
    <w:rsid w:val="009D6EF7"/>
    <w:rsid w:val="009E445D"/>
    <w:rsid w:val="00A13F52"/>
    <w:rsid w:val="00A216E2"/>
    <w:rsid w:val="00A26B3B"/>
    <w:rsid w:val="00A3104C"/>
    <w:rsid w:val="00A66723"/>
    <w:rsid w:val="00A7489D"/>
    <w:rsid w:val="00A81D3F"/>
    <w:rsid w:val="00AB1BFE"/>
    <w:rsid w:val="00AB6FC4"/>
    <w:rsid w:val="00AD30CB"/>
    <w:rsid w:val="00B10946"/>
    <w:rsid w:val="00B12056"/>
    <w:rsid w:val="00B21E02"/>
    <w:rsid w:val="00B228F5"/>
    <w:rsid w:val="00B236E5"/>
    <w:rsid w:val="00B27EA3"/>
    <w:rsid w:val="00B66712"/>
    <w:rsid w:val="00B66DE8"/>
    <w:rsid w:val="00B83385"/>
    <w:rsid w:val="00B84619"/>
    <w:rsid w:val="00B84CA5"/>
    <w:rsid w:val="00B86FFE"/>
    <w:rsid w:val="00BB09E2"/>
    <w:rsid w:val="00BD48AC"/>
    <w:rsid w:val="00BF3266"/>
    <w:rsid w:val="00C02E6A"/>
    <w:rsid w:val="00C13C65"/>
    <w:rsid w:val="00C15832"/>
    <w:rsid w:val="00C20375"/>
    <w:rsid w:val="00C20E2C"/>
    <w:rsid w:val="00C22AAA"/>
    <w:rsid w:val="00C3168A"/>
    <w:rsid w:val="00C4665C"/>
    <w:rsid w:val="00C57746"/>
    <w:rsid w:val="00C65F35"/>
    <w:rsid w:val="00C87FD3"/>
    <w:rsid w:val="00CA16E2"/>
    <w:rsid w:val="00CA2F1D"/>
    <w:rsid w:val="00CB0506"/>
    <w:rsid w:val="00CB593F"/>
    <w:rsid w:val="00CC24C1"/>
    <w:rsid w:val="00CD42E0"/>
    <w:rsid w:val="00CE4E4B"/>
    <w:rsid w:val="00CE7319"/>
    <w:rsid w:val="00CF6DC0"/>
    <w:rsid w:val="00D02B21"/>
    <w:rsid w:val="00D07443"/>
    <w:rsid w:val="00D17A8F"/>
    <w:rsid w:val="00D357BE"/>
    <w:rsid w:val="00D3653A"/>
    <w:rsid w:val="00D43D2B"/>
    <w:rsid w:val="00D44C04"/>
    <w:rsid w:val="00D5529F"/>
    <w:rsid w:val="00D71F12"/>
    <w:rsid w:val="00D74B28"/>
    <w:rsid w:val="00D84EF1"/>
    <w:rsid w:val="00D8716D"/>
    <w:rsid w:val="00D92B4F"/>
    <w:rsid w:val="00DA3259"/>
    <w:rsid w:val="00DB55D6"/>
    <w:rsid w:val="00DB73B4"/>
    <w:rsid w:val="00DB7EF9"/>
    <w:rsid w:val="00DD1379"/>
    <w:rsid w:val="00DD419E"/>
    <w:rsid w:val="00DD61F2"/>
    <w:rsid w:val="00DE0995"/>
    <w:rsid w:val="00DE1779"/>
    <w:rsid w:val="00DE5A6F"/>
    <w:rsid w:val="00DE76BA"/>
    <w:rsid w:val="00DF48C3"/>
    <w:rsid w:val="00E02DED"/>
    <w:rsid w:val="00E06F5F"/>
    <w:rsid w:val="00E10A38"/>
    <w:rsid w:val="00E10F45"/>
    <w:rsid w:val="00E25982"/>
    <w:rsid w:val="00E43A60"/>
    <w:rsid w:val="00E547F6"/>
    <w:rsid w:val="00E56A0F"/>
    <w:rsid w:val="00E65537"/>
    <w:rsid w:val="00E6706E"/>
    <w:rsid w:val="00E7332A"/>
    <w:rsid w:val="00E75C9F"/>
    <w:rsid w:val="00E80D0D"/>
    <w:rsid w:val="00E83591"/>
    <w:rsid w:val="00E84128"/>
    <w:rsid w:val="00E87875"/>
    <w:rsid w:val="00EB6E21"/>
    <w:rsid w:val="00EC2845"/>
    <w:rsid w:val="00EC7476"/>
    <w:rsid w:val="00EF3ECB"/>
    <w:rsid w:val="00F02551"/>
    <w:rsid w:val="00F14729"/>
    <w:rsid w:val="00F248B4"/>
    <w:rsid w:val="00F30A9B"/>
    <w:rsid w:val="00F31C38"/>
    <w:rsid w:val="00F3202B"/>
    <w:rsid w:val="00F456DC"/>
    <w:rsid w:val="00F575A7"/>
    <w:rsid w:val="00F57AA8"/>
    <w:rsid w:val="00F61E91"/>
    <w:rsid w:val="00F62143"/>
    <w:rsid w:val="00F664B2"/>
    <w:rsid w:val="00F93BFF"/>
    <w:rsid w:val="00FC55EA"/>
    <w:rsid w:val="00FD572C"/>
    <w:rsid w:val="00FE2292"/>
    <w:rsid w:val="00FF5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schemas-houaiss/mini" w:name="verbetes"/>
  <w:smartTagType w:namespaceuri="schemas-houaiss/acao" w:name="hm"/>
  <w:smartTagType w:namespaceuri="schemas-houaiss/acao" w:name="dm"/>
  <w:shapeDefaults>
    <o:shapedefaults v:ext="edit" spidmax="2050"/>
    <o:shapelayout v:ext="edit">
      <o:idmap v:ext="edit" data="2"/>
    </o:shapelayout>
  </w:shapeDefaults>
  <w:decimalSymbol w:val=","/>
  <w:listSeparator w:val=";"/>
  <w14:docId w14:val="394F6F1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6809"/>
    <w:rPr>
      <w:rFonts w:ascii="Times New Roman" w:eastAsia="Times New Roman" w:hAnsi="Times New Roman"/>
      <w:sz w:val="24"/>
      <w:szCs w:val="24"/>
    </w:rPr>
  </w:style>
  <w:style w:type="paragraph" w:styleId="Ttulo3">
    <w:name w:val="heading 3"/>
    <w:basedOn w:val="Normal"/>
    <w:next w:val="Normal"/>
    <w:link w:val="Ttulo3Char"/>
    <w:qFormat/>
    <w:rsid w:val="002A2354"/>
    <w:pPr>
      <w:keepNext/>
      <w:outlineLvl w:val="2"/>
    </w:pPr>
    <w:rPr>
      <w:rFonts w:ascii="Arial" w:hAnsi="Arial"/>
      <w:color w:val="0000FF"/>
      <w:u w:val="single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376809"/>
    <w:pPr>
      <w:tabs>
        <w:tab w:val="center" w:pos="4419"/>
        <w:tab w:val="right" w:pos="8838"/>
      </w:tabs>
    </w:pPr>
    <w:rPr>
      <w:lang w:val="x-none"/>
    </w:rPr>
  </w:style>
  <w:style w:type="character" w:customStyle="1" w:styleId="CabealhoChar">
    <w:name w:val="Cabeçalho Char"/>
    <w:link w:val="Cabealho"/>
    <w:uiPriority w:val="99"/>
    <w:rsid w:val="0037680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rsid w:val="00376809"/>
    <w:pPr>
      <w:tabs>
        <w:tab w:val="center" w:pos="4419"/>
        <w:tab w:val="right" w:pos="8838"/>
      </w:tabs>
    </w:pPr>
    <w:rPr>
      <w:lang w:val="x-none"/>
    </w:rPr>
  </w:style>
  <w:style w:type="character" w:customStyle="1" w:styleId="RodapChar">
    <w:name w:val="Rodapé Char"/>
    <w:link w:val="Rodap"/>
    <w:uiPriority w:val="99"/>
    <w:rsid w:val="0037680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merodepgina">
    <w:name w:val="page number"/>
    <w:basedOn w:val="Fontepargpadro"/>
    <w:rsid w:val="00376809"/>
  </w:style>
  <w:style w:type="character" w:customStyle="1" w:styleId="Ttulo3Char">
    <w:name w:val="Título 3 Char"/>
    <w:link w:val="Ttulo3"/>
    <w:rsid w:val="002A2354"/>
    <w:rPr>
      <w:rFonts w:ascii="Arial" w:eastAsia="Times New Roman" w:hAnsi="Arial"/>
      <w:color w:val="0000FF"/>
      <w:sz w:val="24"/>
      <w:szCs w:val="24"/>
      <w:u w:val="single"/>
    </w:rPr>
  </w:style>
  <w:style w:type="paragraph" w:styleId="PargrafodaLista">
    <w:name w:val="List Paragraph"/>
    <w:basedOn w:val="Normal"/>
    <w:uiPriority w:val="34"/>
    <w:qFormat/>
    <w:rsid w:val="002A2354"/>
    <w:pPr>
      <w:ind w:left="708"/>
    </w:pPr>
  </w:style>
  <w:style w:type="paragraph" w:styleId="NormalWeb">
    <w:name w:val="Normal (Web)"/>
    <w:basedOn w:val="Normal"/>
    <w:uiPriority w:val="99"/>
    <w:semiHidden/>
    <w:unhideWhenUsed/>
    <w:rsid w:val="00BF3266"/>
    <w:pPr>
      <w:spacing w:before="100" w:beforeAutospacing="1" w:after="100" w:afterAutospacing="1"/>
    </w:pPr>
  </w:style>
  <w:style w:type="character" w:styleId="Refdecomentrio">
    <w:name w:val="annotation reference"/>
    <w:uiPriority w:val="99"/>
    <w:semiHidden/>
    <w:unhideWhenUsed/>
    <w:rsid w:val="00E87875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E87875"/>
    <w:rPr>
      <w:sz w:val="20"/>
      <w:szCs w:val="20"/>
    </w:rPr>
  </w:style>
  <w:style w:type="character" w:customStyle="1" w:styleId="TextodecomentrioChar">
    <w:name w:val="Texto de comentário Char"/>
    <w:link w:val="Textodecomentrio"/>
    <w:uiPriority w:val="99"/>
    <w:rsid w:val="00E87875"/>
    <w:rPr>
      <w:rFonts w:ascii="Times New Roman" w:eastAsia="Times New Roman" w:hAnsi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87875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87875"/>
    <w:rPr>
      <w:rFonts w:ascii="Times New Roman" w:eastAsia="Times New Roman" w:hAnsi="Times New Roman"/>
      <w:b/>
      <w:bCs/>
    </w:rPr>
  </w:style>
  <w:style w:type="character" w:styleId="Hyperlink">
    <w:name w:val="Hyperlink"/>
    <w:uiPriority w:val="99"/>
    <w:unhideWhenUsed/>
    <w:rsid w:val="00C65F35"/>
    <w:rPr>
      <w:color w:val="467886"/>
      <w:u w:val="single"/>
    </w:rPr>
  </w:style>
  <w:style w:type="character" w:styleId="MenoPendente">
    <w:name w:val="Unresolved Mention"/>
    <w:uiPriority w:val="99"/>
    <w:semiHidden/>
    <w:unhideWhenUsed/>
    <w:rsid w:val="00C65F3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643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3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04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9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5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930090">
          <w:marLeft w:val="6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081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5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85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7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8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Modelo de Requerimento de Registro de inscrição</Template>
  <TotalTime>6</TotalTime>
  <Pages>1</Pages>
  <Words>124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REGULAMENTO ELEITORAL DA COOPERATIVA DE CRÉDITO DO SEMIÁRIDO DA BAHIA LTDA – SICOOB COOPERE</vt:lpstr>
    </vt:vector>
  </TitlesOfParts>
  <Company>Hewlett-Packard</Company>
  <LinksUpToDate>false</LinksUpToDate>
  <CharactersWithSpaces>796</CharactersWithSpaces>
  <SharedDoc>false</SharedDoc>
  <HLinks>
    <vt:vector size="24" baseType="variant">
      <vt:variant>
        <vt:i4>1835119</vt:i4>
      </vt:variant>
      <vt:variant>
        <vt:i4>9</vt:i4>
      </vt:variant>
      <vt:variant>
        <vt:i4>0</vt:i4>
      </vt:variant>
      <vt:variant>
        <vt:i4>5</vt:i4>
      </vt:variant>
      <vt:variant>
        <vt:lpwstr>mailto:elismar@canadacontabilidade.com.br</vt:lpwstr>
      </vt:variant>
      <vt:variant>
        <vt:lpwstr/>
      </vt:variant>
      <vt:variant>
        <vt:i4>6815820</vt:i4>
      </vt:variant>
      <vt:variant>
        <vt:i4>6</vt:i4>
      </vt:variant>
      <vt:variant>
        <vt:i4>0</vt:i4>
      </vt:variant>
      <vt:variant>
        <vt:i4>5</vt:i4>
      </vt:variant>
      <vt:variant>
        <vt:lpwstr>mailto:drwayner@gmail.com</vt:lpwstr>
      </vt:variant>
      <vt:variant>
        <vt:lpwstr/>
      </vt:variant>
      <vt:variant>
        <vt:i4>7274576</vt:i4>
      </vt:variant>
      <vt:variant>
        <vt:i4>3</vt:i4>
      </vt:variant>
      <vt:variant>
        <vt:i4>0</vt:i4>
      </vt:variant>
      <vt:variant>
        <vt:i4>5</vt:i4>
      </vt:variant>
      <vt:variant>
        <vt:lpwstr>mailto:melocontabilidade@gmail.com</vt:lpwstr>
      </vt:variant>
      <vt:variant>
        <vt:lpwstr/>
      </vt:variant>
      <vt:variant>
        <vt:i4>7209037</vt:i4>
      </vt:variant>
      <vt:variant>
        <vt:i4>0</vt:i4>
      </vt:variant>
      <vt:variant>
        <vt:i4>0</vt:i4>
      </vt:variant>
      <vt:variant>
        <vt:i4>5</vt:i4>
      </vt:variant>
      <vt:variant>
        <vt:lpwstr>mailto:cergiotecchio@gmail.com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REGULAMENTO ELEITORAL DA COOPERATIVA DE CRÉDITO DO SEMIÁRIDO DA BAHIA LTDA – SICOOB COOPERE</dc:title>
  <dc:subject/>
  <dc:creator>Daisy Torres Lima</dc:creator>
  <cp:keywords/>
  <cp:lastModifiedBy>Aurea Tamiles Barbosa Dos Santos - Diretoria Executiva</cp:lastModifiedBy>
  <cp:revision>2</cp:revision>
  <cp:lastPrinted>2012-03-30T19:00:00Z</cp:lastPrinted>
  <dcterms:created xsi:type="dcterms:W3CDTF">2025-10-21T19:52:00Z</dcterms:created>
  <dcterms:modified xsi:type="dcterms:W3CDTF">2025-10-21T19:52:00Z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60e7909c,2933e6be,576cd814</vt:lpwstr>
  </property>
  <property fmtid="{D5CDD505-2E9C-101B-9397-08002B2CF9AE}" pid="3" name="ClassificationContentMarkingFooterFontProps">
    <vt:lpwstr>#000000,10,Aptos</vt:lpwstr>
  </property>
  <property fmtid="{D5CDD505-2E9C-101B-9397-08002B2CF9AE}" pid="4" name="ClassificationContentMarkingFooterText">
    <vt:lpwstr>#RESTRITA#</vt:lpwstr>
  </property>
  <property fmtid="{D5CDD505-2E9C-101B-9397-08002B2CF9AE}" pid="5" name="MSIP_Label_918f33d9-a7c8-42ae-9399-3bcb90d6f2ec_Enabled">
    <vt:lpwstr>true</vt:lpwstr>
  </property>
  <property fmtid="{D5CDD505-2E9C-101B-9397-08002B2CF9AE}" pid="6" name="MSIP_Label_918f33d9-a7c8-42ae-9399-3bcb90d6f2ec_SetDate">
    <vt:lpwstr>2025-10-21T19:38:55Z</vt:lpwstr>
  </property>
  <property fmtid="{D5CDD505-2E9C-101B-9397-08002B2CF9AE}" pid="7" name="MSIP_Label_918f33d9-a7c8-42ae-9399-3bcb90d6f2ec_Method">
    <vt:lpwstr>Standard</vt:lpwstr>
  </property>
  <property fmtid="{D5CDD505-2E9C-101B-9397-08002B2CF9AE}" pid="8" name="MSIP_Label_918f33d9-a7c8-42ae-9399-3bcb90d6f2ec_Name">
    <vt:lpwstr>RESTRITA</vt:lpwstr>
  </property>
  <property fmtid="{D5CDD505-2E9C-101B-9397-08002B2CF9AE}" pid="9" name="MSIP_Label_918f33d9-a7c8-42ae-9399-3bcb90d6f2ec_SiteId">
    <vt:lpwstr>2aaebcdb-3ee2-4d3b-b8ec-6abd20a33ace</vt:lpwstr>
  </property>
  <property fmtid="{D5CDD505-2E9C-101B-9397-08002B2CF9AE}" pid="10" name="MSIP_Label_918f33d9-a7c8-42ae-9399-3bcb90d6f2ec_ActionId">
    <vt:lpwstr>ffd23b43-5e1d-4bf9-9236-4c95fa4465fd</vt:lpwstr>
  </property>
  <property fmtid="{D5CDD505-2E9C-101B-9397-08002B2CF9AE}" pid="11" name="MSIP_Label_918f33d9-a7c8-42ae-9399-3bcb90d6f2ec_ContentBits">
    <vt:lpwstr>2</vt:lpwstr>
  </property>
  <property fmtid="{D5CDD505-2E9C-101B-9397-08002B2CF9AE}" pid="12" name="MSIP_Label_918f33d9-a7c8-42ae-9399-3bcb90d6f2ec_Tag">
    <vt:lpwstr>10, 3, 0, 1</vt:lpwstr>
  </property>
</Properties>
</file>